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2DAAC" w14:textId="233C22E2" w:rsidR="00FF0BD6" w:rsidRPr="006453D9" w:rsidRDefault="006F5BDA" w:rsidP="00FF0BD6">
      <w:pPr>
        <w:pStyle w:val="MDPI11articletype"/>
      </w:pPr>
      <w:r>
        <w:t>Article</w:t>
      </w:r>
    </w:p>
    <w:p w14:paraId="075BE6B5" w14:textId="0EBC5A34" w:rsidR="00FF0BD6" w:rsidRPr="003B1AF1" w:rsidRDefault="005F26CA" w:rsidP="00FF0BD6">
      <w:pPr>
        <w:pStyle w:val="MDPI12title"/>
      </w:pPr>
      <w:r>
        <w:t xml:space="preserve">Systems Changes Learning: </w:t>
      </w:r>
      <w:r w:rsidR="004D5E4E">
        <w:t>Recasting and reifying</w:t>
      </w:r>
      <w:r w:rsidR="00E91542">
        <w:t xml:space="preserve"> </w:t>
      </w:r>
      <w:r w:rsidR="001249BD">
        <w:t xml:space="preserve">rhythmic shifts </w:t>
      </w:r>
      <w:r w:rsidR="00AB20BF">
        <w:t xml:space="preserve">for </w:t>
      </w:r>
      <w:r w:rsidR="00125AEB">
        <w:t>doing</w:t>
      </w:r>
      <w:r w:rsidR="00A72905">
        <w:t xml:space="preserve">, </w:t>
      </w:r>
      <w:r w:rsidR="00412050">
        <w:t xml:space="preserve">alongside </w:t>
      </w:r>
      <w:proofErr w:type="gramStart"/>
      <w:r w:rsidR="00125AEB">
        <w:t>thinking</w:t>
      </w:r>
      <w:proofErr w:type="gramEnd"/>
      <w:r w:rsidR="00125AEB">
        <w:t xml:space="preserve"> and making</w:t>
      </w:r>
    </w:p>
    <w:p w14:paraId="6BAE68B8" w14:textId="30AEBB9A" w:rsidR="00457A76" w:rsidRDefault="006F5BDA" w:rsidP="00FF0BD6">
      <w:pPr>
        <w:pStyle w:val="MDPI13authornames"/>
      </w:pPr>
      <w:r>
        <w:t>David Ing</w:t>
      </w:r>
      <w:r w:rsidR="00FF0BD6" w:rsidRPr="001F31D1">
        <w:rPr>
          <w:vertAlign w:val="superscript"/>
        </w:rPr>
        <w:t>1</w:t>
      </w:r>
    </w:p>
    <w:tbl>
      <w:tblPr>
        <w:tblpPr w:leftFromText="198" w:rightFromText="198" w:vertAnchor="page" w:horzAnchor="margin" w:tblpY="9526"/>
        <w:tblW w:w="2410" w:type="dxa"/>
        <w:tblLayout w:type="fixed"/>
        <w:tblCellMar>
          <w:left w:w="0" w:type="dxa"/>
          <w:right w:w="0" w:type="dxa"/>
        </w:tblCellMar>
        <w:tblLook w:val="04A0" w:firstRow="1" w:lastRow="0" w:firstColumn="1" w:lastColumn="0" w:noHBand="0" w:noVBand="1"/>
      </w:tblPr>
      <w:tblGrid>
        <w:gridCol w:w="2410"/>
      </w:tblGrid>
      <w:tr w:rsidR="00457A76" w:rsidRPr="008C41A6" w14:paraId="0F0979EA" w14:textId="77777777" w:rsidTr="00EF4CBD">
        <w:tc>
          <w:tcPr>
            <w:tcW w:w="2410" w:type="dxa"/>
            <w:shd w:val="clear" w:color="auto" w:fill="auto"/>
          </w:tcPr>
          <w:p w14:paraId="1CF4592D" w14:textId="75F20A77" w:rsidR="00457A76" w:rsidRPr="001A242A" w:rsidRDefault="00457A76" w:rsidP="00EF4CBD">
            <w:pPr>
              <w:pStyle w:val="MDPI61Citation"/>
              <w:spacing w:line="240" w:lineRule="exact"/>
            </w:pPr>
            <w:r w:rsidRPr="001A242A">
              <w:rPr>
                <w:b/>
              </w:rPr>
              <w:t>Citation:</w:t>
            </w:r>
            <w:r w:rsidRPr="008C41A6">
              <w:t xml:space="preserve"> </w:t>
            </w:r>
            <w:r w:rsidR="00DA0556">
              <w:t>Ing</w:t>
            </w:r>
            <w:r>
              <w:t xml:space="preserve">, </w:t>
            </w:r>
            <w:r w:rsidR="00DA0556">
              <w:t>D</w:t>
            </w:r>
            <w:r>
              <w:t xml:space="preserve">. </w:t>
            </w:r>
            <w:r w:rsidR="00DA0556">
              <w:t xml:space="preserve">Systems Changes Learning: Recasting and reifying rhythmic shifts for doing, alongside </w:t>
            </w:r>
            <w:proofErr w:type="gramStart"/>
            <w:r w:rsidR="00DA0556">
              <w:t>thinking</w:t>
            </w:r>
            <w:proofErr w:type="gramEnd"/>
            <w:r w:rsidR="00DA0556">
              <w:t xml:space="preserve"> and making</w:t>
            </w:r>
            <w:r>
              <w:t xml:space="preserve">. </w:t>
            </w:r>
            <w:r w:rsidR="00DA0556">
              <w:rPr>
                <w:i/>
              </w:rPr>
              <w:t>J</w:t>
            </w:r>
            <w:r>
              <w:rPr>
                <w:i/>
              </w:rPr>
              <w:t>. S</w:t>
            </w:r>
            <w:r w:rsidR="00DA0556">
              <w:rPr>
                <w:i/>
              </w:rPr>
              <w:t xml:space="preserve">ustain. Smart </w:t>
            </w:r>
            <w:proofErr w:type="spellStart"/>
            <w:r w:rsidR="00DA0556">
              <w:rPr>
                <w:i/>
              </w:rPr>
              <w:t>Behav</w:t>
            </w:r>
            <w:proofErr w:type="spellEnd"/>
            <w:r>
              <w:rPr>
                <w:i/>
              </w:rPr>
              <w:t xml:space="preserve">. </w:t>
            </w:r>
            <w:r>
              <w:rPr>
                <w:b/>
              </w:rPr>
              <w:t>202</w:t>
            </w:r>
            <w:r w:rsidR="00DA0556">
              <w:rPr>
                <w:b/>
              </w:rPr>
              <w:t>2</w:t>
            </w:r>
            <w:r>
              <w:t xml:space="preserve">, </w:t>
            </w:r>
            <w:r>
              <w:rPr>
                <w:i/>
              </w:rPr>
              <w:t>1</w:t>
            </w:r>
            <w:r>
              <w:t>, x. https://doi.org/10.3390/xxxxx</w:t>
            </w:r>
          </w:p>
          <w:p w14:paraId="650DD06A" w14:textId="77777777" w:rsidR="00457A76" w:rsidRDefault="00457A76" w:rsidP="00EF4CBD">
            <w:pPr>
              <w:pStyle w:val="MDPI14history"/>
              <w:spacing w:before="240" w:after="240"/>
              <w:rPr>
                <w:rFonts w:ascii="SimSun" w:eastAsia="SimSun" w:hAnsi="SimSun" w:cs="SimSun"/>
                <w:lang w:eastAsia="zh-CN"/>
              </w:rPr>
            </w:pPr>
            <w:r>
              <w:t xml:space="preserve">Academic Editor: </w:t>
            </w:r>
            <w:proofErr w:type="spellStart"/>
            <w:r w:rsidRPr="00562097">
              <w:t>Firstname</w:t>
            </w:r>
            <w:proofErr w:type="spellEnd"/>
            <w:r w:rsidRPr="00562097">
              <w:t xml:space="preserve"> </w:t>
            </w:r>
            <w:proofErr w:type="spellStart"/>
            <w:r w:rsidRPr="00562097">
              <w:t>Lastname</w:t>
            </w:r>
            <w:proofErr w:type="spellEnd"/>
          </w:p>
          <w:p w14:paraId="5E014DC5" w14:textId="77777777" w:rsidR="00457A76" w:rsidRPr="00D30D71" w:rsidRDefault="00457A76" w:rsidP="00EF4CBD">
            <w:pPr>
              <w:pStyle w:val="MDPI14history"/>
              <w:rPr>
                <w:rFonts w:ascii="SimSun" w:eastAsia="SimSun" w:hAnsi="SimSun" w:cs="SimSun"/>
              </w:rPr>
            </w:pPr>
            <w:r w:rsidRPr="00550626">
              <w:rPr>
                <w:szCs w:val="14"/>
              </w:rPr>
              <w:t xml:space="preserve">Received: </w:t>
            </w:r>
            <w:r w:rsidRPr="00D945EC">
              <w:rPr>
                <w:szCs w:val="14"/>
              </w:rPr>
              <w:t>date</w:t>
            </w:r>
          </w:p>
          <w:p w14:paraId="7311618B" w14:textId="77777777" w:rsidR="00457A76" w:rsidRPr="00550626" w:rsidRDefault="00457A76" w:rsidP="00EF4CBD">
            <w:pPr>
              <w:pStyle w:val="MDPI14history"/>
              <w:rPr>
                <w:szCs w:val="14"/>
              </w:rPr>
            </w:pPr>
            <w:r w:rsidRPr="00550626">
              <w:rPr>
                <w:szCs w:val="14"/>
              </w:rPr>
              <w:t xml:space="preserve">Accepted: </w:t>
            </w:r>
            <w:r w:rsidRPr="00D945EC">
              <w:rPr>
                <w:szCs w:val="14"/>
              </w:rPr>
              <w:t>date</w:t>
            </w:r>
          </w:p>
          <w:p w14:paraId="7CD80FAC" w14:textId="77777777" w:rsidR="00457A76" w:rsidRPr="00550626" w:rsidRDefault="00457A76" w:rsidP="00EF4CBD">
            <w:pPr>
              <w:pStyle w:val="MDPI14history"/>
              <w:spacing w:after="240"/>
              <w:rPr>
                <w:szCs w:val="14"/>
              </w:rPr>
            </w:pPr>
            <w:r w:rsidRPr="00550626">
              <w:rPr>
                <w:szCs w:val="14"/>
              </w:rPr>
              <w:t xml:space="preserve">Published: </w:t>
            </w:r>
            <w:r w:rsidRPr="00D945EC">
              <w:rPr>
                <w:szCs w:val="14"/>
              </w:rPr>
              <w:t>date</w:t>
            </w:r>
          </w:p>
          <w:p w14:paraId="07DE3532" w14:textId="77777777" w:rsidR="00457A76" w:rsidRPr="008C41A6" w:rsidRDefault="00457A76" w:rsidP="00AC7B13">
            <w:pPr>
              <w:pStyle w:val="MDPI63Notes"/>
              <w:jc w:val="both"/>
            </w:pPr>
            <w:r w:rsidRPr="008C41A6">
              <w:rPr>
                <w:b/>
              </w:rPr>
              <w:t>Publisher’s Note:</w:t>
            </w:r>
            <w:r w:rsidRPr="008C41A6">
              <w:t xml:space="preserve"> </w:t>
            </w:r>
          </w:p>
          <w:p w14:paraId="72AB6E71" w14:textId="77777777" w:rsidR="00457A76" w:rsidRPr="008C41A6" w:rsidRDefault="00A44F77" w:rsidP="00EF4CBD">
            <w:pPr>
              <w:adjustRightInd w:val="0"/>
              <w:snapToGrid w:val="0"/>
              <w:spacing w:before="240" w:line="240" w:lineRule="atLeast"/>
              <w:ind w:right="113"/>
              <w:jc w:val="left"/>
              <w:rPr>
                <w:rFonts w:eastAsia="DengXian"/>
                <w:bCs/>
                <w:sz w:val="14"/>
                <w:szCs w:val="14"/>
                <w:lang w:bidi="en-US"/>
              </w:rPr>
            </w:pPr>
            <w:r w:rsidRPr="008C41A6">
              <w:rPr>
                <w:rFonts w:eastAsia="DengXian"/>
                <w:lang w:eastAsia="en-US"/>
              </w:rPr>
              <w:drawing>
                <wp:inline distT="0" distB="0" distL="0" distR="0" wp14:anchorId="2ACB21E4" wp14:editId="4DDFFB4C">
                  <wp:extent cx="692785" cy="24955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35B8D67E" w14:textId="7263EF8F" w:rsidR="00457A76" w:rsidRPr="008C41A6" w:rsidRDefault="00457A76" w:rsidP="00AC7B13">
            <w:pPr>
              <w:adjustRightInd w:val="0"/>
              <w:snapToGrid w:val="0"/>
              <w:spacing w:before="60" w:line="240" w:lineRule="atLeast"/>
              <w:ind w:right="113"/>
              <w:rPr>
                <w:rFonts w:eastAsia="DengXian"/>
                <w:bCs/>
                <w:sz w:val="14"/>
                <w:szCs w:val="14"/>
                <w:lang w:bidi="en-US"/>
              </w:rPr>
            </w:pPr>
            <w:r w:rsidRPr="008C41A6">
              <w:rPr>
                <w:rFonts w:eastAsia="DengXian"/>
                <w:b/>
                <w:bCs/>
                <w:sz w:val="14"/>
                <w:szCs w:val="14"/>
                <w:lang w:bidi="en-US"/>
              </w:rPr>
              <w:t>Copyright:</w:t>
            </w:r>
            <w:r w:rsidRPr="008C41A6">
              <w:rPr>
                <w:rFonts w:eastAsia="DengXian"/>
                <w:bCs/>
                <w:sz w:val="14"/>
                <w:szCs w:val="14"/>
                <w:lang w:bidi="en-US"/>
              </w:rPr>
              <w:t xml:space="preserve"> </w:t>
            </w:r>
            <w:r>
              <w:rPr>
                <w:rFonts w:eastAsia="DengXian"/>
                <w:bCs/>
                <w:sz w:val="14"/>
                <w:szCs w:val="14"/>
                <w:lang w:bidi="en-US"/>
              </w:rPr>
              <w:t>© 202</w:t>
            </w:r>
            <w:r w:rsidR="00DC336E">
              <w:rPr>
                <w:rFonts w:eastAsia="DengXian"/>
                <w:bCs/>
                <w:sz w:val="14"/>
                <w:szCs w:val="14"/>
                <w:lang w:bidi="en-US"/>
              </w:rPr>
              <w:t>2</w:t>
            </w:r>
            <w:r w:rsidRPr="008C41A6">
              <w:rPr>
                <w:rFonts w:eastAsia="DengXian"/>
                <w:bCs/>
                <w:sz w:val="14"/>
                <w:szCs w:val="14"/>
                <w:lang w:bidi="en-US"/>
              </w:rPr>
              <w:t xml:space="preserve"> </w:t>
            </w:r>
            <w:r>
              <w:rPr>
                <w:rFonts w:eastAsia="DengXian"/>
                <w:bCs/>
                <w:sz w:val="14"/>
                <w:szCs w:val="14"/>
                <w:lang w:bidi="en-US"/>
              </w:rPr>
              <w:t xml:space="preserve">by the authors. Submitted for possible open access </w:t>
            </w:r>
          </w:p>
        </w:tc>
      </w:tr>
    </w:tbl>
    <w:p w14:paraId="7996CD30" w14:textId="394AB0BB" w:rsidR="00FF0BD6" w:rsidRPr="00D945EC" w:rsidRDefault="00457A76" w:rsidP="00FF0BD6">
      <w:pPr>
        <w:pStyle w:val="MDPI16affiliation"/>
      </w:pPr>
      <w:r w:rsidRPr="00457A76">
        <w:rPr>
          <w:vertAlign w:val="superscript"/>
        </w:rPr>
        <w:t>1</w:t>
      </w:r>
      <w:r w:rsidR="00FF0BD6" w:rsidRPr="00D945EC">
        <w:tab/>
      </w:r>
      <w:r w:rsidR="00B24C1F">
        <w:t xml:space="preserve">Creative Systemic Research Platform Institute, </w:t>
      </w:r>
      <w:r w:rsidR="00A52669">
        <w:t>coevolving@gmail.com</w:t>
      </w:r>
    </w:p>
    <w:p w14:paraId="54064CDE" w14:textId="15AA9448" w:rsidR="00FF0BD6" w:rsidRPr="00550626" w:rsidRDefault="00FF0BD6" w:rsidP="00FF0BD6">
      <w:pPr>
        <w:pStyle w:val="MDPI17abstract"/>
        <w:rPr>
          <w:szCs w:val="18"/>
        </w:rPr>
      </w:pPr>
      <w:r w:rsidRPr="00550626">
        <w:rPr>
          <w:b/>
          <w:szCs w:val="18"/>
        </w:rPr>
        <w:t xml:space="preserve">Abstract: </w:t>
      </w:r>
      <w:r w:rsidR="00E33FC5">
        <w:rPr>
          <w:szCs w:val="18"/>
        </w:rPr>
        <w:t xml:space="preserve">In 2022, the </w:t>
      </w:r>
      <w:r w:rsidR="00E33FC5" w:rsidRPr="00E33FC5">
        <w:rPr>
          <w:i/>
          <w:iCs/>
          <w:szCs w:val="18"/>
        </w:rPr>
        <w:t>Systems Changes Learning Circle</w:t>
      </w:r>
      <w:r w:rsidR="00E33FC5">
        <w:rPr>
          <w:szCs w:val="18"/>
        </w:rPr>
        <w:t xml:space="preserve"> is in its fourth year of 10-year journey on “Rethinking Systems Thinking”.  In a contextural action learning approach, the Circle has elevated rhythmic shifts as the feature that both resonates with practitioners in the </w:t>
      </w:r>
      <w:proofErr w:type="gramStart"/>
      <w:r w:rsidR="00E33FC5">
        <w:rPr>
          <w:szCs w:val="18"/>
        </w:rPr>
        <w:t>field, and</w:t>
      </w:r>
      <w:proofErr w:type="gramEnd"/>
      <w:r w:rsidR="00E33FC5">
        <w:rPr>
          <w:szCs w:val="18"/>
        </w:rPr>
        <w:t xml:space="preserve"> </w:t>
      </w:r>
      <w:r w:rsidR="00520B61">
        <w:rPr>
          <w:szCs w:val="18"/>
        </w:rPr>
        <w:t xml:space="preserve">fits </w:t>
      </w:r>
      <w:r w:rsidR="00E33FC5">
        <w:rPr>
          <w:szCs w:val="18"/>
        </w:rPr>
        <w:t>with a post</w:t>
      </w:r>
      <w:r w:rsidR="00B26D3D">
        <w:rPr>
          <w:szCs w:val="18"/>
        </w:rPr>
        <w:t xml:space="preserve">-colonial philosophy of science </w:t>
      </w:r>
      <w:r w:rsidR="009849E9">
        <w:rPr>
          <w:szCs w:val="18"/>
        </w:rPr>
        <w:t>bridging</w:t>
      </w:r>
      <w:r w:rsidR="00B26D3D">
        <w:rPr>
          <w:szCs w:val="18"/>
        </w:rPr>
        <w:t xml:space="preserve"> classical Chinese thought with Western </w:t>
      </w:r>
      <w:r w:rsidR="006F6CB0">
        <w:rPr>
          <w:szCs w:val="18"/>
        </w:rPr>
        <w:t>professional</w:t>
      </w:r>
      <w:r w:rsidR="00B26D3D">
        <w:rPr>
          <w:szCs w:val="18"/>
        </w:rPr>
        <w:t xml:space="preserve"> practices.  This multiparadigm inquiry recasts and reifies the activities of doing (</w:t>
      </w:r>
      <w:r w:rsidR="00B26D3D" w:rsidRPr="00B26D3D">
        <w:rPr>
          <w:i/>
          <w:iCs/>
          <w:szCs w:val="18"/>
        </w:rPr>
        <w:t>praxis</w:t>
      </w:r>
      <w:r w:rsidR="00B26D3D">
        <w:rPr>
          <w:szCs w:val="18"/>
        </w:rPr>
        <w:t>), thinking (</w:t>
      </w:r>
      <w:r w:rsidR="00B26D3D" w:rsidRPr="00B26D3D">
        <w:rPr>
          <w:i/>
          <w:iCs/>
          <w:szCs w:val="18"/>
        </w:rPr>
        <w:t>theoria</w:t>
      </w:r>
      <w:proofErr w:type="gramStart"/>
      <w:r w:rsidR="00B26D3D">
        <w:rPr>
          <w:szCs w:val="18"/>
        </w:rPr>
        <w:t>)</w:t>
      </w:r>
      <w:proofErr w:type="gramEnd"/>
      <w:r w:rsidR="00B26D3D">
        <w:rPr>
          <w:szCs w:val="18"/>
        </w:rPr>
        <w:t xml:space="preserve"> and making (</w:t>
      </w:r>
      <w:r w:rsidR="00B26D3D" w:rsidRPr="00B26D3D">
        <w:rPr>
          <w:i/>
          <w:iCs/>
          <w:szCs w:val="18"/>
        </w:rPr>
        <w:t>poiesis</w:t>
      </w:r>
      <w:r w:rsidR="00B26D3D">
        <w:rPr>
          <w:szCs w:val="18"/>
        </w:rPr>
        <w:t>).</w:t>
      </w:r>
      <w:r w:rsidR="00520B61">
        <w:rPr>
          <w:szCs w:val="18"/>
        </w:rPr>
        <w:t xml:space="preserve">  The facility with this approach is deepened through three levels: (</w:t>
      </w:r>
      <w:proofErr w:type="spellStart"/>
      <w:r w:rsidR="00520B61">
        <w:rPr>
          <w:szCs w:val="18"/>
        </w:rPr>
        <w:t>i</w:t>
      </w:r>
      <w:proofErr w:type="spellEnd"/>
      <w:r w:rsidR="00520B61">
        <w:rPr>
          <w:szCs w:val="18"/>
        </w:rPr>
        <w:t xml:space="preserve">) educating of attention, orienting novices towards contrasting modes of thought; (ii) learning for co-relating, </w:t>
      </w:r>
      <w:r w:rsidR="006F6CB0">
        <w:rPr>
          <w:szCs w:val="18"/>
        </w:rPr>
        <w:t xml:space="preserve">lending </w:t>
      </w:r>
      <w:r w:rsidR="00000498">
        <w:rPr>
          <w:szCs w:val="18"/>
        </w:rPr>
        <w:t>a way for</w:t>
      </w:r>
      <w:r w:rsidR="00520B61">
        <w:rPr>
          <w:szCs w:val="18"/>
        </w:rPr>
        <w:t xml:space="preserve"> practitioners </w:t>
      </w:r>
      <w:r w:rsidR="00000498">
        <w:rPr>
          <w:szCs w:val="18"/>
        </w:rPr>
        <w:t xml:space="preserve">to critically </w:t>
      </w:r>
      <w:r w:rsidR="00520B61">
        <w:rPr>
          <w:szCs w:val="18"/>
        </w:rPr>
        <w:t>appreciat</w:t>
      </w:r>
      <w:r w:rsidR="00000498">
        <w:rPr>
          <w:szCs w:val="18"/>
        </w:rPr>
        <w:t>e</w:t>
      </w:r>
      <w:r w:rsidR="00520B61">
        <w:rPr>
          <w:szCs w:val="18"/>
        </w:rPr>
        <w:t xml:space="preserve"> their situations, and (iii) learning for articulating, </w:t>
      </w:r>
      <w:r w:rsidR="00000498">
        <w:rPr>
          <w:szCs w:val="18"/>
        </w:rPr>
        <w:t>aiding</w:t>
      </w:r>
      <w:r w:rsidR="00520B61">
        <w:rPr>
          <w:szCs w:val="18"/>
        </w:rPr>
        <w:t xml:space="preserve"> mentors to guide groups productively through </w:t>
      </w:r>
      <w:r w:rsidR="00000498">
        <w:rPr>
          <w:szCs w:val="18"/>
        </w:rPr>
        <w:t>mutual learning</w:t>
      </w:r>
      <w:r w:rsidR="006F6CB0">
        <w:rPr>
          <w:szCs w:val="18"/>
        </w:rPr>
        <w:t>.</w:t>
      </w:r>
    </w:p>
    <w:p w14:paraId="10BFC967" w14:textId="3B4762EE" w:rsidR="00FF0BD6" w:rsidRPr="00550626" w:rsidRDefault="00FF0BD6" w:rsidP="00FF0BD6">
      <w:pPr>
        <w:pStyle w:val="MDPI18keywords"/>
        <w:rPr>
          <w:szCs w:val="18"/>
        </w:rPr>
      </w:pPr>
      <w:r w:rsidRPr="00550626">
        <w:rPr>
          <w:b/>
          <w:szCs w:val="18"/>
        </w:rPr>
        <w:t xml:space="preserve">Keywords: </w:t>
      </w:r>
      <w:r w:rsidR="003872F2">
        <w:rPr>
          <w:szCs w:val="18"/>
        </w:rPr>
        <w:t>systems thinking</w:t>
      </w:r>
      <w:r w:rsidRPr="00D945EC">
        <w:rPr>
          <w:szCs w:val="18"/>
        </w:rPr>
        <w:t xml:space="preserve">; </w:t>
      </w:r>
      <w:r w:rsidR="003872F2">
        <w:rPr>
          <w:szCs w:val="18"/>
        </w:rPr>
        <w:t>systems change; polyrhythmia</w:t>
      </w:r>
      <w:r w:rsidRPr="00D945EC">
        <w:rPr>
          <w:szCs w:val="18"/>
        </w:rPr>
        <w:t xml:space="preserve">; </w:t>
      </w:r>
      <w:r w:rsidR="003872F2">
        <w:rPr>
          <w:szCs w:val="18"/>
        </w:rPr>
        <w:t>ecological epistemology; yinyang; propensity; Chinese medicine; post-colonial science; action learning</w:t>
      </w:r>
    </w:p>
    <w:p w14:paraId="289E2559" w14:textId="77777777" w:rsidR="00FF0BD6" w:rsidRPr="00550626" w:rsidRDefault="00FF0BD6" w:rsidP="00FF0BD6">
      <w:pPr>
        <w:pStyle w:val="MDPI19line"/>
      </w:pPr>
    </w:p>
    <w:p w14:paraId="7143691B" w14:textId="77777777" w:rsidR="00FF0BD6" w:rsidRDefault="00FF0BD6" w:rsidP="00FF0BD6">
      <w:pPr>
        <w:pStyle w:val="MDPI21heading1"/>
        <w:rPr>
          <w:lang w:eastAsia="zh-CN"/>
        </w:rPr>
      </w:pPr>
      <w:bookmarkStart w:id="0" w:name="Section_1"/>
      <w:r w:rsidRPr="007F2582">
        <w:rPr>
          <w:lang w:eastAsia="zh-CN"/>
        </w:rPr>
        <w:t>1. Introduction</w:t>
      </w:r>
    </w:p>
    <w:bookmarkEnd w:id="0"/>
    <w:p w14:paraId="3D45EC95" w14:textId="28E33484" w:rsidR="002E0FB3" w:rsidRDefault="00FF0760" w:rsidP="00381314">
      <w:pPr>
        <w:pStyle w:val="MDPI31text"/>
      </w:pPr>
      <w:r>
        <w:t xml:space="preserve">The </w:t>
      </w:r>
      <w:r w:rsidRPr="00381314">
        <w:rPr>
          <w:i/>
          <w:iCs/>
        </w:rPr>
        <w:t>Systems Changes Learning Circle</w:t>
      </w:r>
      <w:r>
        <w:t xml:space="preserve"> was formed </w:t>
      </w:r>
      <w:r w:rsidR="003C1843">
        <w:t>in January 2019</w:t>
      </w:r>
      <w:r w:rsidR="00B8333D">
        <w:t xml:space="preserve">, </w:t>
      </w:r>
      <w:r>
        <w:t xml:space="preserve">centered </w:t>
      </w:r>
      <w:r w:rsidR="003C1843">
        <w:t xml:space="preserve">in Toronto, Canada.  </w:t>
      </w:r>
      <w:r w:rsidR="00535170">
        <w:t xml:space="preserve">At </w:t>
      </w:r>
      <w:r w:rsidR="00693016">
        <w:t>inception</w:t>
      </w:r>
      <w:r w:rsidR="00535170">
        <w:t xml:space="preserve">, a rising interest </w:t>
      </w:r>
      <w:r w:rsidR="0085120B">
        <w:t xml:space="preserve">in </w:t>
      </w:r>
      <w:r w:rsidR="0049720C">
        <w:t xml:space="preserve">a label of </w:t>
      </w:r>
      <w:r w:rsidR="00535170">
        <w:t>“systems change”</w:t>
      </w:r>
      <w:r w:rsidR="00693016">
        <w:t xml:space="preserve"> was noticed</w:t>
      </w:r>
      <w:r w:rsidR="0085120B">
        <w:t xml:space="preserve">, </w:t>
      </w:r>
      <w:r w:rsidR="0049720C">
        <w:t>with a coherent view of its meaning</w:t>
      </w:r>
      <w:r w:rsidR="00A95D37">
        <w:t xml:space="preserve"> left unanswered</w:t>
      </w:r>
      <w:r w:rsidR="00535170">
        <w:t xml:space="preserve">.  </w:t>
      </w:r>
      <w:r w:rsidR="0049720C">
        <w:t>On this subject, c</w:t>
      </w:r>
      <w:r w:rsidR="00535170">
        <w:t xml:space="preserve">ore members of the Circle pledged to </w:t>
      </w:r>
      <w:r w:rsidR="00B8333D">
        <w:t xml:space="preserve">meet triweekly in a slow action learning </w:t>
      </w:r>
      <w:r w:rsidR="0049720C">
        <w:t>program</w:t>
      </w:r>
      <w:r w:rsidR="00630C00">
        <w:t xml:space="preserve">, on a 10-year horizon.  </w:t>
      </w:r>
      <w:r w:rsidR="0068592D">
        <w:t>Building on the long tradition with General Systems Theory as primordial to the Systems Sciences, th</w:t>
      </w:r>
      <w:r w:rsidR="00381314">
        <w:t>e program is a response to the challenge</w:t>
      </w:r>
      <w:r w:rsidR="0068592D">
        <w:t xml:space="preserve"> of “Rethinking Systems Thinking” </w:t>
      </w:r>
      <w:r w:rsidR="00381314">
        <w:t>beyond its 20</w:t>
      </w:r>
      <w:r w:rsidR="00381314" w:rsidRPr="00381314">
        <w:rPr>
          <w:vertAlign w:val="superscript"/>
        </w:rPr>
        <w:t>th</w:t>
      </w:r>
      <w:r w:rsidR="00381314">
        <w:t xml:space="preserve"> century legacy</w:t>
      </w:r>
      <w:r w:rsidR="006B6D91">
        <w:t xml:space="preserve"> [</w:t>
      </w:r>
      <w:r w:rsidR="006B6D91">
        <w:fldChar w:fldCharType="begin"/>
      </w:r>
      <w:r w:rsidR="006B6D91">
        <w:instrText xml:space="preserve"> REF _Ref104969862 \r \h </w:instrText>
      </w:r>
      <w:r w:rsidR="006B6D91">
        <w:fldChar w:fldCharType="separate"/>
      </w:r>
      <w:r w:rsidR="00017A8F">
        <w:t>1</w:t>
      </w:r>
      <w:r w:rsidR="006B6D91">
        <w:fldChar w:fldCharType="end"/>
      </w:r>
      <w:r w:rsidR="006B6D91">
        <w:t xml:space="preserve">] </w:t>
      </w:r>
      <w:r w:rsidR="0068592D">
        <w:t xml:space="preserve">(Ing, 2013).  </w:t>
      </w:r>
      <w:r w:rsidR="00920BB6">
        <w:t xml:space="preserve">After 3 years of action learning, the Circle discriminates “systems changes” </w:t>
      </w:r>
      <w:r w:rsidR="00DD748A">
        <w:t>with</w:t>
      </w:r>
      <w:r w:rsidR="00920BB6">
        <w:t xml:space="preserve"> (</w:t>
      </w:r>
      <w:proofErr w:type="spellStart"/>
      <w:r w:rsidR="00920BB6">
        <w:t>i</w:t>
      </w:r>
      <w:proofErr w:type="spellEnd"/>
      <w:r w:rsidR="00920BB6">
        <w:t xml:space="preserve">) “rhythmic shifts” that </w:t>
      </w:r>
      <w:r w:rsidR="004570FC">
        <w:t>can be</w:t>
      </w:r>
      <w:r w:rsidR="00920BB6">
        <w:t xml:space="preserve"> seen as history-making, as </w:t>
      </w:r>
      <w:r w:rsidR="004570FC">
        <w:t>compared</w:t>
      </w:r>
      <w:r w:rsidR="00920BB6">
        <w:t xml:space="preserve"> to </w:t>
      </w:r>
      <w:r w:rsidR="004570FC">
        <w:t xml:space="preserve">(ii) </w:t>
      </w:r>
      <w:r w:rsidR="001249BD">
        <w:t xml:space="preserve">routine </w:t>
      </w:r>
      <w:r w:rsidR="003F31DB">
        <w:t xml:space="preserve">patterns that are normally unnoticed as </w:t>
      </w:r>
      <w:r w:rsidR="004570FC">
        <w:t>everyday background processes</w:t>
      </w:r>
      <w:r w:rsidR="00887700">
        <w:t xml:space="preserve">.  </w:t>
      </w:r>
      <w:r w:rsidR="0049720C">
        <w:t xml:space="preserve">Predispositions amongst </w:t>
      </w:r>
      <w:r w:rsidR="002E0FB3" w:rsidRPr="006E1CE6">
        <w:rPr>
          <w:i/>
          <w:iCs/>
        </w:rPr>
        <w:t xml:space="preserve">Systems Changes Learning </w:t>
      </w:r>
      <w:r w:rsidR="0049720C" w:rsidRPr="006E1CE6">
        <w:rPr>
          <w:i/>
          <w:iCs/>
        </w:rPr>
        <w:t>Circle</w:t>
      </w:r>
      <w:r w:rsidR="0049720C">
        <w:t xml:space="preserve"> members see</w:t>
      </w:r>
      <w:r w:rsidR="00370B05">
        <w:t>:</w:t>
      </w:r>
    </w:p>
    <w:p w14:paraId="1F447F28" w14:textId="6C472CE1" w:rsidR="00370B05" w:rsidRDefault="00370B05" w:rsidP="00696E5C">
      <w:pPr>
        <w:pStyle w:val="MDPI38bullet"/>
      </w:pPr>
      <w:r>
        <w:t>(</w:t>
      </w:r>
      <w:r w:rsidR="007F2EA4">
        <w:t>a</w:t>
      </w:r>
      <w:r>
        <w:t xml:space="preserve">) </w:t>
      </w:r>
      <w:r w:rsidR="00403F8E" w:rsidRPr="00403F8E">
        <w:rPr>
          <w:i/>
          <w:iCs/>
        </w:rPr>
        <w:t>s</w:t>
      </w:r>
      <w:r w:rsidRPr="00403F8E">
        <w:rPr>
          <w:i/>
          <w:iCs/>
        </w:rPr>
        <w:t>ystems</w:t>
      </w:r>
      <w:r>
        <w:t xml:space="preserve">, as </w:t>
      </w:r>
      <w:r w:rsidR="006914F9">
        <w:t xml:space="preserve">socio-ecological wholes, </w:t>
      </w:r>
      <w:r w:rsidR="00E039EE">
        <w:t>w</w:t>
      </w:r>
      <w:r w:rsidR="005D5993">
        <w:t xml:space="preserve">ith </w:t>
      </w:r>
      <w:r w:rsidR="006914F9">
        <w:t xml:space="preserve">human </w:t>
      </w:r>
      <w:r w:rsidR="0085120B">
        <w:t>beings</w:t>
      </w:r>
      <w:r w:rsidR="00865FE0">
        <w:t xml:space="preserve"> </w:t>
      </w:r>
      <w:r w:rsidR="00B87556">
        <w:t xml:space="preserve">embedded </w:t>
      </w:r>
      <w:r w:rsidR="0085120B">
        <w:t xml:space="preserve">intergenerationally </w:t>
      </w:r>
      <w:r w:rsidR="00B87556">
        <w:t xml:space="preserve">in </w:t>
      </w:r>
      <w:r w:rsidR="007D62A8">
        <w:t>manufactured subworlds</w:t>
      </w:r>
      <w:r w:rsidR="00B87556">
        <w:t>,</w:t>
      </w:r>
      <w:r w:rsidR="006914F9">
        <w:t xml:space="preserve"> </w:t>
      </w:r>
      <w:r w:rsidR="00E039EE">
        <w:t xml:space="preserve">coevolving </w:t>
      </w:r>
      <w:r w:rsidR="00B87556">
        <w:t>a</w:t>
      </w:r>
      <w:r w:rsidR="00865FE0">
        <w:t xml:space="preserve">longside </w:t>
      </w:r>
      <w:r w:rsidR="0085120B">
        <w:t xml:space="preserve">coupled </w:t>
      </w:r>
      <w:r w:rsidR="00865FE0">
        <w:t xml:space="preserve">natural </w:t>
      </w:r>
      <w:r w:rsidR="001E4723">
        <w:t xml:space="preserve">biophysical </w:t>
      </w:r>
      <w:r w:rsidR="006914F9">
        <w:t>ecosystems</w:t>
      </w:r>
      <w:r w:rsidR="0085120B">
        <w:t xml:space="preserve">, </w:t>
      </w:r>
      <w:r w:rsidR="008E55A3">
        <w:t xml:space="preserve">increasingly sympathetic </w:t>
      </w:r>
      <w:r w:rsidR="0085120B">
        <w:t>towards non-anthropocentric sustainable development</w:t>
      </w:r>
      <w:r w:rsidR="00B87556">
        <w:t xml:space="preserve"> </w:t>
      </w:r>
      <w:r w:rsidR="006820B8">
        <w:t>[</w:t>
      </w:r>
      <w:r w:rsidR="006B6D91">
        <w:fldChar w:fldCharType="begin"/>
      </w:r>
      <w:r w:rsidR="006B6D91">
        <w:instrText xml:space="preserve"> REF _Ref104970342 \r \h </w:instrText>
      </w:r>
      <w:r w:rsidR="006B6D91">
        <w:fldChar w:fldCharType="separate"/>
      </w:r>
      <w:r w:rsidR="00017A8F">
        <w:t>2</w:t>
      </w:r>
      <w:r w:rsidR="006B6D91">
        <w:fldChar w:fldCharType="end"/>
      </w:r>
      <w:r w:rsidR="006820B8">
        <w:t>] (</w:t>
      </w:r>
      <w:r w:rsidR="002C7F41">
        <w:t>Gallopin</w:t>
      </w:r>
      <w:r w:rsidR="006820B8">
        <w:t xml:space="preserve"> </w:t>
      </w:r>
      <w:r w:rsidR="002C7F41">
        <w:t>2003</w:t>
      </w:r>
      <w:proofErr w:type="gramStart"/>
      <w:r w:rsidR="006820B8">
        <w:t>)</w:t>
      </w:r>
      <w:r w:rsidR="00B87556">
        <w:t>;</w:t>
      </w:r>
      <w:proofErr w:type="gramEnd"/>
    </w:p>
    <w:p w14:paraId="2A0B9405" w14:textId="4CF61EC7" w:rsidR="00370B05" w:rsidRDefault="00370B05" w:rsidP="00370B05">
      <w:pPr>
        <w:pStyle w:val="MDPI38bullet"/>
      </w:pPr>
      <w:r>
        <w:t>(</w:t>
      </w:r>
      <w:r w:rsidR="007F2EA4">
        <w:t>b</w:t>
      </w:r>
      <w:r>
        <w:t xml:space="preserve">) </w:t>
      </w:r>
      <w:r w:rsidR="00403F8E" w:rsidRPr="00403F8E">
        <w:rPr>
          <w:i/>
          <w:iCs/>
        </w:rPr>
        <w:t>c</w:t>
      </w:r>
      <w:r w:rsidRPr="00403F8E">
        <w:rPr>
          <w:i/>
          <w:iCs/>
        </w:rPr>
        <w:t>hanges</w:t>
      </w:r>
      <w:r>
        <w:t>, as p</w:t>
      </w:r>
      <w:r w:rsidR="00875EB0">
        <w:t>olyrhythmic</w:t>
      </w:r>
      <w:r w:rsidR="00403F8E">
        <w:t xml:space="preserve"> in nature</w:t>
      </w:r>
      <w:r w:rsidR="00875EB0">
        <w:t xml:space="preserve">, </w:t>
      </w:r>
      <w:r w:rsidR="00403F8E">
        <w:t>with</w:t>
      </w:r>
      <w:r w:rsidR="00875EB0">
        <w:t xml:space="preserve"> </w:t>
      </w:r>
      <w:r w:rsidR="005A30F3">
        <w:t xml:space="preserve">ensembles of </w:t>
      </w:r>
      <w:r w:rsidR="00875EB0">
        <w:t>p</w:t>
      </w:r>
      <w:r w:rsidR="005A30F3">
        <w:t>hases</w:t>
      </w:r>
      <w:r w:rsidR="00875EB0">
        <w:t xml:space="preserve"> </w:t>
      </w:r>
      <w:r w:rsidR="00EA4404">
        <w:t>that may present as (</w:t>
      </w:r>
      <w:proofErr w:type="spellStart"/>
      <w:r w:rsidR="00EA4404">
        <w:t>i</w:t>
      </w:r>
      <w:proofErr w:type="spellEnd"/>
      <w:r w:rsidR="00EA4404">
        <w:t>) eurhythmi</w:t>
      </w:r>
      <w:r w:rsidR="00693016">
        <w:t>a</w:t>
      </w:r>
      <w:r w:rsidR="005A30F3">
        <w:t xml:space="preserve"> </w:t>
      </w:r>
      <w:r w:rsidR="00693016">
        <w:t xml:space="preserve">of </w:t>
      </w:r>
      <w:r w:rsidR="005A30F3">
        <w:t xml:space="preserve">living </w:t>
      </w:r>
      <w:r w:rsidR="00693016">
        <w:t>in</w:t>
      </w:r>
      <w:r w:rsidR="005A30F3">
        <w:t xml:space="preserve"> health</w:t>
      </w:r>
      <w:r w:rsidR="00693016">
        <w:t>y</w:t>
      </w:r>
      <w:r w:rsidR="005A30F3">
        <w:t xml:space="preserve"> conditions, </w:t>
      </w:r>
      <w:r w:rsidR="00EA4404">
        <w:t>or (ii)</w:t>
      </w:r>
      <w:r w:rsidR="00875EB0">
        <w:t xml:space="preserve"> arrhythmi</w:t>
      </w:r>
      <w:r w:rsidR="00693016">
        <w:t>a</w:t>
      </w:r>
      <w:r w:rsidR="00875EB0">
        <w:t xml:space="preserve"> </w:t>
      </w:r>
      <w:r w:rsidR="005A30F3">
        <w:t xml:space="preserve">in </w:t>
      </w:r>
      <w:r w:rsidR="00841AD7">
        <w:t>d</w:t>
      </w:r>
      <w:r w:rsidR="00875EB0">
        <w:t>isturb</w:t>
      </w:r>
      <w:r w:rsidR="00841AD7">
        <w:t>ance either</w:t>
      </w:r>
      <w:r w:rsidR="00875EB0">
        <w:t xml:space="preserve"> </w:t>
      </w:r>
      <w:r w:rsidR="00EA4404">
        <w:t>temporarily or pathologically</w:t>
      </w:r>
      <w:r w:rsidR="006820B8">
        <w:t xml:space="preserve"> [</w:t>
      </w:r>
      <w:r w:rsidR="00751426">
        <w:fldChar w:fldCharType="begin"/>
      </w:r>
      <w:r w:rsidR="00751426">
        <w:instrText xml:space="preserve"> REF _Ref104970437 \r \h </w:instrText>
      </w:r>
      <w:r w:rsidR="00751426">
        <w:fldChar w:fldCharType="separate"/>
      </w:r>
      <w:r w:rsidR="00017A8F">
        <w:t>3</w:t>
      </w:r>
      <w:r w:rsidR="00751426">
        <w:fldChar w:fldCharType="end"/>
      </w:r>
      <w:r w:rsidR="006820B8">
        <w:t xml:space="preserve">] </w:t>
      </w:r>
      <w:r w:rsidR="001C5FEC">
        <w:t>(</w:t>
      </w:r>
      <w:r w:rsidR="001C5FEC" w:rsidRPr="001C5FEC">
        <w:rPr>
          <w:lang w:val="en-CA"/>
        </w:rPr>
        <w:t>Lefebrve</w:t>
      </w:r>
      <w:r w:rsidR="001C5FEC">
        <w:rPr>
          <w:lang w:val="en-CA"/>
        </w:rPr>
        <w:t xml:space="preserve"> 2004)</w:t>
      </w:r>
      <w:r w:rsidR="00A95D37">
        <w:rPr>
          <w:lang w:val="en-CA"/>
        </w:rPr>
        <w:t>; and</w:t>
      </w:r>
    </w:p>
    <w:p w14:paraId="49CC9097" w14:textId="5469895F" w:rsidR="0068592D" w:rsidRDefault="0068592D" w:rsidP="00370B05">
      <w:pPr>
        <w:pStyle w:val="MDPI38bullet"/>
      </w:pPr>
      <w:r>
        <w:t>(</w:t>
      </w:r>
      <w:r w:rsidR="007F2EA4">
        <w:t>c</w:t>
      </w:r>
      <w:r>
        <w:t xml:space="preserve">) </w:t>
      </w:r>
      <w:r w:rsidR="00836EDA" w:rsidRPr="00836EDA">
        <w:rPr>
          <w:i/>
          <w:iCs/>
        </w:rPr>
        <w:t>l</w:t>
      </w:r>
      <w:r w:rsidRPr="00836EDA">
        <w:rPr>
          <w:i/>
          <w:iCs/>
        </w:rPr>
        <w:t>earning</w:t>
      </w:r>
      <w:r w:rsidR="00403F8E">
        <w:t xml:space="preserve">, as </w:t>
      </w:r>
      <w:r w:rsidR="00E039EE">
        <w:t xml:space="preserve">animate beings </w:t>
      </w:r>
      <w:r w:rsidR="00403F8E">
        <w:t xml:space="preserve">co-responding </w:t>
      </w:r>
      <w:r w:rsidR="00E039EE">
        <w:t>in taskscapes</w:t>
      </w:r>
      <w:r w:rsidR="00532FA3">
        <w:t xml:space="preserve">, </w:t>
      </w:r>
      <w:r w:rsidR="00836EDA">
        <w:t xml:space="preserve">becoming lines of </w:t>
      </w:r>
      <w:r>
        <w:t>movement</w:t>
      </w:r>
      <w:r w:rsidR="00226CAB">
        <w:t>s</w:t>
      </w:r>
      <w:r>
        <w:t xml:space="preserve"> </w:t>
      </w:r>
      <w:r w:rsidR="00226CAB">
        <w:t xml:space="preserve">or growths </w:t>
      </w:r>
      <w:r w:rsidR="007B6574">
        <w:t xml:space="preserve">gathering to resolve their affairs </w:t>
      </w:r>
      <w:r w:rsidR="00532FA3">
        <w:t xml:space="preserve">alongside other species </w:t>
      </w:r>
      <w:r w:rsidR="00226CAB">
        <w:t xml:space="preserve">in </w:t>
      </w:r>
      <w:r w:rsidR="001C5FEC">
        <w:t>an</w:t>
      </w:r>
      <w:r w:rsidR="00226CAB">
        <w:t xml:space="preserve"> entangled meshwork</w:t>
      </w:r>
      <w:r w:rsidR="001C5FEC">
        <w:t xml:space="preserve"> [</w:t>
      </w:r>
      <w:r w:rsidR="00751426">
        <w:fldChar w:fldCharType="begin"/>
      </w:r>
      <w:r w:rsidR="00751426">
        <w:instrText xml:space="preserve"> REF _Ref104970460 \r \h </w:instrText>
      </w:r>
      <w:r w:rsidR="00751426">
        <w:fldChar w:fldCharType="separate"/>
      </w:r>
      <w:r w:rsidR="00017A8F">
        <w:t>4</w:t>
      </w:r>
      <w:r w:rsidR="00751426">
        <w:fldChar w:fldCharType="end"/>
      </w:r>
      <w:r w:rsidR="006820B8">
        <w:t>] (Ingold 2011]</w:t>
      </w:r>
      <w:r w:rsidR="007D098D">
        <w:t>.</w:t>
      </w:r>
    </w:p>
    <w:p w14:paraId="564B2A3B" w14:textId="5BE1CBB7" w:rsidR="00B578B0" w:rsidRDefault="007D098D" w:rsidP="007D098D">
      <w:pPr>
        <w:pStyle w:val="MDPI32textnoindent"/>
      </w:pPr>
      <w:r w:rsidRPr="00A24912">
        <w:rPr>
          <w:i/>
          <w:iCs/>
        </w:rPr>
        <w:t>Systems Changes Learning</w:t>
      </w:r>
      <w:r>
        <w:t xml:space="preserve"> is proposed </w:t>
      </w:r>
      <w:r w:rsidR="00A67852">
        <w:t xml:space="preserve">as a </w:t>
      </w:r>
      <w:r w:rsidR="008E55A3">
        <w:t xml:space="preserve">three-word </w:t>
      </w:r>
      <w:r w:rsidR="00C25A02">
        <w:t xml:space="preserve">agglutinative </w:t>
      </w:r>
      <w:r w:rsidR="00A67852">
        <w:t>neologism</w:t>
      </w:r>
      <w:r w:rsidR="00707959">
        <w:t>.  The three words are</w:t>
      </w:r>
      <w:r w:rsidR="00A67852">
        <w:t xml:space="preserve"> </w:t>
      </w:r>
      <w:r>
        <w:t>a recasting</w:t>
      </w:r>
      <w:r w:rsidR="00707959">
        <w:t xml:space="preserve"> (i.e. discourse adjustment)</w:t>
      </w:r>
      <w:r>
        <w:t xml:space="preserve"> [</w:t>
      </w:r>
      <w:r w:rsidR="0079722E">
        <w:fldChar w:fldCharType="begin"/>
      </w:r>
      <w:r w:rsidR="0079722E">
        <w:instrText xml:space="preserve"> REF _Ref104970480 \r \h </w:instrText>
      </w:r>
      <w:r w:rsidR="0079722E">
        <w:fldChar w:fldCharType="separate"/>
      </w:r>
      <w:r w:rsidR="00017A8F">
        <w:t>5</w:t>
      </w:r>
      <w:r w:rsidR="0079722E">
        <w:fldChar w:fldCharType="end"/>
      </w:r>
      <w:r>
        <w:t xml:space="preserve">, </w:t>
      </w:r>
      <w:r w:rsidR="0079722E">
        <w:fldChar w:fldCharType="begin"/>
      </w:r>
      <w:r w:rsidR="0079722E">
        <w:instrText xml:space="preserve"> REF _Ref104970519 \r \h </w:instrText>
      </w:r>
      <w:r w:rsidR="0079722E">
        <w:fldChar w:fldCharType="separate"/>
      </w:r>
      <w:r w:rsidR="00017A8F">
        <w:t>6</w:t>
      </w:r>
      <w:r w:rsidR="0079722E">
        <w:fldChar w:fldCharType="end"/>
      </w:r>
      <w:r>
        <w:t xml:space="preserve">] (Watkins &amp; Pemberton 1987; Pemberton &amp; Watkins 1987) and reifying </w:t>
      </w:r>
      <w:r w:rsidR="00707959">
        <w:t xml:space="preserve">(i.e. remaking into a thing) </w:t>
      </w:r>
      <w:r>
        <w:t>[</w:t>
      </w:r>
      <w:r w:rsidR="003F3602">
        <w:fldChar w:fldCharType="begin"/>
      </w:r>
      <w:r w:rsidR="003F3602">
        <w:instrText xml:space="preserve"> REF _Ref104971755 \r \h </w:instrText>
      </w:r>
      <w:r w:rsidR="003F3602">
        <w:fldChar w:fldCharType="separate"/>
      </w:r>
      <w:r w:rsidR="00017A8F">
        <w:t>7</w:t>
      </w:r>
      <w:r w:rsidR="003F3602">
        <w:fldChar w:fldCharType="end"/>
      </w:r>
      <w:r>
        <w:t xml:space="preserve">, </w:t>
      </w:r>
      <w:r w:rsidR="003F3602">
        <w:fldChar w:fldCharType="begin"/>
      </w:r>
      <w:r w:rsidR="003F3602">
        <w:instrText xml:space="preserve"> REF _Ref104971772 \r \h </w:instrText>
      </w:r>
      <w:r w:rsidR="003F3602">
        <w:fldChar w:fldCharType="separate"/>
      </w:r>
      <w:r w:rsidR="00017A8F">
        <w:t>8</w:t>
      </w:r>
      <w:r w:rsidR="003F3602">
        <w:fldChar w:fldCharType="end"/>
      </w:r>
      <w:r>
        <w:t>] (</w:t>
      </w:r>
      <w:r w:rsidRPr="008F0B8A">
        <w:rPr>
          <w:lang w:val="en-CA"/>
        </w:rPr>
        <w:t>Vandenberghe</w:t>
      </w:r>
      <w:r>
        <w:rPr>
          <w:lang w:val="en-CA"/>
        </w:rPr>
        <w:t xml:space="preserve"> </w:t>
      </w:r>
      <w:r>
        <w:rPr>
          <w:lang w:val="en-CA"/>
        </w:rPr>
        <w:lastRenderedPageBreak/>
        <w:t xml:space="preserve">2015; Burstall 2000) </w:t>
      </w:r>
      <w:r w:rsidR="00A67852">
        <w:t xml:space="preserve">of </w:t>
      </w:r>
      <w:r>
        <w:t xml:space="preserve">a </w:t>
      </w:r>
      <w:r w:rsidR="00A67852">
        <w:t xml:space="preserve">distinct </w:t>
      </w:r>
      <w:r>
        <w:t xml:space="preserve">whole, rather than </w:t>
      </w:r>
      <w:r w:rsidR="00707959">
        <w:t xml:space="preserve">a </w:t>
      </w:r>
      <w:r>
        <w:t>mere connect</w:t>
      </w:r>
      <w:r w:rsidR="00ED014E">
        <w:t>ing</w:t>
      </w:r>
      <w:r>
        <w:t xml:space="preserve"> </w:t>
      </w:r>
      <w:r w:rsidR="00707959">
        <w:t xml:space="preserve">of </w:t>
      </w:r>
      <w:r>
        <w:t>”systems”, “changes” and “learning”</w:t>
      </w:r>
      <w:r w:rsidR="00707959">
        <w:t xml:space="preserve"> as parts</w:t>
      </w:r>
      <w:r>
        <w:t>.</w:t>
      </w:r>
      <w:r w:rsidR="00DD748A">
        <w:t xml:space="preserve">  Faced with rhythmic shifts, some systems </w:t>
      </w:r>
      <w:r w:rsidR="008009EB">
        <w:t xml:space="preserve">will </w:t>
      </w:r>
      <w:r w:rsidR="00A0088B">
        <w:t>internalize</w:t>
      </w:r>
      <w:r w:rsidR="008009EB">
        <w:t xml:space="preserve"> history-making changes </w:t>
      </w:r>
      <w:r w:rsidR="00A0088B">
        <w:t>as a matter of course, while other systems may superficially adapt to deal with conditions situation by situation.</w:t>
      </w:r>
    </w:p>
    <w:p w14:paraId="2E3596A6" w14:textId="77777777" w:rsidR="00E53726" w:rsidRDefault="004E7EBA" w:rsidP="00B578B0">
      <w:pPr>
        <w:pStyle w:val="MDPI31text"/>
      </w:pPr>
      <w:r>
        <w:t>Activities of the Circle, i</w:t>
      </w:r>
      <w:r w:rsidR="00DB5444">
        <w:t xml:space="preserve">n the metaphysics of Aristotle, </w:t>
      </w:r>
      <w:r w:rsidR="0020744E">
        <w:t>give primacy to</w:t>
      </w:r>
      <w:r w:rsidR="00E53726">
        <w:t xml:space="preserve"> (</w:t>
      </w:r>
      <w:proofErr w:type="spellStart"/>
      <w:r w:rsidR="00E53726">
        <w:t>i</w:t>
      </w:r>
      <w:proofErr w:type="spellEnd"/>
      <w:r w:rsidR="00E53726">
        <w:t>)</w:t>
      </w:r>
      <w:r w:rsidR="0020744E">
        <w:t xml:space="preserve"> </w:t>
      </w:r>
      <w:r w:rsidR="00DB5444" w:rsidRPr="00DB5444">
        <w:rPr>
          <w:i/>
          <w:iCs/>
        </w:rPr>
        <w:t>praxis</w:t>
      </w:r>
      <w:r w:rsidR="00DB5444">
        <w:t xml:space="preserve">, </w:t>
      </w:r>
      <w:r w:rsidR="0020744E">
        <w:t>alongside a collective coevolving of</w:t>
      </w:r>
      <w:r w:rsidR="00E53726">
        <w:t xml:space="preserve"> (ii)</w:t>
      </w:r>
      <w:r w:rsidR="0020744E">
        <w:t xml:space="preserve"> </w:t>
      </w:r>
      <w:r w:rsidR="0020744E" w:rsidRPr="0020744E">
        <w:rPr>
          <w:i/>
          <w:iCs/>
        </w:rPr>
        <w:t>theoria</w:t>
      </w:r>
      <w:r w:rsidR="0020744E">
        <w:t xml:space="preserve"> and</w:t>
      </w:r>
      <w:r w:rsidR="00E53726">
        <w:t xml:space="preserve"> (iii)</w:t>
      </w:r>
      <w:r w:rsidR="0020744E">
        <w:t xml:space="preserve"> </w:t>
      </w:r>
      <w:r w:rsidR="0020744E" w:rsidRPr="0020744E">
        <w:rPr>
          <w:i/>
          <w:iCs/>
        </w:rPr>
        <w:t>poiesis</w:t>
      </w:r>
      <w:r w:rsidR="0020744E">
        <w:t>.</w:t>
      </w:r>
    </w:p>
    <w:p w14:paraId="15B40748" w14:textId="77777777" w:rsidR="00E53726" w:rsidRDefault="0020744E" w:rsidP="00E53726">
      <w:pPr>
        <w:pStyle w:val="MDPI38bullet"/>
      </w:pPr>
      <w:r w:rsidRPr="002D00F7">
        <w:rPr>
          <w:i/>
          <w:iCs/>
        </w:rPr>
        <w:t>Praxis</w:t>
      </w:r>
      <w:r>
        <w:t xml:space="preserve"> can be described as “know</w:t>
      </w:r>
      <w:r w:rsidR="00011B78">
        <w:t>ing</w:t>
      </w:r>
      <w:r>
        <w:t xml:space="preserve"> when, know</w:t>
      </w:r>
      <w:r w:rsidR="00011B78">
        <w:t>ing</w:t>
      </w:r>
      <w:r>
        <w:t xml:space="preserve"> where, know</w:t>
      </w:r>
      <w:r w:rsidR="00011B78">
        <w:t>ing</w:t>
      </w:r>
      <w:r>
        <w:t xml:space="preserve"> what</w:t>
      </w:r>
      <w:r w:rsidR="002D00F7">
        <w:t xml:space="preserve">”.  </w:t>
      </w:r>
      <w:r w:rsidR="005C176B" w:rsidRPr="00E8253E">
        <w:rPr>
          <w:i/>
          <w:iCs/>
        </w:rPr>
        <w:t>Doing</w:t>
      </w:r>
      <w:r w:rsidR="002D00F7">
        <w:t xml:space="preserve"> </w:t>
      </w:r>
      <w:r w:rsidR="00EF04D4">
        <w:t xml:space="preserve">as </w:t>
      </w:r>
      <w:r w:rsidR="00EF04D4" w:rsidRPr="00EF04D4">
        <w:rPr>
          <w:i/>
          <w:iCs/>
        </w:rPr>
        <w:t>praxis</w:t>
      </w:r>
      <w:r w:rsidR="00EF04D4">
        <w:t xml:space="preserve"> </w:t>
      </w:r>
      <w:r w:rsidR="002D00F7">
        <w:t>orients towards</w:t>
      </w:r>
      <w:r>
        <w:t xml:space="preserve"> action </w:t>
      </w:r>
      <w:r w:rsidR="002D00F7">
        <w:t xml:space="preserve">with practical ethics, </w:t>
      </w:r>
      <w:r>
        <w:t xml:space="preserve">and </w:t>
      </w:r>
      <w:r w:rsidR="002D00F7" w:rsidRPr="002D00F7">
        <w:rPr>
          <w:i/>
          <w:iCs/>
        </w:rPr>
        <w:t>phronesis</w:t>
      </w:r>
      <w:r w:rsidR="002D00F7">
        <w:t xml:space="preserve"> with a virtue of practical ethics.</w:t>
      </w:r>
    </w:p>
    <w:p w14:paraId="4773F1B3" w14:textId="77777777" w:rsidR="00E53726" w:rsidRDefault="00ED014E" w:rsidP="00E53726">
      <w:pPr>
        <w:pStyle w:val="MDPI38bullet"/>
      </w:pPr>
      <w:r>
        <w:rPr>
          <w:i/>
          <w:iCs/>
        </w:rPr>
        <w:t>T</w:t>
      </w:r>
      <w:r w:rsidR="002D00F7" w:rsidRPr="002D00F7">
        <w:rPr>
          <w:i/>
          <w:iCs/>
        </w:rPr>
        <w:t>heoria</w:t>
      </w:r>
      <w:r w:rsidR="002D00F7">
        <w:t xml:space="preserve"> </w:t>
      </w:r>
      <w:r>
        <w:t xml:space="preserve">guides action as </w:t>
      </w:r>
      <w:r w:rsidR="002D00F7">
        <w:t>“know</w:t>
      </w:r>
      <w:r w:rsidR="00011B78">
        <w:t>ing</w:t>
      </w:r>
      <w:r w:rsidR="002D00F7">
        <w:t xml:space="preserve"> why”.  </w:t>
      </w:r>
      <w:r w:rsidR="005C176B" w:rsidRPr="00E8253E">
        <w:rPr>
          <w:i/>
          <w:iCs/>
        </w:rPr>
        <w:t>Thinking</w:t>
      </w:r>
      <w:r w:rsidR="00377094">
        <w:t xml:space="preserve"> </w:t>
      </w:r>
      <w:r w:rsidR="00EF04D4">
        <w:t xml:space="preserve">as </w:t>
      </w:r>
      <w:r w:rsidR="00EF04D4" w:rsidRPr="00EF04D4">
        <w:rPr>
          <w:i/>
          <w:iCs/>
        </w:rPr>
        <w:t>theoria</w:t>
      </w:r>
      <w:r w:rsidR="00EF04D4">
        <w:t xml:space="preserve"> </w:t>
      </w:r>
      <w:r w:rsidR="005C176B">
        <w:t>orients</w:t>
      </w:r>
      <w:r w:rsidR="00377094">
        <w:t xml:space="preserve"> towards research aims to uncover universal truths, with </w:t>
      </w:r>
      <w:r w:rsidR="00377094" w:rsidRPr="00377094">
        <w:rPr>
          <w:i/>
          <w:iCs/>
        </w:rPr>
        <w:t>episteme</w:t>
      </w:r>
      <w:r w:rsidR="00377094">
        <w:t xml:space="preserve"> as science.</w:t>
      </w:r>
    </w:p>
    <w:p w14:paraId="55893418" w14:textId="56B0010E" w:rsidR="0015668B" w:rsidRDefault="00D81D35" w:rsidP="00E53726">
      <w:pPr>
        <w:pStyle w:val="MDPI38bullet"/>
      </w:pPr>
      <w:r>
        <w:rPr>
          <w:i/>
          <w:iCs/>
        </w:rPr>
        <w:t>P</w:t>
      </w:r>
      <w:r w:rsidRPr="00ED515E">
        <w:rPr>
          <w:i/>
          <w:iCs/>
        </w:rPr>
        <w:t>oiesis</w:t>
      </w:r>
      <w:r>
        <w:t xml:space="preserve"> rises in importance as “know</w:t>
      </w:r>
      <w:r w:rsidR="00011B78">
        <w:t>ing</w:t>
      </w:r>
      <w:r>
        <w:t xml:space="preserve"> how”, as the Circle gains experience that might be replicated in a larger community of practice.  </w:t>
      </w:r>
      <w:r w:rsidR="005C176B" w:rsidRPr="00D804A7">
        <w:rPr>
          <w:i/>
          <w:iCs/>
        </w:rPr>
        <w:t>Making</w:t>
      </w:r>
      <w:r w:rsidR="005C176B">
        <w:t xml:space="preserve"> </w:t>
      </w:r>
      <w:r w:rsidR="00D804A7">
        <w:t xml:space="preserve">as </w:t>
      </w:r>
      <w:r w:rsidR="00D804A7" w:rsidRPr="00D804A7">
        <w:rPr>
          <w:i/>
          <w:iCs/>
        </w:rPr>
        <w:t>poiesis</w:t>
      </w:r>
      <w:r w:rsidR="00D804A7">
        <w:t xml:space="preserve"> </w:t>
      </w:r>
      <w:r w:rsidR="005C176B">
        <w:t xml:space="preserve">orients towards </w:t>
      </w:r>
      <w:r w:rsidR="00D64D2D">
        <w:t xml:space="preserve">producing </w:t>
      </w:r>
      <w:r w:rsidR="00D804A7">
        <w:t xml:space="preserve">of craft, towards </w:t>
      </w:r>
      <w:r w:rsidR="00D804A7" w:rsidRPr="00D804A7">
        <w:rPr>
          <w:i/>
          <w:iCs/>
        </w:rPr>
        <w:t>techne</w:t>
      </w:r>
      <w:r w:rsidR="00D804A7">
        <w:t xml:space="preserve"> as instrumental rationality </w:t>
      </w:r>
      <w:r w:rsidR="00D64D2D">
        <w:t xml:space="preserve">that might adopted more widely across </w:t>
      </w:r>
      <w:r w:rsidR="00D804A7">
        <w:t>a community or practice.</w:t>
      </w:r>
    </w:p>
    <w:p w14:paraId="4E8106A9" w14:textId="245D804A" w:rsidR="005D72AC" w:rsidRDefault="00665131" w:rsidP="005D72AC">
      <w:pPr>
        <w:pStyle w:val="MDPI32textnoindent"/>
      </w:pPr>
      <w:r>
        <w:t xml:space="preserve">While </w:t>
      </w:r>
      <w:r w:rsidRPr="00AE66EA">
        <w:rPr>
          <w:i/>
          <w:iCs/>
        </w:rPr>
        <w:t>praxis</w:t>
      </w:r>
      <w:r>
        <w:t xml:space="preserve">, </w:t>
      </w:r>
      <w:r w:rsidRPr="00AE66EA">
        <w:rPr>
          <w:i/>
          <w:iCs/>
        </w:rPr>
        <w:t>theoria</w:t>
      </w:r>
      <w:r>
        <w:t xml:space="preserve"> and </w:t>
      </w:r>
      <w:r w:rsidRPr="00AE66EA">
        <w:rPr>
          <w:i/>
          <w:iCs/>
        </w:rPr>
        <w:t>poiesis</w:t>
      </w:r>
      <w:r>
        <w:t xml:space="preserve"> might be advanced separately, a </w:t>
      </w:r>
      <w:r w:rsidR="00AE66EA">
        <w:t>greater</w:t>
      </w:r>
      <w:r>
        <w:t xml:space="preserve"> aspiration </w:t>
      </w:r>
      <w:r w:rsidR="00AE66EA">
        <w:t xml:space="preserve">seeks learning across all three, as a weaving.  </w:t>
      </w:r>
      <w:r w:rsidR="005D72AC" w:rsidRPr="005D72AC">
        <w:rPr>
          <w:i/>
          <w:iCs/>
        </w:rPr>
        <w:t>Praxis</w:t>
      </w:r>
      <w:r w:rsidR="005D72AC">
        <w:t xml:space="preserve">, towards systems changes as practical ethics, </w:t>
      </w:r>
      <w:r w:rsidR="00AE66EA">
        <w:t>could</w:t>
      </w:r>
      <w:r w:rsidR="005D72AC">
        <w:t xml:space="preserve"> be demonstrated situationally by an individual with intuitive wisdom, without a </w:t>
      </w:r>
      <w:r w:rsidR="005D72AC" w:rsidRPr="005D72AC">
        <w:rPr>
          <w:i/>
          <w:iCs/>
        </w:rPr>
        <w:t>theoria</w:t>
      </w:r>
      <w:r w:rsidR="005D72AC">
        <w:t xml:space="preserve"> of knowing why.</w:t>
      </w:r>
      <w:r w:rsidR="00177FD8">
        <w:t xml:space="preserve">  </w:t>
      </w:r>
      <w:r w:rsidR="00177FD8" w:rsidRPr="00177FD8">
        <w:rPr>
          <w:i/>
          <w:iCs/>
        </w:rPr>
        <w:t>Theoria</w:t>
      </w:r>
      <w:r w:rsidR="00177FD8">
        <w:t xml:space="preserve"> underlies any systems approach, as </w:t>
      </w:r>
      <w:r>
        <w:t>“</w:t>
      </w:r>
      <w:r w:rsidR="00177FD8">
        <w:t>knowing why</w:t>
      </w:r>
      <w:r>
        <w:t>”</w:t>
      </w:r>
      <w:r w:rsidR="00177FD8">
        <w:t xml:space="preserve"> </w:t>
      </w:r>
      <w:r w:rsidR="00AE66EA">
        <w:t xml:space="preserve">can </w:t>
      </w:r>
      <w:r w:rsidR="00177FD8">
        <w:t xml:space="preserve">abstract from a situation-at-hand </w:t>
      </w:r>
      <w:r w:rsidR="00AE66EA">
        <w:t>to the universal, at the risk of overlooking a different context</w:t>
      </w:r>
      <w:r w:rsidR="00177FD8">
        <w:t xml:space="preserve">.  </w:t>
      </w:r>
      <w:r w:rsidR="002575E0" w:rsidRPr="00F92A66">
        <w:rPr>
          <w:i/>
          <w:iCs/>
        </w:rPr>
        <w:t>Poesis</w:t>
      </w:r>
      <w:r w:rsidR="00F92A66">
        <w:t xml:space="preserve"> </w:t>
      </w:r>
      <w:r w:rsidR="00886587">
        <w:t xml:space="preserve">traditionally developed by an apprentice observing masters in a community of practice might be learned more rapidly and effectively through the codification of principles formalized into methods.  </w:t>
      </w:r>
      <w:r w:rsidR="00255CC6">
        <w:t xml:space="preserve">Learning in the Circle has proceeded through </w:t>
      </w:r>
      <w:r w:rsidR="00255CC6" w:rsidRPr="003C0F42">
        <w:rPr>
          <w:i/>
          <w:iCs/>
        </w:rPr>
        <w:t>praxis</w:t>
      </w:r>
      <w:r w:rsidR="00255CC6">
        <w:t xml:space="preserve"> shaping the body of </w:t>
      </w:r>
      <w:r w:rsidR="00255CC6" w:rsidRPr="003C0F42">
        <w:rPr>
          <w:i/>
          <w:iCs/>
        </w:rPr>
        <w:t>theoria</w:t>
      </w:r>
      <w:r w:rsidR="00255CC6">
        <w:t xml:space="preserve"> amongst core members, with an eye towards </w:t>
      </w:r>
      <w:r w:rsidR="00255CC6" w:rsidRPr="003C0F42">
        <w:rPr>
          <w:i/>
          <w:iCs/>
        </w:rPr>
        <w:t>praxis</w:t>
      </w:r>
      <w:r w:rsidR="00255CC6">
        <w:t xml:space="preserve"> guided by </w:t>
      </w:r>
      <w:r w:rsidR="003C0F42">
        <w:t xml:space="preserve">the “knowing how” of </w:t>
      </w:r>
      <w:r w:rsidR="003C0F42" w:rsidRPr="003C0F42">
        <w:rPr>
          <w:i/>
          <w:iCs/>
        </w:rPr>
        <w:t>poiesis</w:t>
      </w:r>
      <w:r w:rsidR="003C0F42">
        <w:t xml:space="preserve"> to be formalized later in the espoused 10-year journey.</w:t>
      </w:r>
    </w:p>
    <w:p w14:paraId="40E05E34" w14:textId="3FE40559" w:rsidR="007F2EA4" w:rsidRDefault="00F04C3D" w:rsidP="00B578B0">
      <w:pPr>
        <w:pStyle w:val="MDPI31text"/>
      </w:pPr>
      <w:r>
        <w:t xml:space="preserve">Facility </w:t>
      </w:r>
      <w:r w:rsidR="007428EB">
        <w:t>towards</w:t>
      </w:r>
      <w:r>
        <w:t xml:space="preserve"> </w:t>
      </w:r>
      <w:r w:rsidRPr="007428EB">
        <w:rPr>
          <w:i/>
          <w:iCs/>
        </w:rPr>
        <w:t>praxis</w:t>
      </w:r>
      <w:r>
        <w:t xml:space="preserve">, </w:t>
      </w:r>
      <w:r w:rsidRPr="007428EB">
        <w:rPr>
          <w:i/>
          <w:iCs/>
        </w:rPr>
        <w:t>theoria</w:t>
      </w:r>
      <w:r>
        <w:t xml:space="preserve"> and </w:t>
      </w:r>
      <w:r w:rsidRPr="007428EB">
        <w:rPr>
          <w:i/>
          <w:iCs/>
        </w:rPr>
        <w:t>poiesis</w:t>
      </w:r>
      <w:r>
        <w:t xml:space="preserve"> </w:t>
      </w:r>
      <w:r w:rsidR="007428EB">
        <w:t>accumulates</w:t>
      </w:r>
      <w:r>
        <w:t xml:space="preserve"> at three depths, condensed from a five-stage model of a</w:t>
      </w:r>
      <w:r w:rsidR="0045393D">
        <w:t xml:space="preserve">dult skill acquisition </w:t>
      </w:r>
      <w:r>
        <w:t>[</w:t>
      </w:r>
      <w:r w:rsidR="003F3602">
        <w:fldChar w:fldCharType="begin"/>
      </w:r>
      <w:r w:rsidR="003F3602">
        <w:instrText xml:space="preserve"> REF _Ref104971809 \r \h </w:instrText>
      </w:r>
      <w:r w:rsidR="003F3602">
        <w:fldChar w:fldCharType="separate"/>
      </w:r>
      <w:r w:rsidR="00017A8F">
        <w:t>9</w:t>
      </w:r>
      <w:r w:rsidR="003F3602">
        <w:fldChar w:fldCharType="end"/>
      </w:r>
      <w:r>
        <w:t>] (Dreyfus 2004).</w:t>
      </w:r>
    </w:p>
    <w:p w14:paraId="14CBFD12" w14:textId="13E5AFBE" w:rsidR="007F2EA4" w:rsidRDefault="007F2EA4" w:rsidP="007F2EA4">
      <w:pPr>
        <w:pStyle w:val="MDPI38bullet"/>
      </w:pPr>
      <w:r>
        <w:t xml:space="preserve">(1) </w:t>
      </w:r>
      <w:r w:rsidRPr="00836EDA">
        <w:rPr>
          <w:i/>
          <w:iCs/>
        </w:rPr>
        <w:t>Educating of attention</w:t>
      </w:r>
      <w:r w:rsidR="0066121A">
        <w:t xml:space="preserve">, through novice and advanced beginner skills levels, grasping the </w:t>
      </w:r>
      <w:r w:rsidR="009E59AD">
        <w:t>contextural (</w:t>
      </w:r>
      <w:r w:rsidR="0066121A">
        <w:t>contextual</w:t>
      </w:r>
      <w:r w:rsidR="009E59AD">
        <w:t>)</w:t>
      </w:r>
      <w:r w:rsidR="0066121A">
        <w:t xml:space="preserve"> and situational </w:t>
      </w:r>
      <w:r w:rsidR="00732597">
        <w:t>[</w:t>
      </w:r>
      <w:r w:rsidR="003F3602">
        <w:fldChar w:fldCharType="begin"/>
      </w:r>
      <w:r w:rsidR="003F3602">
        <w:instrText xml:space="preserve"> REF _Ref104971823 \r \h </w:instrText>
      </w:r>
      <w:r w:rsidR="003F3602">
        <w:fldChar w:fldCharType="separate"/>
      </w:r>
      <w:r w:rsidR="00017A8F">
        <w:t>10</w:t>
      </w:r>
      <w:r w:rsidR="003F3602">
        <w:fldChar w:fldCharType="end"/>
      </w:r>
      <w:r w:rsidR="00732597">
        <w:t>] (Ingold 2001</w:t>
      </w:r>
      <w:proofErr w:type="gramStart"/>
      <w:r w:rsidR="00732597">
        <w:t>);</w:t>
      </w:r>
      <w:proofErr w:type="gramEnd"/>
      <w:r w:rsidR="00732597">
        <w:t xml:space="preserve"> </w:t>
      </w:r>
    </w:p>
    <w:p w14:paraId="04A840E7" w14:textId="5AC9E4C7" w:rsidR="007F2EA4" w:rsidRDefault="007F2EA4" w:rsidP="007F2EA4">
      <w:pPr>
        <w:pStyle w:val="MDPI38bullet"/>
      </w:pPr>
      <w:r>
        <w:t xml:space="preserve">(2) </w:t>
      </w:r>
      <w:r w:rsidRPr="00836EDA">
        <w:rPr>
          <w:i/>
          <w:iCs/>
        </w:rPr>
        <w:t xml:space="preserve">Learning for </w:t>
      </w:r>
      <w:r w:rsidR="000F1F64" w:rsidRPr="00836EDA">
        <w:rPr>
          <w:i/>
          <w:iCs/>
        </w:rPr>
        <w:t>co-relating</w:t>
      </w:r>
      <w:r w:rsidR="00732597">
        <w:t xml:space="preserve">, through competent and proficient skill levels, discriminating </w:t>
      </w:r>
      <w:r w:rsidR="00CF181A">
        <w:t>salient aspects</w:t>
      </w:r>
      <w:r w:rsidR="0090218A">
        <w:t xml:space="preserve"> of actions that might be chosen</w:t>
      </w:r>
      <w:r w:rsidR="0066121A">
        <w:t xml:space="preserve"> [</w:t>
      </w:r>
      <w:r w:rsidR="003F3602">
        <w:fldChar w:fldCharType="begin"/>
      </w:r>
      <w:r w:rsidR="003F3602">
        <w:instrText xml:space="preserve"> REF _Ref104971837 \r \h </w:instrText>
      </w:r>
      <w:r w:rsidR="003F3602">
        <w:fldChar w:fldCharType="separate"/>
      </w:r>
      <w:r w:rsidR="00017A8F">
        <w:t>11</w:t>
      </w:r>
      <w:r w:rsidR="003F3602">
        <w:fldChar w:fldCharType="end"/>
      </w:r>
      <w:r w:rsidR="0066121A">
        <w:t xml:space="preserve">] (Hall </w:t>
      </w:r>
      <w:r w:rsidR="00E53726">
        <w:t>&amp;</w:t>
      </w:r>
      <w:r w:rsidR="0066121A">
        <w:t xml:space="preserve"> Ames 2016)</w:t>
      </w:r>
      <w:r w:rsidR="0090218A">
        <w:t>; and</w:t>
      </w:r>
    </w:p>
    <w:p w14:paraId="475F7D8C" w14:textId="453C789F" w:rsidR="007F2EA4" w:rsidRDefault="007F2EA4" w:rsidP="00185409">
      <w:pPr>
        <w:pStyle w:val="MDPI38bullet"/>
      </w:pPr>
      <w:r>
        <w:t xml:space="preserve">(3) </w:t>
      </w:r>
      <w:r w:rsidRPr="00836EDA">
        <w:rPr>
          <w:i/>
          <w:iCs/>
        </w:rPr>
        <w:t xml:space="preserve">Learning for </w:t>
      </w:r>
      <w:r w:rsidR="00983033" w:rsidRPr="00836EDA">
        <w:rPr>
          <w:i/>
          <w:iCs/>
        </w:rPr>
        <w:t>articulating</w:t>
      </w:r>
      <w:r w:rsidR="00983033">
        <w:t xml:space="preserve"> shift</w:t>
      </w:r>
      <w:r w:rsidR="0076404F">
        <w:t>s</w:t>
      </w:r>
      <w:r w:rsidR="00983033">
        <w:t xml:space="preserve"> in style</w:t>
      </w:r>
      <w:r w:rsidR="0076404F">
        <w:t>s</w:t>
      </w:r>
      <w:r w:rsidR="00983033">
        <w:t>,</w:t>
      </w:r>
      <w:r w:rsidR="0076404F">
        <w:t xml:space="preserve"> through expert skill level, moving on from analytic decision-making to intuitive [</w:t>
      </w:r>
      <w:r w:rsidR="003F3602">
        <w:fldChar w:fldCharType="begin"/>
      </w:r>
      <w:r w:rsidR="003F3602">
        <w:instrText xml:space="preserve"> REF _Ref104971855 \r \h </w:instrText>
      </w:r>
      <w:r w:rsidR="003F3602">
        <w:fldChar w:fldCharType="separate"/>
      </w:r>
      <w:r w:rsidR="00017A8F">
        <w:t>12</w:t>
      </w:r>
      <w:r w:rsidR="003F3602">
        <w:fldChar w:fldCharType="end"/>
      </w:r>
      <w:r w:rsidR="0076404F">
        <w:t>] (Spinosa, Flores</w:t>
      </w:r>
      <w:r w:rsidR="00E53726">
        <w:t xml:space="preserve">, </w:t>
      </w:r>
      <w:r w:rsidR="0076404F">
        <w:t>Dreyfus 1999).</w:t>
      </w:r>
    </w:p>
    <w:p w14:paraId="6192D6D8" w14:textId="71F1F9B8" w:rsidR="00D06C9F" w:rsidRDefault="00185409" w:rsidP="00185409">
      <w:pPr>
        <w:pStyle w:val="MDPI32textnoindent"/>
      </w:pPr>
      <w:r>
        <w:t>Learning progresses in the mutual engagement and reification of meaning, both by individuals and across the community of practice as a whole [</w:t>
      </w:r>
      <w:r w:rsidR="003F3602">
        <w:fldChar w:fldCharType="begin"/>
      </w:r>
      <w:r w:rsidR="003F3602">
        <w:instrText xml:space="preserve"> REF _Ref104971870 \r \h </w:instrText>
      </w:r>
      <w:r w:rsidR="003F3602">
        <w:fldChar w:fldCharType="separate"/>
      </w:r>
      <w:r w:rsidR="00017A8F">
        <w:t>13</w:t>
      </w:r>
      <w:r w:rsidR="003F3602">
        <w:fldChar w:fldCharType="end"/>
      </w:r>
      <w:r>
        <w:t>] (Wenger 1998)</w:t>
      </w:r>
      <w:r w:rsidR="00AF3309">
        <w:tab/>
      </w:r>
      <w:r>
        <w:t>.</w:t>
      </w:r>
    </w:p>
    <w:p w14:paraId="51405D79" w14:textId="5EF162D1" w:rsidR="00110B13" w:rsidRDefault="00836EDA" w:rsidP="00B578B0">
      <w:pPr>
        <w:pStyle w:val="MDPI31text"/>
      </w:pPr>
      <w:r>
        <w:t>The dimensions of</w:t>
      </w:r>
      <w:r w:rsidR="0088375C">
        <w:t xml:space="preserve"> (</w:t>
      </w:r>
      <w:proofErr w:type="spellStart"/>
      <w:r w:rsidR="0088375C">
        <w:t>i</w:t>
      </w:r>
      <w:proofErr w:type="spellEnd"/>
      <w:r w:rsidR="0088375C">
        <w:t xml:space="preserve">) facility and (ii) activities </w:t>
      </w:r>
      <w:r>
        <w:t>can be crossed into a matrix, as shown in Table 1</w:t>
      </w:r>
      <w:r w:rsidR="00841223">
        <w:t xml:space="preserve"> </w:t>
      </w:r>
      <w:r w:rsidR="00841223">
        <w:fldChar w:fldCharType="begin"/>
      </w:r>
      <w:r w:rsidR="00841223">
        <w:instrText xml:space="preserve"> REF Table_1 \p \h </w:instrText>
      </w:r>
      <w:r w:rsidR="00841223">
        <w:fldChar w:fldCharType="separate"/>
      </w:r>
      <w:r w:rsidR="00017A8F">
        <w:t>below</w:t>
      </w:r>
      <w:r w:rsidR="00841223">
        <w:fldChar w:fldCharType="end"/>
      </w:r>
      <w:r>
        <w:t xml:space="preserve">.  </w:t>
      </w:r>
    </w:p>
    <w:p w14:paraId="3448E940" w14:textId="63289D25" w:rsidR="0015668B" w:rsidRDefault="0015668B" w:rsidP="002E0FB3">
      <w:pPr>
        <w:pStyle w:val="MDPI31text"/>
      </w:pPr>
    </w:p>
    <w:p w14:paraId="626C7D4A" w14:textId="416EC8BF" w:rsidR="0015668B" w:rsidRPr="006B6ABB" w:rsidRDefault="001D027D" w:rsidP="006B6ABB">
      <w:pPr>
        <w:pStyle w:val="MDPI42tablebody"/>
        <w:ind w:left="2608"/>
        <w:jc w:val="left"/>
      </w:pPr>
      <w:bookmarkStart w:id="1" w:name="Table_1"/>
      <w:r w:rsidRPr="00B07E0E">
        <w:rPr>
          <w:b/>
        </w:rPr>
        <w:t xml:space="preserve">Table </w:t>
      </w:r>
      <w:r w:rsidR="00C12556">
        <w:rPr>
          <w:b/>
        </w:rPr>
        <w:t>1</w:t>
      </w:r>
      <w:bookmarkEnd w:id="1"/>
      <w:r w:rsidRPr="00B07E0E">
        <w:rPr>
          <w:b/>
        </w:rPr>
        <w:t xml:space="preserve">. </w:t>
      </w:r>
      <w:r w:rsidR="00D70BA5">
        <w:t xml:space="preserve">Progressing facility in activities with </w:t>
      </w:r>
      <w:r w:rsidR="00D70BA5" w:rsidRPr="006E1CE6">
        <w:rPr>
          <w:i/>
          <w:iCs/>
        </w:rPr>
        <w:t>Systems Changes Learning</w:t>
      </w:r>
      <w:r w:rsidR="00AF2D92">
        <w:t>.</w:t>
      </w:r>
      <w:r w:rsidR="006B6ABB">
        <w:br/>
        <w:t xml:space="preserve">         CC-BY-NC-ND David Ing 2022</w:t>
      </w:r>
    </w:p>
    <w:tbl>
      <w:tblPr>
        <w:tblStyle w:val="TableGrid"/>
        <w:tblW w:w="0" w:type="auto"/>
        <w:tblInd w:w="2608" w:type="dxa"/>
        <w:tblLook w:val="04A0" w:firstRow="1" w:lastRow="0" w:firstColumn="1" w:lastColumn="0" w:noHBand="0" w:noVBand="1"/>
      </w:tblPr>
      <w:tblGrid>
        <w:gridCol w:w="1597"/>
        <w:gridCol w:w="1886"/>
        <w:gridCol w:w="2126"/>
        <w:gridCol w:w="2239"/>
      </w:tblGrid>
      <w:tr w:rsidR="005D6F65" w14:paraId="5DD3F61F" w14:textId="77777777" w:rsidTr="004E7EBA">
        <w:tc>
          <w:tcPr>
            <w:tcW w:w="1597" w:type="dxa"/>
          </w:tcPr>
          <w:p w14:paraId="155F82CF" w14:textId="77777777" w:rsidR="0015668B" w:rsidRDefault="0015668B" w:rsidP="0015668B">
            <w:pPr>
              <w:pStyle w:val="MDPI42tablebody"/>
            </w:pPr>
          </w:p>
        </w:tc>
        <w:tc>
          <w:tcPr>
            <w:tcW w:w="1886" w:type="dxa"/>
          </w:tcPr>
          <w:p w14:paraId="0C2A0C3B" w14:textId="08B57E6A" w:rsidR="0015668B" w:rsidRPr="0015668B" w:rsidRDefault="0015668B" w:rsidP="0015668B">
            <w:pPr>
              <w:pStyle w:val="MDPI42tablebody"/>
              <w:rPr>
                <w:i/>
                <w:iCs/>
              </w:rPr>
            </w:pPr>
            <w:r w:rsidRPr="0015668B">
              <w:rPr>
                <w:i/>
                <w:iCs/>
              </w:rPr>
              <w:t>Praxis</w:t>
            </w:r>
            <w:r w:rsidR="00B578B0">
              <w:rPr>
                <w:i/>
                <w:iCs/>
              </w:rPr>
              <w:t xml:space="preserve"> </w:t>
            </w:r>
            <w:r w:rsidR="00D427EF">
              <w:rPr>
                <w:i/>
                <w:iCs/>
              </w:rPr>
              <w:t xml:space="preserve">- </w:t>
            </w:r>
            <w:r w:rsidR="00B578B0">
              <w:rPr>
                <w:i/>
                <w:iCs/>
              </w:rPr>
              <w:t>Doing</w:t>
            </w:r>
          </w:p>
        </w:tc>
        <w:tc>
          <w:tcPr>
            <w:tcW w:w="2126" w:type="dxa"/>
          </w:tcPr>
          <w:p w14:paraId="4423DC6B" w14:textId="2B1152D5" w:rsidR="0015668B" w:rsidRPr="0015668B" w:rsidRDefault="0015668B" w:rsidP="0015668B">
            <w:pPr>
              <w:pStyle w:val="MDPI42tablebody"/>
              <w:rPr>
                <w:i/>
                <w:iCs/>
              </w:rPr>
            </w:pPr>
            <w:r w:rsidRPr="0015668B">
              <w:rPr>
                <w:i/>
                <w:iCs/>
              </w:rPr>
              <w:t>Theoria</w:t>
            </w:r>
            <w:r w:rsidR="00B578B0">
              <w:rPr>
                <w:i/>
                <w:iCs/>
              </w:rPr>
              <w:t xml:space="preserve"> </w:t>
            </w:r>
            <w:r w:rsidR="00D427EF">
              <w:rPr>
                <w:i/>
                <w:iCs/>
              </w:rPr>
              <w:t xml:space="preserve">- </w:t>
            </w:r>
            <w:r w:rsidR="00B578B0">
              <w:rPr>
                <w:i/>
                <w:iCs/>
              </w:rPr>
              <w:t>Thinking</w:t>
            </w:r>
          </w:p>
        </w:tc>
        <w:tc>
          <w:tcPr>
            <w:tcW w:w="2239" w:type="dxa"/>
          </w:tcPr>
          <w:p w14:paraId="2ECBDC6C" w14:textId="0720C0E9" w:rsidR="0015668B" w:rsidRPr="0015668B" w:rsidRDefault="0015668B" w:rsidP="0015668B">
            <w:pPr>
              <w:pStyle w:val="MDPI42tablebody"/>
              <w:rPr>
                <w:i/>
                <w:iCs/>
              </w:rPr>
            </w:pPr>
            <w:r w:rsidRPr="0015668B">
              <w:rPr>
                <w:i/>
                <w:iCs/>
              </w:rPr>
              <w:t>Poiesis</w:t>
            </w:r>
            <w:r w:rsidR="00B578B0">
              <w:rPr>
                <w:i/>
                <w:iCs/>
              </w:rPr>
              <w:t xml:space="preserve"> </w:t>
            </w:r>
            <w:r w:rsidR="00D427EF">
              <w:rPr>
                <w:i/>
                <w:iCs/>
              </w:rPr>
              <w:t xml:space="preserve">- </w:t>
            </w:r>
            <w:r w:rsidR="00B578B0">
              <w:rPr>
                <w:i/>
                <w:iCs/>
              </w:rPr>
              <w:t>Making</w:t>
            </w:r>
          </w:p>
        </w:tc>
      </w:tr>
      <w:tr w:rsidR="005D6F65" w14:paraId="3E117449" w14:textId="77777777" w:rsidTr="004E7EBA">
        <w:tc>
          <w:tcPr>
            <w:tcW w:w="1597" w:type="dxa"/>
          </w:tcPr>
          <w:p w14:paraId="2795E9C4" w14:textId="693D51B2" w:rsidR="0015668B" w:rsidRPr="0015668B" w:rsidRDefault="0015668B" w:rsidP="00845263">
            <w:pPr>
              <w:pStyle w:val="MDPI42tablebody"/>
              <w:jc w:val="right"/>
              <w:rPr>
                <w:i/>
                <w:iCs/>
              </w:rPr>
            </w:pPr>
            <w:r w:rsidRPr="0015668B">
              <w:rPr>
                <w:i/>
                <w:iCs/>
              </w:rPr>
              <w:t>Educating of attention</w:t>
            </w:r>
          </w:p>
        </w:tc>
        <w:tc>
          <w:tcPr>
            <w:tcW w:w="1886" w:type="dxa"/>
          </w:tcPr>
          <w:p w14:paraId="3D35CA43" w14:textId="72A6DAF5" w:rsidR="005D6F65" w:rsidRDefault="00693016" w:rsidP="0015668B">
            <w:pPr>
              <w:pStyle w:val="MDPI42tablebody"/>
            </w:pPr>
            <w:r w:rsidRPr="00C12556">
              <w:t>§</w:t>
            </w:r>
            <w:r w:rsidR="00886587">
              <w:t>3</w:t>
            </w:r>
            <w:r>
              <w:t xml:space="preserve">.1: </w:t>
            </w:r>
            <w:r w:rsidR="005D6F65">
              <w:t xml:space="preserve">Behavioral </w:t>
            </w:r>
            <w:r w:rsidR="004E7EBA">
              <w:t>and/</w:t>
            </w:r>
            <w:r w:rsidR="005D6F65">
              <w:t>or ecological?</w:t>
            </w:r>
          </w:p>
        </w:tc>
        <w:tc>
          <w:tcPr>
            <w:tcW w:w="2126" w:type="dxa"/>
          </w:tcPr>
          <w:p w14:paraId="539D3FCF" w14:textId="36447362" w:rsidR="005D6F65" w:rsidRDefault="00693016" w:rsidP="0015668B">
            <w:pPr>
              <w:pStyle w:val="MDPI42tablebody"/>
            </w:pPr>
            <w:r w:rsidRPr="00C12556">
              <w:t>§</w:t>
            </w:r>
            <w:r w:rsidR="00886587">
              <w:t>3</w:t>
            </w:r>
            <w:r>
              <w:t xml:space="preserve">.2: </w:t>
            </w:r>
            <w:r w:rsidR="005D6F65">
              <w:t xml:space="preserve">Changelessness </w:t>
            </w:r>
            <w:r w:rsidR="004E7EBA">
              <w:t>and/</w:t>
            </w:r>
            <w:r w:rsidR="005D6F65">
              <w:t>or temporality?</w:t>
            </w:r>
          </w:p>
        </w:tc>
        <w:tc>
          <w:tcPr>
            <w:tcW w:w="2239" w:type="dxa"/>
          </w:tcPr>
          <w:p w14:paraId="52A5CF60" w14:textId="79EF09AE" w:rsidR="005D6F65" w:rsidRDefault="00693016" w:rsidP="0015668B">
            <w:pPr>
              <w:pStyle w:val="MDPI42tablebody"/>
            </w:pPr>
            <w:r w:rsidRPr="00C12556">
              <w:t>§</w:t>
            </w:r>
            <w:r w:rsidR="00886587">
              <w:t>3</w:t>
            </w:r>
            <w:r>
              <w:t xml:space="preserve">.3: </w:t>
            </w:r>
            <w:r w:rsidR="00CE3B2F">
              <w:t>Causality</w:t>
            </w:r>
            <w:r w:rsidR="005D6F65">
              <w:t xml:space="preserve"> </w:t>
            </w:r>
            <w:r w:rsidR="004E7EBA">
              <w:t>and/</w:t>
            </w:r>
            <w:r w:rsidR="005D6F65">
              <w:t xml:space="preserve">or </w:t>
            </w:r>
            <w:r w:rsidR="00CE3B2F">
              <w:t>propensity</w:t>
            </w:r>
            <w:r w:rsidR="00C1232A">
              <w:t>?</w:t>
            </w:r>
          </w:p>
        </w:tc>
      </w:tr>
      <w:tr w:rsidR="005D6F65" w14:paraId="474AB6B7" w14:textId="77777777" w:rsidTr="004E7EBA">
        <w:tc>
          <w:tcPr>
            <w:tcW w:w="1597" w:type="dxa"/>
          </w:tcPr>
          <w:p w14:paraId="3EA6E944" w14:textId="4A87922E" w:rsidR="0015668B" w:rsidRPr="0015668B" w:rsidRDefault="0015668B" w:rsidP="00845263">
            <w:pPr>
              <w:pStyle w:val="MDPI42tablebody"/>
              <w:ind w:left="510" w:hanging="510"/>
              <w:jc w:val="right"/>
              <w:rPr>
                <w:i/>
                <w:iCs/>
              </w:rPr>
            </w:pPr>
            <w:r w:rsidRPr="0015668B">
              <w:rPr>
                <w:i/>
                <w:iCs/>
              </w:rPr>
              <w:t xml:space="preserve">Learning for </w:t>
            </w:r>
            <w:r w:rsidR="0076404F">
              <w:rPr>
                <w:i/>
                <w:iCs/>
              </w:rPr>
              <w:t>co</w:t>
            </w:r>
            <w:r w:rsidR="0076404F">
              <w:rPr>
                <w:i/>
                <w:iCs/>
              </w:rPr>
              <w:noBreakHyphen/>
              <w:t>relating</w:t>
            </w:r>
            <w:r w:rsidR="00934439">
              <w:rPr>
                <w:i/>
                <w:iCs/>
              </w:rPr>
              <w:t xml:space="preserve"> </w:t>
            </w:r>
          </w:p>
        </w:tc>
        <w:tc>
          <w:tcPr>
            <w:tcW w:w="1886" w:type="dxa"/>
          </w:tcPr>
          <w:p w14:paraId="244F99E4" w14:textId="30DB7E9F" w:rsidR="005D6F65" w:rsidRDefault="00693016" w:rsidP="00693016">
            <w:pPr>
              <w:pStyle w:val="MDPI42tablebody"/>
            </w:pPr>
            <w:r w:rsidRPr="00C12556">
              <w:t>§</w:t>
            </w:r>
            <w:r w:rsidR="00886587">
              <w:t>4</w:t>
            </w:r>
            <w:r w:rsidR="005D6F65">
              <w:t>.1</w:t>
            </w:r>
            <w:r>
              <w:t xml:space="preserve">: </w:t>
            </w:r>
            <w:r>
              <w:br/>
            </w:r>
            <w:r w:rsidR="005D6F65">
              <w:t>Action-agencing</w:t>
            </w:r>
          </w:p>
        </w:tc>
        <w:tc>
          <w:tcPr>
            <w:tcW w:w="2126" w:type="dxa"/>
          </w:tcPr>
          <w:p w14:paraId="23F2517F" w14:textId="2DC40932" w:rsidR="0015668B" w:rsidRDefault="00693016" w:rsidP="0015668B">
            <w:pPr>
              <w:pStyle w:val="MDPI42tablebody"/>
            </w:pPr>
            <w:r w:rsidRPr="00C12556">
              <w:t>§</w:t>
            </w:r>
            <w:r w:rsidR="00886587">
              <w:t>4</w:t>
            </w:r>
            <w:r w:rsidR="005D6F65">
              <w:t>.2</w:t>
            </w:r>
            <w:r>
              <w:t xml:space="preserve">: </w:t>
            </w:r>
          </w:p>
          <w:p w14:paraId="1CCF7E8C" w14:textId="6073A840" w:rsidR="005D6F65" w:rsidRDefault="005D6F65" w:rsidP="0015668B">
            <w:pPr>
              <w:pStyle w:val="MDPI42tablebody"/>
            </w:pPr>
            <w:r>
              <w:t>Theory-enskilling</w:t>
            </w:r>
          </w:p>
        </w:tc>
        <w:tc>
          <w:tcPr>
            <w:tcW w:w="2239" w:type="dxa"/>
          </w:tcPr>
          <w:p w14:paraId="1D21FEC6" w14:textId="551437ED" w:rsidR="0015668B" w:rsidRDefault="00693016" w:rsidP="0015668B">
            <w:pPr>
              <w:pStyle w:val="MDPI42tablebody"/>
            </w:pPr>
            <w:r w:rsidRPr="00C12556">
              <w:t>§</w:t>
            </w:r>
            <w:r w:rsidR="00886587">
              <w:t>4</w:t>
            </w:r>
            <w:r w:rsidR="005D6F65">
              <w:t>.3</w:t>
            </w:r>
            <w:r>
              <w:t xml:space="preserve">: </w:t>
            </w:r>
          </w:p>
          <w:p w14:paraId="5F36759B" w14:textId="70EBB578" w:rsidR="005D6F65" w:rsidRDefault="005D6F65" w:rsidP="0015668B">
            <w:pPr>
              <w:pStyle w:val="MDPI42tablebody"/>
            </w:pPr>
            <w:r>
              <w:t>Methods-weaving</w:t>
            </w:r>
          </w:p>
        </w:tc>
      </w:tr>
      <w:tr w:rsidR="005D6F65" w14:paraId="5BB90758" w14:textId="77777777" w:rsidTr="004E7EBA">
        <w:tc>
          <w:tcPr>
            <w:tcW w:w="1597" w:type="dxa"/>
          </w:tcPr>
          <w:p w14:paraId="18506A8B" w14:textId="34419F9F" w:rsidR="0015668B" w:rsidRPr="005D6F65" w:rsidRDefault="0015668B" w:rsidP="00845263">
            <w:pPr>
              <w:pStyle w:val="MDPI42tablebody"/>
              <w:jc w:val="right"/>
              <w:rPr>
                <w:i/>
                <w:iCs/>
              </w:rPr>
            </w:pPr>
            <w:r w:rsidRPr="005D6F65">
              <w:rPr>
                <w:i/>
                <w:iCs/>
              </w:rPr>
              <w:t xml:space="preserve">Learning for </w:t>
            </w:r>
            <w:r w:rsidR="0076404F">
              <w:rPr>
                <w:i/>
                <w:iCs/>
              </w:rPr>
              <w:t>articulating</w:t>
            </w:r>
          </w:p>
        </w:tc>
        <w:tc>
          <w:tcPr>
            <w:tcW w:w="1886" w:type="dxa"/>
          </w:tcPr>
          <w:p w14:paraId="6DE9EC64" w14:textId="0050AEE3" w:rsidR="0015668B" w:rsidRDefault="00693016" w:rsidP="0015668B">
            <w:pPr>
              <w:pStyle w:val="MDPI42tablebody"/>
            </w:pPr>
            <w:r w:rsidRPr="00C12556">
              <w:t>§</w:t>
            </w:r>
            <w:r w:rsidR="00D77156">
              <w:t>5</w:t>
            </w:r>
            <w:r w:rsidR="005D6F65">
              <w:t>.1</w:t>
            </w:r>
            <w:r>
              <w:t xml:space="preserve">: </w:t>
            </w:r>
          </w:p>
          <w:p w14:paraId="601404BA" w14:textId="56B1D91B" w:rsidR="005D6F65" w:rsidRDefault="005D6F65" w:rsidP="0015668B">
            <w:pPr>
              <w:pStyle w:val="MDPI42tablebody"/>
            </w:pPr>
            <w:r>
              <w:t>Action-guiding</w:t>
            </w:r>
          </w:p>
        </w:tc>
        <w:tc>
          <w:tcPr>
            <w:tcW w:w="2126" w:type="dxa"/>
          </w:tcPr>
          <w:p w14:paraId="6757681C" w14:textId="0B5BB127" w:rsidR="0015668B" w:rsidRDefault="00693016" w:rsidP="0015668B">
            <w:pPr>
              <w:pStyle w:val="MDPI42tablebody"/>
            </w:pPr>
            <w:r w:rsidRPr="00C12556">
              <w:t>§</w:t>
            </w:r>
            <w:r w:rsidR="00D77156">
              <w:t>5</w:t>
            </w:r>
            <w:r w:rsidR="005D6F65">
              <w:t>.2</w:t>
            </w:r>
            <w:r>
              <w:t xml:space="preserve">: </w:t>
            </w:r>
          </w:p>
          <w:p w14:paraId="7B06302E" w14:textId="0397D977" w:rsidR="005D6F65" w:rsidRDefault="005D6F65" w:rsidP="0015668B">
            <w:pPr>
              <w:pStyle w:val="MDPI42tablebody"/>
            </w:pPr>
            <w:r>
              <w:t>Theory-building</w:t>
            </w:r>
          </w:p>
        </w:tc>
        <w:tc>
          <w:tcPr>
            <w:tcW w:w="2239" w:type="dxa"/>
          </w:tcPr>
          <w:p w14:paraId="2FB9C3D1" w14:textId="5BE4727C" w:rsidR="0015668B" w:rsidRDefault="00693016" w:rsidP="0015668B">
            <w:pPr>
              <w:pStyle w:val="MDPI42tablebody"/>
            </w:pPr>
            <w:r w:rsidRPr="00C12556">
              <w:t>§</w:t>
            </w:r>
            <w:r w:rsidR="00D77156">
              <w:t>5</w:t>
            </w:r>
            <w:r w:rsidR="005D6F65">
              <w:t>.3</w:t>
            </w:r>
            <w:r>
              <w:t xml:space="preserve">: </w:t>
            </w:r>
          </w:p>
          <w:p w14:paraId="37734208" w14:textId="035E8366" w:rsidR="005D6F65" w:rsidRDefault="005D6F65" w:rsidP="0015668B">
            <w:pPr>
              <w:pStyle w:val="MDPI42tablebody"/>
            </w:pPr>
            <w:r>
              <w:t>Methods-</w:t>
            </w:r>
            <w:r w:rsidR="00F1545A">
              <w:t>composing</w:t>
            </w:r>
          </w:p>
        </w:tc>
      </w:tr>
    </w:tbl>
    <w:p w14:paraId="53399042" w14:textId="77777777" w:rsidR="0015668B" w:rsidRPr="0015668B" w:rsidRDefault="0015668B" w:rsidP="0015668B">
      <w:pPr>
        <w:pStyle w:val="MDPI42tablebody"/>
      </w:pPr>
    </w:p>
    <w:p w14:paraId="3C86CF0F" w14:textId="2CB54222" w:rsidR="00521C51" w:rsidRDefault="00D77156" w:rsidP="009C1ABD">
      <w:pPr>
        <w:pStyle w:val="MDPI32textnoindent"/>
      </w:pPr>
      <w:r>
        <w:t>In the section 2</w:t>
      </w:r>
      <w:r w:rsidR="00130E73">
        <w:t xml:space="preserve"> </w:t>
      </w:r>
      <w:r w:rsidR="00130E73">
        <w:fldChar w:fldCharType="begin"/>
      </w:r>
      <w:r w:rsidR="00130E73">
        <w:instrText xml:space="preserve"> REF Section_2 \p \h </w:instrText>
      </w:r>
      <w:r w:rsidR="00130E73">
        <w:fldChar w:fldCharType="separate"/>
      </w:r>
      <w:r w:rsidR="00017A8F">
        <w:t>below</w:t>
      </w:r>
      <w:r w:rsidR="00130E73">
        <w:fldChar w:fldCharType="end"/>
      </w:r>
      <w:r>
        <w:t xml:space="preserve"> that follows, the journey of the Systems Changes Learning Circle between 1999 and 2002 is reviewed.  The approach is now labelled as </w:t>
      </w:r>
      <w:r w:rsidRPr="00D77156">
        <w:rPr>
          <w:i/>
          <w:iCs/>
        </w:rPr>
        <w:t>Contextual Action Learning</w:t>
      </w:r>
      <w:r>
        <w:t>.  From th</w:t>
      </w:r>
      <w:r w:rsidR="000F5B55">
        <w:t xml:space="preserve">at history, the current collective </w:t>
      </w:r>
      <w:r>
        <w:t xml:space="preserve">body of work is described is increasing </w:t>
      </w:r>
      <w:r>
        <w:lastRenderedPageBreak/>
        <w:t>depth.  In section 3</w:t>
      </w:r>
      <w:r w:rsidR="00130E73">
        <w:t xml:space="preserve"> </w:t>
      </w:r>
      <w:r w:rsidR="00130E73">
        <w:fldChar w:fldCharType="begin"/>
      </w:r>
      <w:r w:rsidR="00130E73">
        <w:instrText xml:space="preserve"> REF Section_3 \p \h </w:instrText>
      </w:r>
      <w:r w:rsidR="00130E73">
        <w:fldChar w:fldCharType="separate"/>
      </w:r>
      <w:r w:rsidR="00017A8F">
        <w:t>below</w:t>
      </w:r>
      <w:r w:rsidR="00130E73">
        <w:fldChar w:fldCharType="end"/>
      </w:r>
      <w:r>
        <w:t xml:space="preserve">, the </w:t>
      </w:r>
      <w:r w:rsidRPr="00510307">
        <w:rPr>
          <w:i/>
          <w:iCs/>
        </w:rPr>
        <w:t>educating of attention</w:t>
      </w:r>
      <w:r>
        <w:t xml:space="preserve"> </w:t>
      </w:r>
      <w:proofErr w:type="gramStart"/>
      <w:r w:rsidR="00510307">
        <w:t>opens up</w:t>
      </w:r>
      <w:proofErr w:type="gramEnd"/>
      <w:r w:rsidR="00510307">
        <w:t xml:space="preserve"> </w:t>
      </w:r>
      <w:r w:rsidR="000F5B55">
        <w:t xml:space="preserve">novices to more critically examine presuppositions on systems and/or changes.  </w:t>
      </w:r>
      <w:r w:rsidR="00510307">
        <w:t xml:space="preserve">Systems Changes Learning </w:t>
      </w:r>
      <w:r w:rsidR="000F5B55">
        <w:t xml:space="preserve">builds on specific </w:t>
      </w:r>
      <w:r w:rsidR="00CA137F">
        <w:t xml:space="preserve">schools of thought from the </w:t>
      </w:r>
      <w:r w:rsidR="00510307">
        <w:t xml:space="preserve">systems </w:t>
      </w:r>
      <w:r w:rsidR="00CA137F">
        <w:t>movement that might resonate or not resonate with selected audiences</w:t>
      </w:r>
      <w:r w:rsidR="00510307">
        <w:t xml:space="preserve">.  In section </w:t>
      </w:r>
      <w:r w:rsidR="00CA137F">
        <w:t>4</w:t>
      </w:r>
      <w:r w:rsidR="00130E73">
        <w:t xml:space="preserve"> </w:t>
      </w:r>
      <w:r w:rsidR="00130E73">
        <w:fldChar w:fldCharType="begin"/>
      </w:r>
      <w:r w:rsidR="00130E73">
        <w:instrText xml:space="preserve"> REF Section_4 \p \h </w:instrText>
      </w:r>
      <w:r w:rsidR="00130E73">
        <w:fldChar w:fldCharType="separate"/>
      </w:r>
      <w:r w:rsidR="00017A8F">
        <w:t>below</w:t>
      </w:r>
      <w:r w:rsidR="00130E73">
        <w:fldChar w:fldCharType="end"/>
      </w:r>
      <w:r w:rsidR="00510307">
        <w:t xml:space="preserve">, </w:t>
      </w:r>
      <w:r w:rsidR="00510307" w:rsidRPr="00CA137F">
        <w:rPr>
          <w:i/>
          <w:iCs/>
        </w:rPr>
        <w:t>learning for co-relating</w:t>
      </w:r>
      <w:r w:rsidR="00510307">
        <w:t xml:space="preserve"> describes </w:t>
      </w:r>
      <w:r w:rsidR="00601D3E">
        <w:t xml:space="preserve">a depth </w:t>
      </w:r>
      <w:r w:rsidR="00510307">
        <w:t xml:space="preserve">of </w:t>
      </w:r>
      <w:r w:rsidR="00510307" w:rsidRPr="00601D3E">
        <w:rPr>
          <w:i/>
          <w:iCs/>
        </w:rPr>
        <w:t>praxis</w:t>
      </w:r>
      <w:r w:rsidR="00510307">
        <w:t xml:space="preserve">, </w:t>
      </w:r>
      <w:r w:rsidR="00510307" w:rsidRPr="00601D3E">
        <w:rPr>
          <w:i/>
          <w:iCs/>
        </w:rPr>
        <w:t>theoria</w:t>
      </w:r>
      <w:r w:rsidR="00510307">
        <w:t xml:space="preserve"> and </w:t>
      </w:r>
      <w:r w:rsidR="00510307" w:rsidRPr="00601D3E">
        <w:rPr>
          <w:i/>
          <w:iCs/>
        </w:rPr>
        <w:t>poiesis</w:t>
      </w:r>
      <w:r w:rsidR="00510307">
        <w:t xml:space="preserve"> </w:t>
      </w:r>
      <w:r w:rsidR="00601D3E">
        <w:t xml:space="preserve">with which </w:t>
      </w:r>
      <w:r w:rsidR="00510307">
        <w:t>core members of the Circle</w:t>
      </w:r>
      <w:r w:rsidR="00601D3E">
        <w:t xml:space="preserve"> have gained fluency</w:t>
      </w:r>
      <w:r w:rsidR="00510307">
        <w:t>.</w:t>
      </w:r>
      <w:r w:rsidR="00601D3E">
        <w:t xml:space="preserve">  This </w:t>
      </w:r>
      <w:r w:rsidR="00CA137F">
        <w:t>reframing of systems changes</w:t>
      </w:r>
      <w:r w:rsidR="004D3538">
        <w:t>,</w:t>
      </w:r>
      <w:r w:rsidR="00CA137F">
        <w:t xml:space="preserve"> </w:t>
      </w:r>
      <w:r w:rsidR="00A40A00">
        <w:t>by 2022</w:t>
      </w:r>
      <w:r w:rsidR="004D3538">
        <w:t>,</w:t>
      </w:r>
      <w:r w:rsidR="00A40A00">
        <w:t xml:space="preserve"> is seen as foundational, on which incremental </w:t>
      </w:r>
      <w:r w:rsidR="004D3538">
        <w:t>improvements</w:t>
      </w:r>
      <w:r w:rsidR="00A40A00">
        <w:t xml:space="preserve"> are expected.  In section 5</w:t>
      </w:r>
      <w:r w:rsidR="00396D8A">
        <w:t xml:space="preserve"> </w:t>
      </w:r>
      <w:r w:rsidR="001E2A73">
        <w:fldChar w:fldCharType="begin"/>
      </w:r>
      <w:r w:rsidR="001E2A73">
        <w:instrText xml:space="preserve"> REF Section_5 \p \h </w:instrText>
      </w:r>
      <w:r w:rsidR="001E2A73">
        <w:fldChar w:fldCharType="separate"/>
      </w:r>
      <w:r w:rsidR="00017A8F">
        <w:t>below</w:t>
      </w:r>
      <w:r w:rsidR="001E2A73">
        <w:fldChar w:fldCharType="end"/>
      </w:r>
      <w:r w:rsidR="00A40A00">
        <w:t xml:space="preserve">, the </w:t>
      </w:r>
      <w:r w:rsidR="00A40A00" w:rsidRPr="00CD2560">
        <w:rPr>
          <w:i/>
          <w:iCs/>
        </w:rPr>
        <w:t>learning for articulating</w:t>
      </w:r>
      <w:r w:rsidR="00A40A00">
        <w:t xml:space="preserve"> is targeted for mentors and method exponents so that practitioners might be guided.  </w:t>
      </w:r>
      <w:r w:rsidR="00CD2560">
        <w:t xml:space="preserve">Greater precision in language and concepts underlie the metaphors and similes applied in co-learning situations.  </w:t>
      </w:r>
      <w:r w:rsidR="009C1ABD">
        <w:t>In section 6</w:t>
      </w:r>
      <w:r w:rsidR="001E2A73">
        <w:t xml:space="preserve"> </w:t>
      </w:r>
      <w:r w:rsidR="001E2A73">
        <w:fldChar w:fldCharType="begin"/>
      </w:r>
      <w:r w:rsidR="001E2A73">
        <w:instrText xml:space="preserve"> REF Section_6 \p \h </w:instrText>
      </w:r>
      <w:r w:rsidR="001E2A73">
        <w:fldChar w:fldCharType="separate"/>
      </w:r>
      <w:r w:rsidR="00017A8F">
        <w:t>below</w:t>
      </w:r>
      <w:r w:rsidR="001E2A73">
        <w:fldChar w:fldCharType="end"/>
      </w:r>
      <w:r w:rsidR="009C1ABD">
        <w:t>, prospects for the coming years on the journey are outline</w:t>
      </w:r>
      <w:r w:rsidR="004D3538">
        <w:t>d</w:t>
      </w:r>
      <w:r w:rsidR="009C1ABD">
        <w:t xml:space="preserve">, as the emphasis shifts to </w:t>
      </w:r>
      <w:r w:rsidR="009C1ABD" w:rsidRPr="009C1ABD">
        <w:rPr>
          <w:i/>
          <w:iCs/>
        </w:rPr>
        <w:t>praxis</w:t>
      </w:r>
      <w:r w:rsidR="009C1ABD">
        <w:t xml:space="preserve"> and </w:t>
      </w:r>
      <w:r w:rsidR="009C1ABD" w:rsidRPr="009C1ABD">
        <w:rPr>
          <w:i/>
          <w:iCs/>
        </w:rPr>
        <w:t>poiesis</w:t>
      </w:r>
      <w:r w:rsidR="009C1ABD">
        <w:t xml:space="preserve">, having established </w:t>
      </w:r>
      <w:r w:rsidR="009C1ABD" w:rsidRPr="009C1ABD">
        <w:rPr>
          <w:i/>
          <w:iCs/>
        </w:rPr>
        <w:t>theoria</w:t>
      </w:r>
      <w:r w:rsidR="009C1ABD">
        <w:t xml:space="preserve"> foundationally.</w:t>
      </w:r>
    </w:p>
    <w:p w14:paraId="5C99296E" w14:textId="7FBD6623" w:rsidR="00521C51" w:rsidRPr="00325902" w:rsidRDefault="00521C51" w:rsidP="00521C51">
      <w:pPr>
        <w:pStyle w:val="MDPI21heading1"/>
      </w:pPr>
      <w:bookmarkStart w:id="2" w:name="Section_2"/>
      <w:r>
        <w:t>2. Contextu</w:t>
      </w:r>
      <w:r w:rsidR="00D77156">
        <w:t>r</w:t>
      </w:r>
      <w:r>
        <w:t xml:space="preserve">al Action Learning is a longitudinal collective </w:t>
      </w:r>
      <w:bookmarkEnd w:id="2"/>
      <w:r>
        <w:t xml:space="preserve">journey  </w:t>
      </w:r>
    </w:p>
    <w:p w14:paraId="1AC2C3BB" w14:textId="44E061DA" w:rsidR="009402BC" w:rsidRDefault="004D3538" w:rsidP="00E85A71">
      <w:pPr>
        <w:pStyle w:val="MDPI31text"/>
      </w:pPr>
      <w:r>
        <w:t xml:space="preserve">The origins of the Circle followed </w:t>
      </w:r>
      <w:r w:rsidR="007A30B4">
        <w:t xml:space="preserve">a </w:t>
      </w:r>
      <w:r w:rsidR="00D17E61">
        <w:t xml:space="preserve">rising interest </w:t>
      </w:r>
      <w:r w:rsidR="007A30B4">
        <w:t>around “systems change”</w:t>
      </w:r>
      <w:r w:rsidR="00D17E61">
        <w:t xml:space="preserve"> </w:t>
      </w:r>
      <w:r>
        <w:t>in 1988</w:t>
      </w:r>
      <w:r w:rsidR="00D17E61">
        <w:t xml:space="preserve">.  With funders and changemakers </w:t>
      </w:r>
      <w:r w:rsidR="00F80DB0">
        <w:t>asserting</w:t>
      </w:r>
      <w:r w:rsidR="00D17E61">
        <w:t xml:space="preserve"> a need </w:t>
      </w:r>
      <w:r w:rsidR="00F80DB0">
        <w:t>for</w:t>
      </w:r>
      <w:r w:rsidR="00D17E61">
        <w:t xml:space="preserve"> community building in this field, </w:t>
      </w:r>
      <w:r w:rsidR="009402BC">
        <w:t xml:space="preserve">a common understanding of </w:t>
      </w:r>
      <w:r w:rsidR="00E85A71">
        <w:t>“systems change” was left undone</w:t>
      </w:r>
      <w:r w:rsidR="007A30B4">
        <w:t xml:space="preserve"> [</w:t>
      </w:r>
      <w:r w:rsidR="003F3602">
        <w:fldChar w:fldCharType="begin"/>
      </w:r>
      <w:r w:rsidR="003F3602">
        <w:instrText xml:space="preserve"> REF _Ref104971906 \r \h </w:instrText>
      </w:r>
      <w:r w:rsidR="003F3602">
        <w:fldChar w:fldCharType="separate"/>
      </w:r>
      <w:r w:rsidR="00017A8F">
        <w:t>14</w:t>
      </w:r>
      <w:r w:rsidR="003F3602">
        <w:fldChar w:fldCharType="end"/>
      </w:r>
      <w:r w:rsidR="007A30B4">
        <w:t xml:space="preserve">] (Birney &amp; Riddell 2018).  </w:t>
      </w:r>
      <w:r w:rsidR="009402BC">
        <w:t>Without that commonality, how might “systems change” be differentiated from a “non-systems change”, or a “systems non-change”?  Even if we accept that the plural of “systems” is preferred over a singular “system”, is a “systemic change” of a whole possible without a change in parts, or other wholes?</w:t>
      </w:r>
      <w:r>
        <w:t xml:space="preserve">  What makes “systems changes” distinct from “changes”?</w:t>
      </w:r>
    </w:p>
    <w:p w14:paraId="10F322B6" w14:textId="0BE28A89" w:rsidR="007A30B4" w:rsidRDefault="007A30B4" w:rsidP="00E85A71">
      <w:pPr>
        <w:pStyle w:val="MDPI31text"/>
      </w:pPr>
      <w:r>
        <w:t>In parallel, practitioners interested in “theory of change”, “design thinking” and “systemic design” have been relying on incomplete appreciations of the “systems thinking” tradition from the late 20</w:t>
      </w:r>
      <w:r w:rsidRPr="00AA7D1C">
        <w:rPr>
          <w:vertAlign w:val="superscript"/>
        </w:rPr>
        <w:t>th</w:t>
      </w:r>
      <w:r>
        <w:t xml:space="preserve"> century.  With the global pandemic and political instabilities, there has been a call for systems thinking “to understand this era” [</w:t>
      </w:r>
      <w:r w:rsidR="003F3602">
        <w:fldChar w:fldCharType="begin"/>
      </w:r>
      <w:r w:rsidR="003F3602">
        <w:instrText xml:space="preserve"> REF _Ref104971953 \r \h </w:instrText>
      </w:r>
      <w:r w:rsidR="003F3602">
        <w:fldChar w:fldCharType="separate"/>
      </w:r>
      <w:r w:rsidR="00017A8F">
        <w:t>15</w:t>
      </w:r>
      <w:r w:rsidR="003F3602">
        <w:fldChar w:fldCharType="end"/>
      </w:r>
      <w:r>
        <w:t>] (Tufekci, Klein, 2021) and “make sense of the world” [</w:t>
      </w:r>
      <w:r w:rsidR="003F3602">
        <w:fldChar w:fldCharType="begin"/>
      </w:r>
      <w:r w:rsidR="003F3602">
        <w:instrText xml:space="preserve"> REF _Ref104971972 \r \h </w:instrText>
      </w:r>
      <w:r w:rsidR="003F3602">
        <w:fldChar w:fldCharType="separate"/>
      </w:r>
      <w:r w:rsidR="00017A8F">
        <w:t>16</w:t>
      </w:r>
      <w:r w:rsidR="003F3602">
        <w:fldChar w:fldCharType="end"/>
      </w:r>
      <w:r>
        <w:t>] (Tufekci, Chakrabarti, 20</w:t>
      </w:r>
      <w:r w:rsidR="0077699A">
        <w:t xml:space="preserve">21). </w:t>
      </w:r>
      <w:r>
        <w:t xml:space="preserve"> The gap between scholars and the general population as “systems literacy” has risen, as misinformation has become rampant in society [</w:t>
      </w:r>
      <w:r w:rsidR="003F3602">
        <w:fldChar w:fldCharType="begin"/>
      </w:r>
      <w:r w:rsidR="003F3602">
        <w:instrText xml:space="preserve"> REF _Ref104971989 \r \h </w:instrText>
      </w:r>
      <w:r w:rsidR="003F3602">
        <w:fldChar w:fldCharType="separate"/>
      </w:r>
      <w:r w:rsidR="00017A8F">
        <w:t>17</w:t>
      </w:r>
      <w:r w:rsidR="003F3602">
        <w:fldChar w:fldCharType="end"/>
      </w:r>
      <w:r>
        <w:t xml:space="preserve">, </w:t>
      </w:r>
      <w:r w:rsidR="009D7F9B">
        <w:fldChar w:fldCharType="begin"/>
      </w:r>
      <w:r w:rsidR="009D7F9B">
        <w:instrText xml:space="preserve"> REF _Ref104972100 \r \h </w:instrText>
      </w:r>
      <w:r w:rsidR="009D7F9B">
        <w:fldChar w:fldCharType="separate"/>
      </w:r>
      <w:r w:rsidR="00017A8F">
        <w:t>18</w:t>
      </w:r>
      <w:r w:rsidR="009D7F9B">
        <w:fldChar w:fldCharType="end"/>
      </w:r>
      <w:r>
        <w:t>] (Tuddenham, 2016; Goede, 2020).</w:t>
      </w:r>
    </w:p>
    <w:p w14:paraId="66B09222" w14:textId="5002057F" w:rsidR="008B534A" w:rsidRDefault="008B534A" w:rsidP="00E85A71">
      <w:pPr>
        <w:pStyle w:val="MDPI31text"/>
      </w:pPr>
      <w:r>
        <w:t xml:space="preserve">Over three years, the Systems Changes Learning </w:t>
      </w:r>
      <w:r w:rsidR="005A5890">
        <w:t>C</w:t>
      </w:r>
      <w:r>
        <w:t>ircle maintained diligence in a</w:t>
      </w:r>
      <w:r w:rsidR="005A5890">
        <w:t xml:space="preserve">n unrushed collaborative effort, whereby a variety of alternative </w:t>
      </w:r>
      <w:r w:rsidR="00F64993">
        <w:t>viewpoints</w:t>
      </w:r>
      <w:r w:rsidR="005A5890">
        <w:t xml:space="preserve"> and frameworks were examined.  The trail of presentations and artifacts reveals not only promising directions, but also </w:t>
      </w:r>
      <w:r w:rsidR="0077699A">
        <w:t>approaches</w:t>
      </w:r>
      <w:r w:rsidR="005A5890">
        <w:t xml:space="preserve"> that</w:t>
      </w:r>
      <w:r w:rsidR="00F80DB0">
        <w:t xml:space="preserve"> lacked rigorous foundations or explanatory power </w:t>
      </w:r>
      <w:r w:rsidR="0077699A">
        <w:t>for</w:t>
      </w:r>
      <w:r w:rsidR="00F80DB0">
        <w:t xml:space="preserve"> practitioners.  </w:t>
      </w:r>
      <w:r w:rsidR="0077699A">
        <w:t>E</w:t>
      </w:r>
      <w:r w:rsidR="00F80DB0">
        <w:t xml:space="preserve">stablishing a coherent underlying philosophy of science </w:t>
      </w:r>
      <w:r w:rsidR="0077699A">
        <w:t>by 2022 (for mentors) allows reasoned guidance (for practitioners), and the reduction of misleading metaphors (for novices)</w:t>
      </w:r>
      <w:r w:rsidR="00F80DB0">
        <w:t>.</w:t>
      </w:r>
    </w:p>
    <w:p w14:paraId="732F6C78" w14:textId="2F810436" w:rsidR="00E85A71" w:rsidRDefault="008B534A" w:rsidP="008B534A">
      <w:pPr>
        <w:pStyle w:val="MDPI22heading2"/>
      </w:pPr>
      <w:bookmarkStart w:id="3" w:name="Section_2_1"/>
      <w:r>
        <w:t xml:space="preserve">2.1 </w:t>
      </w:r>
      <w:r w:rsidR="0086613D">
        <w:t>P</w:t>
      </w:r>
      <w:r>
        <w:t xml:space="preserve">rior </w:t>
      </w:r>
      <w:r w:rsidR="0086613D">
        <w:t>20</w:t>
      </w:r>
      <w:r w:rsidR="0086613D" w:rsidRPr="0086613D">
        <w:rPr>
          <w:vertAlign w:val="superscript"/>
        </w:rPr>
        <w:t>th</w:t>
      </w:r>
      <w:r w:rsidR="0086613D">
        <w:t xml:space="preserve"> century </w:t>
      </w:r>
      <w:r w:rsidR="007B619E">
        <w:t xml:space="preserve">systems research and </w:t>
      </w:r>
      <w:r>
        <w:t xml:space="preserve">action learning </w:t>
      </w:r>
      <w:r w:rsidR="0086613D">
        <w:t>was recognized by the core group</w:t>
      </w:r>
    </w:p>
    <w:bookmarkEnd w:id="3"/>
    <w:p w14:paraId="0D12A6DE" w14:textId="7065E326" w:rsidR="007B619E" w:rsidRDefault="00521C51" w:rsidP="007B619E">
      <w:pPr>
        <w:pStyle w:val="MDPI35textbeforelist"/>
      </w:pPr>
      <w:r>
        <w:t xml:space="preserve">From a methodological standpoint, the Systems Changes Learning Circle espouses a </w:t>
      </w:r>
      <w:r w:rsidRPr="002157F9">
        <w:rPr>
          <w:i/>
          <w:iCs/>
        </w:rPr>
        <w:t>contextural action learning</w:t>
      </w:r>
      <w:r>
        <w:t xml:space="preserve"> approach.  The is a minor renaming of </w:t>
      </w:r>
      <w:r w:rsidRPr="002157F9">
        <w:rPr>
          <w:i/>
          <w:iCs/>
        </w:rPr>
        <w:t>contextual action learning</w:t>
      </w:r>
      <w:r>
        <w:t xml:space="preserve">, </w:t>
      </w:r>
      <w:r w:rsidR="00190729">
        <w:t xml:space="preserve">following the lead of </w:t>
      </w:r>
      <w:r>
        <w:t>Eric Trist</w:t>
      </w:r>
      <w:r w:rsidR="00190729">
        <w:t xml:space="preserve"> in the 1960s.  Trist </w:t>
      </w:r>
      <w:proofErr w:type="gramStart"/>
      <w:r w:rsidR="00190729">
        <w:t>said</w:t>
      </w:r>
      <w:proofErr w:type="gramEnd"/>
      <w:r w:rsidR="00190729">
        <w:t xml:space="preserve"> “</w:t>
      </w:r>
      <w:r w:rsidR="00190729" w:rsidRPr="00190729">
        <w:t>I am a contextualist</w:t>
      </w:r>
      <w:r w:rsidR="00190729">
        <w:t>”, referring back to the research of C.S. Pepper in the 1930s</w:t>
      </w:r>
      <w:r w:rsidR="002E7B0E">
        <w:t xml:space="preserve"> [</w:t>
      </w:r>
      <w:r w:rsidR="009D7F9B">
        <w:fldChar w:fldCharType="begin"/>
      </w:r>
      <w:r w:rsidR="009D7F9B">
        <w:instrText xml:space="preserve"> REF _Ref104972117 \r \h </w:instrText>
      </w:r>
      <w:r w:rsidR="009D7F9B">
        <w:fldChar w:fldCharType="separate"/>
      </w:r>
      <w:r w:rsidR="00017A8F">
        <w:t>19</w:t>
      </w:r>
      <w:r w:rsidR="009D7F9B">
        <w:fldChar w:fldCharType="end"/>
      </w:r>
      <w:r w:rsidR="002E7B0E">
        <w:t>] (</w:t>
      </w:r>
      <w:r w:rsidR="002E7B0E" w:rsidRPr="002E7B0E">
        <w:t>Carvajal, Gilmore</w:t>
      </w:r>
      <w:r w:rsidR="00B44D12">
        <w:t>,</w:t>
      </w:r>
      <w:r w:rsidR="002E7B0E">
        <w:t xml:space="preserve"> </w:t>
      </w:r>
      <w:r w:rsidR="00B44D12">
        <w:t>e</w:t>
      </w:r>
      <w:r w:rsidR="002E7B0E">
        <w:t>t. al 1994</w:t>
      </w:r>
      <w:r w:rsidR="00E70325">
        <w:t>, p. 32</w:t>
      </w:r>
      <w:r w:rsidR="00830EC2">
        <w:t>).</w:t>
      </w:r>
    </w:p>
    <w:p w14:paraId="3E157F0E" w14:textId="167CFE95" w:rsidR="007B619E" w:rsidRDefault="002E7B0E" w:rsidP="0086613D">
      <w:pPr>
        <w:pStyle w:val="MDPI35textbeforelist"/>
      </w:pPr>
      <w:r>
        <w:t xml:space="preserve">For clarity, a </w:t>
      </w:r>
      <w:r w:rsidR="007B619E">
        <w:t xml:space="preserve">label of “contextural appreciation” </w:t>
      </w:r>
      <w:r>
        <w:t xml:space="preserve">is preferred </w:t>
      </w:r>
      <w:r w:rsidR="007B619E">
        <w:t xml:space="preserve">over “contextual appreciation” in combining two ideas.  Firstly, </w:t>
      </w:r>
      <w:r w:rsidR="007B619E" w:rsidRPr="00937B51">
        <w:rPr>
          <w:i/>
          <w:iCs/>
        </w:rPr>
        <w:t>context</w:t>
      </w:r>
      <w:r w:rsidR="007B619E">
        <w:t xml:space="preserve"> should not be associated with “text”, but instead </w:t>
      </w:r>
      <w:r w:rsidR="00BE2EEC">
        <w:t xml:space="preserve">“texture”.  </w:t>
      </w:r>
      <w:r w:rsidR="0086613D">
        <w:t>As a line or thread added</w:t>
      </w:r>
      <w:r w:rsidR="00BE2EEC">
        <w:t xml:space="preserve"> to a texture, </w:t>
      </w:r>
      <w:r w:rsidR="007B619E">
        <w:t xml:space="preserve">“contexture” </w:t>
      </w:r>
      <w:r w:rsidR="00BE2EEC">
        <w:t>has a</w:t>
      </w:r>
      <w:r w:rsidR="007B619E">
        <w:t xml:space="preserve"> sense of the “</w:t>
      </w:r>
      <w:r w:rsidR="007B619E" w:rsidRPr="00AA79AB">
        <w:t>action or process of weaving together or intertwining; the fact of being woven together; the manner in which this is done, texture</w:t>
      </w:r>
      <w:r w:rsidR="007B619E">
        <w:t>” from medieval Latin use as a noun and verb in France and Italy to the 17</w:t>
      </w:r>
      <w:r w:rsidR="007B619E" w:rsidRPr="00AA79AB">
        <w:rPr>
          <w:vertAlign w:val="superscript"/>
        </w:rPr>
        <w:t>th</w:t>
      </w:r>
      <w:r w:rsidR="007B619E">
        <w:t xml:space="preserve"> century [</w:t>
      </w:r>
      <w:r w:rsidR="009D7F9B">
        <w:fldChar w:fldCharType="begin"/>
      </w:r>
      <w:r w:rsidR="009D7F9B">
        <w:instrText xml:space="preserve"> REF _Ref104972149 \r \h </w:instrText>
      </w:r>
      <w:r w:rsidR="009D7F9B">
        <w:fldChar w:fldCharType="separate"/>
      </w:r>
      <w:r w:rsidR="00017A8F">
        <w:t>20</w:t>
      </w:r>
      <w:r w:rsidR="009D7F9B">
        <w:fldChar w:fldCharType="end"/>
      </w:r>
      <w:r w:rsidR="007B619E">
        <w:t xml:space="preserve">] (OED 1989).  </w:t>
      </w:r>
      <w:r w:rsidR="009422A8">
        <w:t xml:space="preserve">In the 1930s, the systems sciences had a philosophical turn in the systems sciences:  from mechanical parts fitting together, towards organisms living within a texture.  This turn influenced    research into </w:t>
      </w:r>
      <w:r w:rsidR="007B619E">
        <w:t>psychology [</w:t>
      </w:r>
      <w:r w:rsidR="009D7F9B">
        <w:fldChar w:fldCharType="begin"/>
      </w:r>
      <w:r w:rsidR="009D7F9B">
        <w:instrText xml:space="preserve"> REF _Ref104972166 \r \h </w:instrText>
      </w:r>
      <w:r w:rsidR="009D7F9B">
        <w:fldChar w:fldCharType="separate"/>
      </w:r>
      <w:r w:rsidR="00017A8F">
        <w:t>21</w:t>
      </w:r>
      <w:r w:rsidR="009D7F9B">
        <w:fldChar w:fldCharType="end"/>
      </w:r>
      <w:r w:rsidR="007B619E">
        <w:t>] (Pepper 1934)</w:t>
      </w:r>
      <w:r w:rsidR="009422A8">
        <w:t>, and</w:t>
      </w:r>
      <w:r w:rsidR="007B619E">
        <w:t xml:space="preserve"> foreshadowed </w:t>
      </w:r>
      <w:r w:rsidR="00EA1C02">
        <w:t>major figures advancing General Systems Theory,</w:t>
      </w:r>
      <w:r w:rsidR="007B619E">
        <w:t xml:space="preserve"> with Ludwig von Bertalanffy visiting mathematical biologist Nicolas Rachevsky in Chicago in 1937.  This understanding of texture</w:t>
      </w:r>
      <w:r w:rsidR="00EA1C02">
        <w:t xml:space="preserve"> as a weave in time</w:t>
      </w:r>
      <w:r w:rsidR="007B619E">
        <w:t xml:space="preserve"> – rather than text </w:t>
      </w:r>
      <w:r w:rsidR="00EA1C02">
        <w:t xml:space="preserve">as a medium of communications </w:t>
      </w:r>
      <w:r w:rsidR="007B619E">
        <w:t xml:space="preserve">-- has been described as “the important </w:t>
      </w:r>
      <w:r w:rsidR="007B619E">
        <w:lastRenderedPageBreak/>
        <w:t>legacy of the cultural turn in the social sciences” [</w:t>
      </w:r>
      <w:r w:rsidR="009D7F9B">
        <w:fldChar w:fldCharType="begin"/>
      </w:r>
      <w:r w:rsidR="009D7F9B">
        <w:instrText xml:space="preserve"> REF _Ref104972183 \r \h </w:instrText>
      </w:r>
      <w:r w:rsidR="009D7F9B">
        <w:fldChar w:fldCharType="separate"/>
      </w:r>
      <w:r w:rsidR="00017A8F">
        <w:t>22</w:t>
      </w:r>
      <w:r w:rsidR="009D7F9B">
        <w:fldChar w:fldCharType="end"/>
      </w:r>
      <w:r w:rsidR="007B619E">
        <w:t xml:space="preserve">] (de la Fuente 2019).  Secondly, </w:t>
      </w:r>
      <w:r w:rsidR="007B619E" w:rsidRPr="00937B51">
        <w:rPr>
          <w:i/>
          <w:iCs/>
        </w:rPr>
        <w:t>appreciation</w:t>
      </w:r>
      <w:r w:rsidR="007B619E">
        <w:t xml:space="preserve"> should be understood in the sense of “appreciative </w:t>
      </w:r>
      <w:proofErr w:type="spellStart"/>
      <w:r w:rsidR="007B619E">
        <w:t>behaviour</w:t>
      </w:r>
      <w:proofErr w:type="spellEnd"/>
      <w:r w:rsidR="007B619E">
        <w:t xml:space="preserve">” making </w:t>
      </w:r>
      <w:r w:rsidR="00DC0477">
        <w:t>(</w:t>
      </w:r>
      <w:proofErr w:type="spellStart"/>
      <w:r w:rsidR="00DC0477">
        <w:t>i</w:t>
      </w:r>
      <w:proofErr w:type="spellEnd"/>
      <w:r w:rsidR="00DC0477">
        <w:t xml:space="preserve">) </w:t>
      </w:r>
      <w:r w:rsidR="007B619E">
        <w:t xml:space="preserve">judgments of value and </w:t>
      </w:r>
      <w:r w:rsidR="00DC0477">
        <w:t xml:space="preserve">(ii) </w:t>
      </w:r>
      <w:r w:rsidR="007B619E">
        <w:t>judgments of reality [</w:t>
      </w:r>
      <w:r w:rsidR="009D7F9B">
        <w:fldChar w:fldCharType="begin"/>
      </w:r>
      <w:r w:rsidR="009D7F9B">
        <w:instrText xml:space="preserve"> REF _Ref104972231 \r \h </w:instrText>
      </w:r>
      <w:r w:rsidR="009D7F9B">
        <w:fldChar w:fldCharType="separate"/>
      </w:r>
      <w:r w:rsidR="00017A8F">
        <w:t>23</w:t>
      </w:r>
      <w:r w:rsidR="009D7F9B">
        <w:fldChar w:fldCharType="end"/>
      </w:r>
      <w:r w:rsidR="007B619E">
        <w:t>,</w:t>
      </w:r>
      <w:r w:rsidR="009D7F9B">
        <w:t xml:space="preserve"> </w:t>
      </w:r>
      <w:r w:rsidR="009D7F9B">
        <w:fldChar w:fldCharType="begin"/>
      </w:r>
      <w:r w:rsidR="009D7F9B">
        <w:instrText xml:space="preserve"> REF _Ref104972244 \r \h </w:instrText>
      </w:r>
      <w:r w:rsidR="009D7F9B">
        <w:fldChar w:fldCharType="separate"/>
      </w:r>
      <w:r w:rsidR="00017A8F">
        <w:t>24</w:t>
      </w:r>
      <w:r w:rsidR="009D7F9B">
        <w:fldChar w:fldCharType="end"/>
      </w:r>
      <w:r w:rsidR="007B619E">
        <w:t>] (Vickers 1963, 2010).</w:t>
      </w:r>
      <w:r w:rsidR="00BE2EEC">
        <w:t xml:space="preserve">  A living system is </w:t>
      </w:r>
      <w:r w:rsidR="0086613D">
        <w:t>more than</w:t>
      </w:r>
      <w:r w:rsidR="00BE2EEC">
        <w:t xml:space="preserve"> a machine</w:t>
      </w:r>
      <w:r w:rsidR="00EA1C02">
        <w:t xml:space="preserve">.  Living beings can automomously </w:t>
      </w:r>
      <w:r w:rsidR="00BE2EEC">
        <w:t xml:space="preserve">behaves according to </w:t>
      </w:r>
      <w:r w:rsidR="00830EC2">
        <w:t>appreciation</w:t>
      </w:r>
      <w:r w:rsidR="0086613D">
        <w:t>s</w:t>
      </w:r>
      <w:r w:rsidR="00830EC2">
        <w:t xml:space="preserve"> of </w:t>
      </w:r>
      <w:r w:rsidR="00C208DD">
        <w:t>the texture</w:t>
      </w:r>
      <w:r w:rsidR="0086613D">
        <w:t>s</w:t>
      </w:r>
      <w:r w:rsidR="00C208DD">
        <w:t xml:space="preserve"> alongside </w:t>
      </w:r>
      <w:r w:rsidR="00EA1C02">
        <w:t>their</w:t>
      </w:r>
      <w:r w:rsidR="00C208DD">
        <w:t xml:space="preserve"> becoming</w:t>
      </w:r>
      <w:r w:rsidR="00EA1C02">
        <w:t>s</w:t>
      </w:r>
      <w:r w:rsidR="00C208DD">
        <w:t>, and the contexture</w:t>
      </w:r>
      <w:r w:rsidR="00EA1C02">
        <w:t>s</w:t>
      </w:r>
      <w:r w:rsidR="00C208DD">
        <w:t xml:space="preserve"> within which </w:t>
      </w:r>
      <w:r w:rsidR="00EA1C02">
        <w:t>they</w:t>
      </w:r>
      <w:r w:rsidR="00C208DD">
        <w:t xml:space="preserve"> co-responds.</w:t>
      </w:r>
    </w:p>
    <w:p w14:paraId="7AD74104" w14:textId="4ED767AF" w:rsidR="00521C51" w:rsidRDefault="0086613D" w:rsidP="00521C51">
      <w:pPr>
        <w:pStyle w:val="MDPI31text"/>
      </w:pPr>
      <w:r>
        <w:t>The</w:t>
      </w:r>
      <w:r w:rsidR="00827D94">
        <w:t xml:space="preserve"> Action Learning Group at York University in Toronto </w:t>
      </w:r>
      <w:r>
        <w:t xml:space="preserve">was guided by Eric Trist, </w:t>
      </w:r>
      <w:r w:rsidR="00521C51">
        <w:t>in the late stages of his career</w:t>
      </w:r>
      <w:r>
        <w:t xml:space="preserve"> in the 1980s</w:t>
      </w:r>
      <w:r w:rsidR="00521C51">
        <w:t xml:space="preserve">.  At that time, </w:t>
      </w:r>
      <w:r w:rsidR="00C75D3B">
        <w:t xml:space="preserve">there was concern that </w:t>
      </w:r>
      <w:r w:rsidR="00521C51">
        <w:t>much of systems work was becoming reductively analytical</w:t>
      </w:r>
      <w:r w:rsidR="00C75D3B">
        <w:t>, preoccupied</w:t>
      </w:r>
      <w:r w:rsidR="00827D94">
        <w:t xml:space="preserve"> by </w:t>
      </w:r>
      <w:r w:rsidR="00C75D3B">
        <w:t>looking</w:t>
      </w:r>
      <w:r w:rsidR="00827D94">
        <w:t xml:space="preserve"> in</w:t>
      </w:r>
      <w:r w:rsidR="00C75D3B">
        <w:t>ward.  Contextual awareness was a call to appreciate a system in its changing environment, as an outside-in perspective.</w:t>
      </w:r>
    </w:p>
    <w:p w14:paraId="2EE63169" w14:textId="1F56D987" w:rsidR="00521C51" w:rsidRDefault="00521C51" w:rsidP="00521C51">
      <w:pPr>
        <w:pStyle w:val="MDPI32textnoindent"/>
        <w:ind w:left="3033"/>
      </w:pPr>
      <w:r>
        <w:t>“</w:t>
      </w:r>
      <w:r w:rsidRPr="00D81283">
        <w:t xml:space="preserve">The term </w:t>
      </w:r>
      <w:r>
        <w:t>‘</w:t>
      </w:r>
      <w:r w:rsidRPr="00D81283">
        <w:t>contextualism</w:t>
      </w:r>
      <w:r>
        <w:t>’</w:t>
      </w:r>
      <w:r w:rsidRPr="00D81283">
        <w:t xml:space="preserve"> can also be applied to current expressions of </w:t>
      </w:r>
      <w:r>
        <w:t>‘</w:t>
      </w:r>
      <w:r w:rsidRPr="00D81283">
        <w:t>environment</w:t>
      </w:r>
      <w:r>
        <w:t>’</w:t>
      </w:r>
      <w:r w:rsidRPr="00D81283">
        <w:t xml:space="preserve"> as a generic and encompassing condition (rather than in its more limited application to specific physical and functional aspects of setting). Emerging contextual awareness appears to be undermining some of the social and institutional barriers that have resisted the use of open systems and environmental thinking </w:t>
      </w:r>
      <w:r>
        <w:t>….</w:t>
      </w:r>
      <w:r w:rsidRPr="00D81283">
        <w:t xml:space="preserve"> Contextual perspectives of such complex systems of problems emphasize their broad-ranging and overlapping character.</w:t>
      </w:r>
      <w:r>
        <w:t>” [</w:t>
      </w:r>
      <w:r w:rsidR="009D7F9B">
        <w:fldChar w:fldCharType="begin"/>
      </w:r>
      <w:r w:rsidR="009D7F9B">
        <w:instrText xml:space="preserve"> REF _Ref104972265 \r \h </w:instrText>
      </w:r>
      <w:r w:rsidR="009D7F9B">
        <w:fldChar w:fldCharType="separate"/>
      </w:r>
      <w:r w:rsidR="00017A8F">
        <w:t>25</w:t>
      </w:r>
      <w:r w:rsidR="009D7F9B">
        <w:fldChar w:fldCharType="end"/>
      </w:r>
      <w:r>
        <w:t>] (Morley 1989</w:t>
      </w:r>
      <w:r w:rsidR="00E70325">
        <w:t>, p. 164</w:t>
      </w:r>
      <w:r w:rsidR="007E4CFF">
        <w:t>)</w:t>
      </w:r>
      <w:r>
        <w:t>.</w:t>
      </w:r>
    </w:p>
    <w:p w14:paraId="1E866CF2" w14:textId="7EF51BC1" w:rsidR="00C51F50" w:rsidRDefault="00521C51" w:rsidP="00521C51">
      <w:pPr>
        <w:pStyle w:val="MDPI32textnoindent"/>
      </w:pPr>
      <w:r>
        <w:t xml:space="preserve">The group at York University saw </w:t>
      </w:r>
      <w:r w:rsidRPr="00704FE8">
        <w:rPr>
          <w:i/>
          <w:iCs/>
        </w:rPr>
        <w:t>learning</w:t>
      </w:r>
      <w:r>
        <w:t xml:space="preserve"> as the basis for integrating organizational change perspectives within settings of uncertainty.  </w:t>
      </w:r>
      <w:r w:rsidR="00B44D12">
        <w:t xml:space="preserve">A contrast could be made with the 1950s </w:t>
      </w:r>
      <w:r w:rsidR="007E4CFF">
        <w:t>sharing of experiences associated with Reginald Revans, emphasizing “</w:t>
      </w:r>
      <w:r w:rsidR="007E4CFF" w:rsidRPr="007E4CFF">
        <w:t>business managers operating within the internal environments of their organizations</w:t>
      </w:r>
      <w:r w:rsidR="00C51F50">
        <w:t>”</w:t>
      </w:r>
      <w:r w:rsidR="007E4CFF">
        <w:t xml:space="preserve"> [</w:t>
      </w:r>
      <w:r w:rsidR="009D7F9B">
        <w:fldChar w:fldCharType="begin"/>
      </w:r>
      <w:r w:rsidR="009D7F9B">
        <w:instrText xml:space="preserve"> REF _Ref104972265 \r \h </w:instrText>
      </w:r>
      <w:r w:rsidR="009D7F9B">
        <w:fldChar w:fldCharType="separate"/>
      </w:r>
      <w:r w:rsidR="00017A8F">
        <w:t>25</w:t>
      </w:r>
      <w:r w:rsidR="009D7F9B">
        <w:fldChar w:fldCharType="end"/>
      </w:r>
      <w:r w:rsidR="007E4CFF">
        <w:t>] (Morley 1989</w:t>
      </w:r>
      <w:r w:rsidR="00E70325">
        <w:t>, p. 178</w:t>
      </w:r>
      <w:r w:rsidR="007E4CFF">
        <w:t xml:space="preserve">).  </w:t>
      </w:r>
      <w:r w:rsidR="00C51F50">
        <w:t>With the open systems approach of Trist, action learning at York University was:</w:t>
      </w:r>
    </w:p>
    <w:p w14:paraId="340EECD1" w14:textId="79867223" w:rsidR="00B44D12" w:rsidRDefault="00C51F50" w:rsidP="00C51F50">
      <w:pPr>
        <w:pStyle w:val="MDPI32textnoindent"/>
        <w:ind w:left="3033"/>
      </w:pPr>
      <w:r>
        <w:t xml:space="preserve">… </w:t>
      </w:r>
      <w:r w:rsidR="00C47222">
        <w:t>[</w:t>
      </w:r>
      <w:r>
        <w:t>a</w:t>
      </w:r>
      <w:r w:rsidR="00C47222">
        <w:t>]</w:t>
      </w:r>
      <w:r>
        <w:t xml:space="preserve"> “</w:t>
      </w:r>
      <w:r w:rsidRPr="00C51F50">
        <w:t>form of a self-directed, co-learning process carried out in real-time settings by long-term stakeholders and applied to concerns that were frequently related to persistent and complex problems</w:t>
      </w:r>
      <w:r>
        <w:t>” [</w:t>
      </w:r>
      <w:r w:rsidR="00972468">
        <w:fldChar w:fldCharType="begin"/>
      </w:r>
      <w:r w:rsidR="00972468">
        <w:instrText xml:space="preserve"> REF _Ref104972265 \r \h </w:instrText>
      </w:r>
      <w:r w:rsidR="00972468">
        <w:fldChar w:fldCharType="separate"/>
      </w:r>
      <w:r w:rsidR="00017A8F">
        <w:t>25</w:t>
      </w:r>
      <w:r w:rsidR="00972468">
        <w:fldChar w:fldCharType="end"/>
      </w:r>
      <w:r>
        <w:t>] (Morley 1989</w:t>
      </w:r>
      <w:r w:rsidR="00E70325">
        <w:t>, p. 178</w:t>
      </w:r>
      <w:r>
        <w:t>).</w:t>
      </w:r>
    </w:p>
    <w:p w14:paraId="500265D5" w14:textId="42B8458B" w:rsidR="00521C51" w:rsidRDefault="00CA26F5" w:rsidP="00521C51">
      <w:pPr>
        <w:pStyle w:val="MDPI32textnoindent"/>
      </w:pPr>
      <w:r>
        <w:t xml:space="preserve">An open systems approach to action learning erases the </w:t>
      </w:r>
      <w:r w:rsidR="00521C51">
        <w:t xml:space="preserve">line </w:t>
      </w:r>
      <w:r w:rsidR="00830EC2">
        <w:t xml:space="preserve">separating </w:t>
      </w:r>
      <w:r w:rsidR="00521C51">
        <w:t xml:space="preserve">researchers </w:t>
      </w:r>
      <w:r w:rsidR="00C51F50">
        <w:t>(</w:t>
      </w:r>
      <w:r w:rsidR="00521C51">
        <w:t>outside</w:t>
      </w:r>
      <w:r w:rsidR="00C51F50">
        <w:t>)</w:t>
      </w:r>
      <w:r w:rsidR="00521C51">
        <w:t xml:space="preserve"> </w:t>
      </w:r>
      <w:r w:rsidR="00C51F50">
        <w:t>from</w:t>
      </w:r>
      <w:r w:rsidR="00521C51">
        <w:t xml:space="preserve"> practitioners </w:t>
      </w:r>
      <w:r w:rsidR="00C51F50">
        <w:t>(</w:t>
      </w:r>
      <w:r w:rsidR="00521C51">
        <w:t>inside</w:t>
      </w:r>
      <w:r w:rsidR="00C51F50">
        <w:t>)</w:t>
      </w:r>
      <w:r>
        <w:t xml:space="preserve">, </w:t>
      </w:r>
      <w:r w:rsidR="00C47222">
        <w:t>that characterizes</w:t>
      </w:r>
      <w:r>
        <w:t xml:space="preserve"> action research conducted dispassionately</w:t>
      </w:r>
      <w:r w:rsidR="00521C51">
        <w:t>.</w:t>
      </w:r>
    </w:p>
    <w:p w14:paraId="07096A4F" w14:textId="5F6DC053" w:rsidR="00521C51" w:rsidRDefault="00521C51" w:rsidP="00521C51">
      <w:pPr>
        <w:pStyle w:val="MDPI32textnoindent"/>
        <w:ind w:left="3033"/>
      </w:pPr>
      <w:r>
        <w:t>“</w:t>
      </w:r>
      <w:r w:rsidRPr="005604F7">
        <w:t xml:space="preserve">Because action learning can be regarded as a natural extension of action research, comparisons between the two are useful. The basic characteristic common to both is the focus on collaboration between the “outsider’ (researcher, consultant, scientist, facilitator, advocate, etc.) and the “insider” (participant, stakeholder, practitioner). </w:t>
      </w:r>
      <w:r>
        <w:t xml:space="preserve"> [….]</w:t>
      </w:r>
      <w:r w:rsidRPr="005604F7">
        <w:t xml:space="preserve"> In action-learning settings, the output is an integrated one — mutual learning on the part of insiders and outsiders</w:t>
      </w:r>
      <w:r>
        <w:t>” [</w:t>
      </w:r>
      <w:r w:rsidR="00972468">
        <w:fldChar w:fldCharType="begin"/>
      </w:r>
      <w:r w:rsidR="00972468">
        <w:instrText xml:space="preserve"> REF _Ref104972265 \r \h </w:instrText>
      </w:r>
      <w:r w:rsidR="00972468">
        <w:fldChar w:fldCharType="separate"/>
      </w:r>
      <w:r w:rsidR="00017A8F">
        <w:t>25</w:t>
      </w:r>
      <w:r w:rsidR="00972468">
        <w:fldChar w:fldCharType="end"/>
      </w:r>
      <w:r>
        <w:t>] (Morley 1989</w:t>
      </w:r>
      <w:r w:rsidR="00E70325">
        <w:t>, p. 180</w:t>
      </w:r>
      <w:r w:rsidR="00C51F50">
        <w:t>)</w:t>
      </w:r>
      <w:r>
        <w:t>.</w:t>
      </w:r>
    </w:p>
    <w:p w14:paraId="45397F70" w14:textId="19390776" w:rsidR="007B619E" w:rsidRDefault="00521C51" w:rsidP="00C51F50">
      <w:pPr>
        <w:pStyle w:val="MDPI32textnoindent"/>
      </w:pPr>
      <w:r>
        <w:t>This approach has roots in the field theory in social psychology from Kurt Lewin, the psychoanalytic theory of Wilfred Bion, and general systems theory from Ludwig von Bertalanffy.</w:t>
      </w:r>
      <w:r w:rsidR="00C51F50">
        <w:t xml:space="preserve">  The Systems Changes Learning Circle embraces this spirit</w:t>
      </w:r>
      <w:r w:rsidR="00CA26F5">
        <w:t xml:space="preserve"> of collaborative learning</w:t>
      </w:r>
      <w:r w:rsidR="00C51F50">
        <w:t>.</w:t>
      </w:r>
    </w:p>
    <w:p w14:paraId="1878B23D" w14:textId="0643C051" w:rsidR="008B534A" w:rsidRDefault="008B534A" w:rsidP="008B534A">
      <w:pPr>
        <w:pStyle w:val="MDPI22heading2"/>
      </w:pPr>
      <w:bookmarkStart w:id="4" w:name="Section_2_2"/>
      <w:r>
        <w:t xml:space="preserve">2.2 From 1999 through 2001, </w:t>
      </w:r>
      <w:r w:rsidR="004E0A3C">
        <w:t>learning about systems changes has been open and collaborative</w:t>
      </w:r>
    </w:p>
    <w:bookmarkEnd w:id="4"/>
    <w:p w14:paraId="2695F23B" w14:textId="77777777" w:rsidR="00521C51" w:rsidRDefault="00521C51" w:rsidP="00521C51">
      <w:pPr>
        <w:pStyle w:val="MDPI31text"/>
      </w:pPr>
      <w:r>
        <w:t>Towards mutual learning of insiders and outsiders, members of the Systems Changes Learning Circle have served as convenors and organizers at a series of events, either open to the public and/or subsequently shared on the Internet</w:t>
      </w:r>
    </w:p>
    <w:p w14:paraId="3B7A3C9D" w14:textId="67AE4C3F" w:rsidR="00C333BB" w:rsidRDefault="00C333BB" w:rsidP="00521C51">
      <w:pPr>
        <w:pStyle w:val="MDPI31text"/>
      </w:pPr>
      <w:r>
        <w:t>In January 2019, the Systems Changes Learning Circle was initiated with a call for participation at the monthly Systems Thinking Ontario meeting [</w:t>
      </w:r>
      <w:r w:rsidR="00972468">
        <w:fldChar w:fldCharType="begin"/>
      </w:r>
      <w:r w:rsidR="00972468">
        <w:instrText xml:space="preserve"> REF _Ref104972369 \r \h </w:instrText>
      </w:r>
      <w:r w:rsidR="00972468">
        <w:fldChar w:fldCharType="separate"/>
      </w:r>
      <w:r w:rsidR="00017A8F">
        <w:t>26</w:t>
      </w:r>
      <w:r w:rsidR="00972468">
        <w:fldChar w:fldCharType="end"/>
      </w:r>
      <w:r>
        <w:t>] (Ing 2019-01-14).</w:t>
      </w:r>
    </w:p>
    <w:p w14:paraId="617A7A74" w14:textId="0D750540" w:rsidR="00521C51" w:rsidRDefault="00521C51" w:rsidP="00521C51">
      <w:pPr>
        <w:pStyle w:val="MDPI31text"/>
      </w:pPr>
      <w:r>
        <w:t xml:space="preserve">In February 2019, the </w:t>
      </w:r>
      <w:r w:rsidR="00C47222">
        <w:t>parallel development</w:t>
      </w:r>
      <w:r>
        <w:t xml:space="preserve"> </w:t>
      </w:r>
      <w:r w:rsidR="00C47222">
        <w:t xml:space="preserve">of </w:t>
      </w:r>
      <w:r>
        <w:t xml:space="preserve">pattern language </w:t>
      </w:r>
      <w:r w:rsidR="00C47222">
        <w:t>with the systems approach and wicked problems of 1970s Berkeley was</w:t>
      </w:r>
      <w:r>
        <w:t xml:space="preserve"> shared as a session on “Systems Changes: Learning from the Christopher Alexander Legacy”</w:t>
      </w:r>
      <w:r w:rsidR="00693448">
        <w:t xml:space="preserve"> [</w:t>
      </w:r>
      <w:r w:rsidR="00972468">
        <w:fldChar w:fldCharType="begin"/>
      </w:r>
      <w:r w:rsidR="00972468">
        <w:instrText xml:space="preserve"> REF _Ref104972385 \r \h </w:instrText>
      </w:r>
      <w:r w:rsidR="00972468">
        <w:fldChar w:fldCharType="separate"/>
      </w:r>
      <w:r w:rsidR="00017A8F">
        <w:t>27</w:t>
      </w:r>
      <w:r w:rsidR="00972468">
        <w:fldChar w:fldCharType="end"/>
      </w:r>
      <w:r w:rsidR="00693448">
        <w:t>] (Ing 2019-02-11)</w:t>
      </w:r>
      <w:r>
        <w:t>.</w:t>
      </w:r>
    </w:p>
    <w:p w14:paraId="32B896BF" w14:textId="741705FC" w:rsidR="00521C51" w:rsidRDefault="00521C51" w:rsidP="00521C51">
      <w:pPr>
        <w:pStyle w:val="MDPI31text"/>
      </w:pPr>
      <w:r>
        <w:t>In May 2019, at the biennial conference of the Canadian Society for Ecological Economics, a workshop on the “Systems Changes research program” shared a map of some of preliminary ideas was shared.  This led to a magazine article “</w:t>
      </w:r>
      <w:r w:rsidRPr="00956656">
        <w:t>Ecology and Economy: Systems Changes Ahead?</w:t>
      </w:r>
      <w:r>
        <w:t>” [</w:t>
      </w:r>
      <w:r w:rsidR="007C0BFD">
        <w:fldChar w:fldCharType="begin"/>
      </w:r>
      <w:r w:rsidR="007C0BFD">
        <w:instrText xml:space="preserve"> REF _Ref104972406 \r \h </w:instrText>
      </w:r>
      <w:r w:rsidR="007C0BFD">
        <w:fldChar w:fldCharType="separate"/>
      </w:r>
      <w:r w:rsidR="00017A8F">
        <w:t>28</w:t>
      </w:r>
      <w:r w:rsidR="007C0BFD">
        <w:fldChar w:fldCharType="end"/>
      </w:r>
      <w:r>
        <w:t>] (Ing 2019).</w:t>
      </w:r>
    </w:p>
    <w:p w14:paraId="47E43B67" w14:textId="665BAF64" w:rsidR="00AE2CCB" w:rsidRDefault="00AE2CCB" w:rsidP="00521C51">
      <w:pPr>
        <w:pStyle w:val="MDPI31text"/>
      </w:pPr>
      <w:r>
        <w:lastRenderedPageBreak/>
        <w:t>In October 2019, the design community was introduced</w:t>
      </w:r>
      <w:r w:rsidR="001367AA">
        <w:t xml:space="preserve"> to paying attention to the learning-in-progress on Systems Changes Learning [</w:t>
      </w:r>
      <w:r w:rsidR="007C0BFD">
        <w:fldChar w:fldCharType="begin"/>
      </w:r>
      <w:r w:rsidR="007C0BFD">
        <w:instrText xml:space="preserve"> REF _Ref104972420 \r \h </w:instrText>
      </w:r>
      <w:r w:rsidR="007C0BFD">
        <w:fldChar w:fldCharType="separate"/>
      </w:r>
      <w:r w:rsidR="00017A8F">
        <w:t>29</w:t>
      </w:r>
      <w:r w:rsidR="007C0BFD">
        <w:fldChar w:fldCharType="end"/>
      </w:r>
      <w:r w:rsidR="001367AA">
        <w:t>]</w:t>
      </w:r>
      <w:r w:rsidR="003F3F0E">
        <w:t xml:space="preserve"> (Khan &amp; Ing, 2019)</w:t>
      </w:r>
    </w:p>
    <w:p w14:paraId="6E7BF8B9" w14:textId="77777777" w:rsidR="00521C51" w:rsidRDefault="00521C51" w:rsidP="00521C51">
      <w:pPr>
        <w:pStyle w:val="MDPI31text"/>
      </w:pPr>
      <w:r>
        <w:t>From January 2020 to March 2020, the learning-in-progress was shared over four lectures in the Systemic Design course of the master’s program in Strategic Foresight &amp; Innovation at OCADU:</w:t>
      </w:r>
    </w:p>
    <w:p w14:paraId="2501BB28" w14:textId="3AE04635" w:rsidR="00521C51" w:rsidRDefault="00521C51" w:rsidP="00521C51">
      <w:pPr>
        <w:pStyle w:val="MDPI38bullet"/>
      </w:pPr>
      <w:r w:rsidRPr="00956656">
        <w:t>"Are Systems Changes Different from System + Change? Recasting and reifying systems thinking with theory of change"</w:t>
      </w:r>
      <w:r w:rsidR="00CC7416">
        <w:t xml:space="preserve"> [</w:t>
      </w:r>
      <w:r w:rsidR="007C0BFD">
        <w:fldChar w:fldCharType="begin"/>
      </w:r>
      <w:r w:rsidR="007C0BFD">
        <w:instrText xml:space="preserve"> REF _Ref104972442 \r \h </w:instrText>
      </w:r>
      <w:r w:rsidR="007C0BFD">
        <w:fldChar w:fldCharType="separate"/>
      </w:r>
      <w:r w:rsidR="00017A8F">
        <w:t>30</w:t>
      </w:r>
      <w:r w:rsidR="007C0BFD">
        <w:fldChar w:fldCharType="end"/>
      </w:r>
      <w:r w:rsidR="00CC7416">
        <w:t>] (Ing 2020-01-15</w:t>
      </w:r>
      <w:proofErr w:type="gramStart"/>
      <w:r w:rsidR="00CC7416">
        <w:t>);</w:t>
      </w:r>
      <w:proofErr w:type="gramEnd"/>
    </w:p>
    <w:p w14:paraId="4E75C160" w14:textId="1011F90F" w:rsidR="00521C51" w:rsidRDefault="00521C51" w:rsidP="00521C51">
      <w:pPr>
        <w:pStyle w:val="MDPI38bullet"/>
      </w:pPr>
      <w:r>
        <w:t>“</w:t>
      </w:r>
      <w:r w:rsidRPr="00956656">
        <w:t>Why (Intervene in) Syst</w:t>
      </w:r>
      <w:r>
        <w:t>e</w:t>
      </w:r>
      <w:r w:rsidRPr="00956656">
        <w:t xml:space="preserve">ms Changes? Errors, </w:t>
      </w:r>
      <w:r>
        <w:t>a</w:t>
      </w:r>
      <w:r w:rsidRPr="00956656">
        <w:t xml:space="preserve">ttention and </w:t>
      </w:r>
      <w:r>
        <w:t>t</w:t>
      </w:r>
      <w:r w:rsidRPr="00956656">
        <w:t xml:space="preserve">raps through an </w:t>
      </w:r>
      <w:r>
        <w:t>e</w:t>
      </w:r>
      <w:r w:rsidRPr="00956656">
        <w:t xml:space="preserve">cological </w:t>
      </w:r>
      <w:r>
        <w:t>u</w:t>
      </w:r>
      <w:r w:rsidRPr="00956656">
        <w:t>nderstanding"</w:t>
      </w:r>
      <w:r w:rsidR="00CC7416">
        <w:t xml:space="preserve"> [</w:t>
      </w:r>
      <w:r w:rsidR="007C0BFD">
        <w:fldChar w:fldCharType="begin"/>
      </w:r>
      <w:r w:rsidR="007C0BFD">
        <w:instrText xml:space="preserve"> REF _Ref104972458 \r \h </w:instrText>
      </w:r>
      <w:r w:rsidR="007C0BFD">
        <w:fldChar w:fldCharType="separate"/>
      </w:r>
      <w:r w:rsidR="00017A8F">
        <w:t>31</w:t>
      </w:r>
      <w:r w:rsidR="007C0BFD">
        <w:fldChar w:fldCharType="end"/>
      </w:r>
      <w:r w:rsidR="00CC7416">
        <w:t>] (</w:t>
      </w:r>
      <w:r w:rsidR="0070463B">
        <w:t>I</w:t>
      </w:r>
      <w:r w:rsidR="00CC7416">
        <w:t>ng 2020-01-29</w:t>
      </w:r>
      <w:proofErr w:type="gramStart"/>
      <w:r w:rsidR="00CC7416">
        <w:t>)</w:t>
      </w:r>
      <w:r w:rsidR="0070463B">
        <w:t>;</w:t>
      </w:r>
      <w:proofErr w:type="gramEnd"/>
    </w:p>
    <w:p w14:paraId="16886388" w14:textId="4FE67301" w:rsidR="00521C51" w:rsidRDefault="00521C51" w:rsidP="00521C51">
      <w:pPr>
        <w:pStyle w:val="MDPI38bullet"/>
      </w:pPr>
      <w:r>
        <w:t>“</w:t>
      </w:r>
      <w:r w:rsidRPr="00956656">
        <w:t>Whom, when + where do Systems Changes si</w:t>
      </w:r>
      <w:r>
        <w:t>t</w:t>
      </w:r>
      <w:r w:rsidRPr="00956656">
        <w:t xml:space="preserve">uate? Value(s), </w:t>
      </w:r>
      <w:proofErr w:type="gramStart"/>
      <w:r w:rsidRPr="00956656">
        <w:t>services</w:t>
      </w:r>
      <w:proofErr w:type="gramEnd"/>
      <w:r w:rsidRPr="00956656">
        <w:t xml:space="preserve"> and socio-technical affirming phronesis"</w:t>
      </w:r>
      <w:r w:rsidR="0070463B">
        <w:t xml:space="preserve"> [</w:t>
      </w:r>
      <w:r w:rsidR="007C0BFD">
        <w:fldChar w:fldCharType="begin"/>
      </w:r>
      <w:r w:rsidR="007C0BFD">
        <w:instrText xml:space="preserve"> REF _Ref104972482 \r \h </w:instrText>
      </w:r>
      <w:r w:rsidR="007C0BFD">
        <w:fldChar w:fldCharType="separate"/>
      </w:r>
      <w:r w:rsidR="00017A8F">
        <w:t>32</w:t>
      </w:r>
      <w:r w:rsidR="007C0BFD">
        <w:fldChar w:fldCharType="end"/>
      </w:r>
      <w:r w:rsidR="0070463B">
        <w:t>] (Ing 2021-02-07);</w:t>
      </w:r>
      <w:r w:rsidR="0077587A">
        <w:t xml:space="preserve"> and</w:t>
      </w:r>
    </w:p>
    <w:p w14:paraId="095F2237" w14:textId="096B3EA5" w:rsidR="00521C51" w:rsidRDefault="00521C51" w:rsidP="00521C51">
      <w:pPr>
        <w:pStyle w:val="MDPI38bullet"/>
      </w:pPr>
      <w:r w:rsidRPr="00956656">
        <w:tab/>
        <w:t>"How do Systems Changes become natural practice? History-making, commitment, argumentation + pattern language"</w:t>
      </w:r>
      <w:r w:rsidR="00E540AA">
        <w:t xml:space="preserve"> [</w:t>
      </w:r>
      <w:r w:rsidR="007C0BFD">
        <w:fldChar w:fldCharType="begin"/>
      </w:r>
      <w:r w:rsidR="007C0BFD">
        <w:instrText xml:space="preserve"> REF _Ref104972499 \r \h </w:instrText>
      </w:r>
      <w:r w:rsidR="007C0BFD">
        <w:fldChar w:fldCharType="separate"/>
      </w:r>
      <w:r w:rsidR="00017A8F">
        <w:t>33</w:t>
      </w:r>
      <w:r w:rsidR="007C0BFD">
        <w:fldChar w:fldCharType="end"/>
      </w:r>
      <w:r w:rsidR="00E540AA">
        <w:t>] (Ing 2020-03-06).</w:t>
      </w:r>
    </w:p>
    <w:p w14:paraId="21B0483D" w14:textId="66C2EE64" w:rsidR="00521C51" w:rsidRDefault="00521C51" w:rsidP="00521C51">
      <w:pPr>
        <w:pStyle w:val="MDPI32textnoindent"/>
      </w:pPr>
      <w:r>
        <w:t>Lecture slides and recordings of the talk</w:t>
      </w:r>
      <w:r w:rsidR="00C47222">
        <w:t>s</w:t>
      </w:r>
      <w:r>
        <w:t xml:space="preserve"> </w:t>
      </w:r>
      <w:r w:rsidR="00E540AA">
        <w:t>reflect an interim structuring of the thinking from discussions within the Circle throughout 1999.</w:t>
      </w:r>
    </w:p>
    <w:p w14:paraId="02CFFEBE" w14:textId="77777777" w:rsidR="00521C51" w:rsidRDefault="00521C51" w:rsidP="00521C51">
      <w:pPr>
        <w:pStyle w:val="MDPI31text"/>
      </w:pPr>
      <w:r>
        <w:t>In October 2020, three sessions with parallel content were customized to the interests and vocabularies of the audiences:</w:t>
      </w:r>
    </w:p>
    <w:p w14:paraId="006C6371" w14:textId="576D5D9B" w:rsidR="00521C51" w:rsidRDefault="0077587A" w:rsidP="00521C51">
      <w:pPr>
        <w:pStyle w:val="MDPI38bullet"/>
      </w:pPr>
      <w:r>
        <w:t>f</w:t>
      </w:r>
      <w:r w:rsidR="00521C51">
        <w:t>or the RSD9 (Relating Systems Thinking and Design) symposium, a workshop on “Reordering Our Priorities through Systems Changes Learning” was conducted online for a design-oriented audience.</w:t>
      </w:r>
      <w:r>
        <w:t xml:space="preserve"> [</w:t>
      </w:r>
      <w:r w:rsidR="007C0BFD">
        <w:fldChar w:fldCharType="begin"/>
      </w:r>
      <w:r w:rsidR="007C0BFD">
        <w:instrText xml:space="preserve"> REF _Ref104972522 \r \h </w:instrText>
      </w:r>
      <w:r w:rsidR="007C0BFD">
        <w:fldChar w:fldCharType="separate"/>
      </w:r>
      <w:r w:rsidR="00017A8F">
        <w:t>34</w:t>
      </w:r>
      <w:r w:rsidR="007C0BFD">
        <w:fldChar w:fldCharType="end"/>
      </w:r>
      <w:r>
        <w:t>] (Khan, Ing, Eng et al. 2020</w:t>
      </w:r>
      <w:proofErr w:type="gramStart"/>
      <w:r>
        <w:t>);</w:t>
      </w:r>
      <w:proofErr w:type="gramEnd"/>
    </w:p>
    <w:p w14:paraId="592FA42B" w14:textId="19677890" w:rsidR="00521C51" w:rsidRDefault="0077587A" w:rsidP="00521C51">
      <w:pPr>
        <w:pStyle w:val="MDPI38bullet"/>
      </w:pPr>
      <w:r>
        <w:t>f</w:t>
      </w:r>
      <w:r w:rsidR="00521C51">
        <w:t>or Systems Thinking Ontario, a presentation on “</w:t>
      </w:r>
      <w:r w:rsidR="00521C51" w:rsidRPr="003C16F8">
        <w:t>Theoretical Grounds, Pragmatic Grounds:  Methods for Reordering our Priorities through Systems Changes Learning</w:t>
      </w:r>
      <w:r w:rsidR="00521C51">
        <w:t>” was reviewed with the systems community</w:t>
      </w:r>
      <w:r>
        <w:t xml:space="preserve"> [</w:t>
      </w:r>
      <w:r w:rsidR="007C0BFD">
        <w:fldChar w:fldCharType="begin"/>
      </w:r>
      <w:r w:rsidR="007C0BFD">
        <w:instrText xml:space="preserve"> REF _Ref104972539 \r \h </w:instrText>
      </w:r>
      <w:r w:rsidR="007C0BFD">
        <w:fldChar w:fldCharType="separate"/>
      </w:r>
      <w:r w:rsidR="00017A8F">
        <w:t>35</w:t>
      </w:r>
      <w:r w:rsidR="007C0BFD">
        <w:fldChar w:fldCharType="end"/>
      </w:r>
      <w:r>
        <w:t>] (Ing 2020-10-19); and</w:t>
      </w:r>
    </w:p>
    <w:p w14:paraId="13B9E65A" w14:textId="6D8D7C91" w:rsidR="00521C51" w:rsidRDefault="0077587A" w:rsidP="00521C51">
      <w:pPr>
        <w:pStyle w:val="MDPI38bullet"/>
      </w:pPr>
      <w:r>
        <w:t>f</w:t>
      </w:r>
      <w:r w:rsidR="00521C51">
        <w:t>or a Global Change Days Beacon event, a workshop on “</w:t>
      </w:r>
      <w:r w:rsidR="00521C51" w:rsidRPr="00275691">
        <w:t xml:space="preserve">Learning </w:t>
      </w:r>
      <w:proofErr w:type="gramStart"/>
      <w:r w:rsidR="00521C51" w:rsidRPr="00275691">
        <w:t>With</w:t>
      </w:r>
      <w:proofErr w:type="gramEnd"/>
      <w:r w:rsidR="00521C51" w:rsidRPr="00275691">
        <w:t xml:space="preserve"> Humility: Systems Thinking and Re-Ordering Priorities</w:t>
      </w:r>
      <w:r w:rsidR="00521C51">
        <w:t>” asked changemakers to explore a preliminary framework</w:t>
      </w:r>
      <w:r w:rsidR="00194D95">
        <w:t xml:space="preserve"> [</w:t>
      </w:r>
      <w:r w:rsidR="007C0BFD">
        <w:fldChar w:fldCharType="begin"/>
      </w:r>
      <w:r w:rsidR="007C0BFD">
        <w:instrText xml:space="preserve"> REF _Ref104972554 \r \h </w:instrText>
      </w:r>
      <w:r w:rsidR="007C0BFD">
        <w:fldChar w:fldCharType="separate"/>
      </w:r>
      <w:r w:rsidR="00017A8F">
        <w:t>36</w:t>
      </w:r>
      <w:r w:rsidR="007C0BFD">
        <w:fldChar w:fldCharType="end"/>
      </w:r>
      <w:r w:rsidR="00194D95">
        <w:t>] (</w:t>
      </w:r>
      <w:r w:rsidR="006A5E55">
        <w:t>Okamura, Eng &amp; Dong</w:t>
      </w:r>
      <w:r w:rsidR="00194D95">
        <w:t xml:space="preserve"> 202</w:t>
      </w:r>
      <w:r w:rsidR="006A5E55">
        <w:t>0</w:t>
      </w:r>
      <w:r w:rsidR="00194D95">
        <w:t>).</w:t>
      </w:r>
    </w:p>
    <w:p w14:paraId="5DC6BE2B" w14:textId="77777777" w:rsidR="00521C51" w:rsidRDefault="00521C51" w:rsidP="00521C51">
      <w:pPr>
        <w:pStyle w:val="MDPI32textnoindent"/>
      </w:pPr>
      <w:r>
        <w:t>These sessions revealed that socialization of groups with distinctions between “the urgent” versus “the important” would require some wrestling with the idea, gradually leading to some insights.</w:t>
      </w:r>
    </w:p>
    <w:p w14:paraId="2C7A6FA8" w14:textId="1824D8DB" w:rsidR="00521C51" w:rsidRDefault="00521C51" w:rsidP="007C221A">
      <w:pPr>
        <w:pStyle w:val="MDPI38bullet"/>
      </w:pPr>
      <w:r>
        <w:t xml:space="preserve">In November 2021, a dialogue session for RSD10 on </w:t>
      </w:r>
      <w:r w:rsidRPr="00D50134">
        <w:t>"Friends or foes:  Theory of Change, Systemic Design (Thinking), Systems Changes Learning"</w:t>
      </w:r>
      <w:r>
        <w:t xml:space="preserve"> explored the compatibility across the variety of subgroups centered on different features</w:t>
      </w:r>
      <w:r w:rsidR="007C221A">
        <w:t xml:space="preserve"> [</w:t>
      </w:r>
      <w:r w:rsidR="007C0BFD">
        <w:fldChar w:fldCharType="begin"/>
      </w:r>
      <w:r w:rsidR="007C0BFD">
        <w:instrText xml:space="preserve"> REF _Ref104972585 \r \h </w:instrText>
      </w:r>
      <w:r w:rsidR="007C0BFD">
        <w:fldChar w:fldCharType="separate"/>
      </w:r>
      <w:r w:rsidR="00017A8F">
        <w:t>37</w:t>
      </w:r>
      <w:r w:rsidR="007C0BFD">
        <w:fldChar w:fldCharType="end"/>
      </w:r>
      <w:r w:rsidR="007C221A">
        <w:t>] (Khan &amp; Ing 2021)</w:t>
      </w:r>
      <w:r>
        <w:t>.</w:t>
      </w:r>
    </w:p>
    <w:p w14:paraId="701A596B" w14:textId="0C117B93" w:rsidR="00521C51" w:rsidRDefault="00521C51" w:rsidP="00521C51">
      <w:pPr>
        <w:pStyle w:val="MDPI31text"/>
      </w:pPr>
      <w:r>
        <w:t xml:space="preserve">Also in November 2021, a precursor to writing this article, a presentation at the first CSRP Institute symposium on </w:t>
      </w:r>
      <w:r w:rsidRPr="00C7703E">
        <w:t>"Progress on Systems Changes Learning: Coevolving towards Rethinking Systems Thinking"</w:t>
      </w:r>
      <w:r>
        <w:t xml:space="preserve"> first outlined the structure to be more fully explicated</w:t>
      </w:r>
      <w:r w:rsidR="00E30D07">
        <w:t xml:space="preserve"> [</w:t>
      </w:r>
      <w:r w:rsidR="007C0BFD">
        <w:fldChar w:fldCharType="begin"/>
      </w:r>
      <w:r w:rsidR="007C0BFD">
        <w:instrText xml:space="preserve"> REF _Ref104972607 \r \h </w:instrText>
      </w:r>
      <w:r w:rsidR="007C0BFD">
        <w:fldChar w:fldCharType="separate"/>
      </w:r>
      <w:r w:rsidR="00017A8F">
        <w:t>38</w:t>
      </w:r>
      <w:r w:rsidR="007C0BFD">
        <w:fldChar w:fldCharType="end"/>
      </w:r>
      <w:r w:rsidR="00E30D07">
        <w:t>] (Ing 2022-11-07)</w:t>
      </w:r>
      <w:r>
        <w:t>.</w:t>
      </w:r>
    </w:p>
    <w:p w14:paraId="0578265B" w14:textId="07F33CDC" w:rsidR="001A6D20" w:rsidRDefault="001A6D20" w:rsidP="001A6D20">
      <w:pPr>
        <w:pStyle w:val="MDPI22heading2"/>
      </w:pPr>
      <w:bookmarkStart w:id="5" w:name="Section_2_3"/>
      <w:r>
        <w:t xml:space="preserve">2.3 In </w:t>
      </w:r>
      <w:r w:rsidR="00A54B4A">
        <w:t xml:space="preserve">March </w:t>
      </w:r>
      <w:r>
        <w:t xml:space="preserve">2022, </w:t>
      </w:r>
      <w:r w:rsidR="00A54B4A">
        <w:t xml:space="preserve">materials from </w:t>
      </w:r>
      <w:r w:rsidR="002C024B">
        <w:t>the first formal worksho</w:t>
      </w:r>
      <w:r w:rsidR="00A54B4A">
        <w:t>p were released as open access</w:t>
      </w:r>
    </w:p>
    <w:bookmarkEnd w:id="5"/>
    <w:p w14:paraId="7312A535" w14:textId="46D0B8D0" w:rsidR="002C024B" w:rsidRDefault="00CF7610" w:rsidP="00521C51">
      <w:pPr>
        <w:pStyle w:val="MDPI31text"/>
      </w:pPr>
      <w:r>
        <w:t xml:space="preserve">In a first-of-a-kind release, a workshop on “Systems Thinking through Changes” for the Canadian Digital Service </w:t>
      </w:r>
      <w:r w:rsidR="00974879">
        <w:t xml:space="preserve">(CDS) </w:t>
      </w:r>
      <w:r>
        <w:t>was a milestone [</w:t>
      </w:r>
      <w:r w:rsidR="007C0BFD">
        <w:fldChar w:fldCharType="begin"/>
      </w:r>
      <w:r w:rsidR="007C0BFD">
        <w:instrText xml:space="preserve"> REF _Ref104972631 \r \h </w:instrText>
      </w:r>
      <w:r w:rsidR="007C0BFD">
        <w:fldChar w:fldCharType="separate"/>
      </w:r>
      <w:r w:rsidR="00017A8F">
        <w:t>39</w:t>
      </w:r>
      <w:r w:rsidR="007C0BFD">
        <w:fldChar w:fldCharType="end"/>
      </w:r>
      <w:r>
        <w:t>] (Code for Canada &amp; Systems Changes Learning Circle 20</w:t>
      </w:r>
      <w:r w:rsidR="00D6239F">
        <w:t>2</w:t>
      </w:r>
      <w:r>
        <w:t>2).</w:t>
      </w:r>
      <w:r w:rsidR="00974879">
        <w:t xml:space="preserve">  In contrast to this written article targeted for researchers looking for </w:t>
      </w:r>
      <w:proofErr w:type="spellStart"/>
      <w:r w:rsidR="00974879">
        <w:t>rigour</w:t>
      </w:r>
      <w:proofErr w:type="spellEnd"/>
      <w:r w:rsidR="00974879">
        <w:t xml:space="preserve">, the CDS workshop was developed for an audience of </w:t>
      </w:r>
      <w:r w:rsidR="00EA05F8">
        <w:t xml:space="preserve">technical business </w:t>
      </w:r>
      <w:r w:rsidR="00974879">
        <w:t xml:space="preserve">professionals with limited or no experience with systems thinking.  With rhythmic shifts as the centering focus, </w:t>
      </w:r>
      <w:r w:rsidR="00EA05F8">
        <w:t xml:space="preserve">shallower points of entry included </w:t>
      </w:r>
      <w:r w:rsidR="00974879">
        <w:t xml:space="preserve">metaphors of </w:t>
      </w:r>
      <w:r w:rsidR="00EA05F8">
        <w:t>(</w:t>
      </w:r>
      <w:proofErr w:type="spellStart"/>
      <w:r w:rsidR="00EA05F8">
        <w:t>i</w:t>
      </w:r>
      <w:proofErr w:type="spellEnd"/>
      <w:r w:rsidR="00EA05F8">
        <w:t xml:space="preserve">) </w:t>
      </w:r>
      <w:r w:rsidR="00974879">
        <w:t xml:space="preserve">surfing </w:t>
      </w:r>
      <w:r w:rsidR="00EA05F8">
        <w:t xml:space="preserve">on boards propelled by waves; and (ii) </w:t>
      </w:r>
      <w:r w:rsidR="00974879">
        <w:t xml:space="preserve">musicians </w:t>
      </w:r>
      <w:r w:rsidR="00EA05F8">
        <w:t>i</w:t>
      </w:r>
      <w:r w:rsidR="00974879">
        <w:t>n ensembles</w:t>
      </w:r>
      <w:r w:rsidR="00EA05F8">
        <w:t xml:space="preserve"> weaving their lines together.  </w:t>
      </w:r>
      <w:r w:rsidR="00D6239F">
        <w:t xml:space="preserve">After the one-hour introductory presentation, three CDS teams deliberated for three hours, following an action learning workbook guide.  The groups each reported insights into symptoms that might be further investigated as pathologies for correction. </w:t>
      </w:r>
    </w:p>
    <w:p w14:paraId="135E47F6" w14:textId="2708DBD5" w:rsidR="00521C51" w:rsidRDefault="00B624FA" w:rsidP="00B624FA">
      <w:pPr>
        <w:pStyle w:val="MDPI31text"/>
      </w:pPr>
      <w:r>
        <w:t xml:space="preserve">Success on a singleton </w:t>
      </w:r>
      <w:r w:rsidR="00F64A10">
        <w:t xml:space="preserve">practical </w:t>
      </w:r>
      <w:r>
        <w:t>engagement is encouraging.  The balance of this article delves deeper into the Systems Changes Learning approach, following Table 1</w:t>
      </w:r>
      <w:r w:rsidR="00841223">
        <w:t xml:space="preserve"> </w:t>
      </w:r>
      <w:r w:rsidR="00841223">
        <w:fldChar w:fldCharType="begin"/>
      </w:r>
      <w:r w:rsidR="00841223">
        <w:instrText xml:space="preserve"> REF Table_1 \p \h </w:instrText>
      </w:r>
      <w:r w:rsidR="00841223">
        <w:fldChar w:fldCharType="separate"/>
      </w:r>
      <w:r w:rsidR="00017A8F">
        <w:t>above</w:t>
      </w:r>
      <w:r w:rsidR="00841223">
        <w:fldChar w:fldCharType="end"/>
      </w:r>
      <w:r>
        <w:t>, row-by-</w:t>
      </w:r>
      <w:r w:rsidR="00121C7F">
        <w:t>row,</w:t>
      </w:r>
      <w:r>
        <w:t xml:space="preserve"> and cell-by-cell.  Section 3</w:t>
      </w:r>
      <w:r w:rsidR="001E2A73">
        <w:t xml:space="preserve"> </w:t>
      </w:r>
      <w:r w:rsidR="001E2A73">
        <w:fldChar w:fldCharType="begin"/>
      </w:r>
      <w:r w:rsidR="001E2A73">
        <w:instrText xml:space="preserve"> REF Section_3 \p \h </w:instrText>
      </w:r>
      <w:r w:rsidR="001E2A73">
        <w:fldChar w:fldCharType="separate"/>
      </w:r>
      <w:r w:rsidR="00017A8F">
        <w:t>below</w:t>
      </w:r>
      <w:r w:rsidR="001E2A73">
        <w:fldChar w:fldCharType="end"/>
      </w:r>
      <w:r>
        <w:t xml:space="preserve"> is the first row, on educating of attention.</w:t>
      </w:r>
    </w:p>
    <w:p w14:paraId="00E6785D" w14:textId="0B35C667" w:rsidR="00FF0BD6" w:rsidRPr="00FA04F1" w:rsidRDefault="00521C51" w:rsidP="00C838B1">
      <w:pPr>
        <w:pStyle w:val="MDPI21heading1"/>
        <w:keepNext/>
      </w:pPr>
      <w:bookmarkStart w:id="6" w:name="Section_3"/>
      <w:r>
        <w:rPr>
          <w:lang w:eastAsia="zh-CN"/>
        </w:rPr>
        <w:lastRenderedPageBreak/>
        <w:t>3</w:t>
      </w:r>
      <w:r w:rsidR="00FF0BD6" w:rsidRPr="00FA04F1">
        <w:rPr>
          <w:lang w:eastAsia="zh-CN"/>
        </w:rPr>
        <w:t xml:space="preserve">. </w:t>
      </w:r>
      <w:r w:rsidR="00D427EF">
        <w:rPr>
          <w:lang w:eastAsia="zh-CN"/>
        </w:rPr>
        <w:t>Educating of atten</w:t>
      </w:r>
      <w:r w:rsidR="00137DFA">
        <w:rPr>
          <w:lang w:eastAsia="zh-CN"/>
        </w:rPr>
        <w:t>t</w:t>
      </w:r>
      <w:r w:rsidR="00D427EF">
        <w:rPr>
          <w:lang w:eastAsia="zh-CN"/>
        </w:rPr>
        <w:t>ion</w:t>
      </w:r>
      <w:r w:rsidR="00934439">
        <w:rPr>
          <w:lang w:eastAsia="zh-CN"/>
        </w:rPr>
        <w:t xml:space="preserve"> </w:t>
      </w:r>
      <w:r w:rsidR="00FC2849">
        <w:rPr>
          <w:lang w:eastAsia="zh-CN"/>
        </w:rPr>
        <w:t xml:space="preserve">elevates </w:t>
      </w:r>
      <w:r w:rsidR="005C0298">
        <w:rPr>
          <w:lang w:eastAsia="zh-CN"/>
        </w:rPr>
        <w:t>learning through engaging, moving, becoming</w:t>
      </w:r>
    </w:p>
    <w:bookmarkEnd w:id="6"/>
    <w:p w14:paraId="1B7A06D0" w14:textId="7E40FCBF" w:rsidR="005968A5" w:rsidRDefault="00AB20BF" w:rsidP="00540A58">
      <w:pPr>
        <w:pStyle w:val="MDPI31text"/>
      </w:pPr>
      <w:r>
        <w:t xml:space="preserve">Many systems change initiatives get wrapped </w:t>
      </w:r>
      <w:r w:rsidR="00FA6144">
        <w:t xml:space="preserve">up </w:t>
      </w:r>
      <w:r>
        <w:t xml:space="preserve">in the anthropocentricity of human cognition and power relations.  </w:t>
      </w:r>
      <w:r w:rsidR="00FA6144">
        <w:t>This leads to efforts towards (</w:t>
      </w:r>
      <w:proofErr w:type="spellStart"/>
      <w:r w:rsidR="00FA6144">
        <w:t>i</w:t>
      </w:r>
      <w:proofErr w:type="spellEnd"/>
      <w:r w:rsidR="00FA6144">
        <w:t xml:space="preserve">) </w:t>
      </w:r>
      <w:r w:rsidR="00AF2C17">
        <w:t xml:space="preserve">presuming that some parties have not appreciated the reasons whereby they should </w:t>
      </w:r>
      <w:r w:rsidR="00FA6144">
        <w:t>change their mind</w:t>
      </w:r>
      <w:r w:rsidR="00E53726">
        <w:t>(s)</w:t>
      </w:r>
      <w:r w:rsidR="00FA6144">
        <w:t xml:space="preserve"> about a subject, and then (ii) </w:t>
      </w:r>
      <w:r w:rsidR="00AF2C17">
        <w:t xml:space="preserve">imploring and/or instituting regulations that </w:t>
      </w:r>
      <w:r w:rsidR="00FA6144">
        <w:t>induc</w:t>
      </w:r>
      <w:r w:rsidR="00AF2C17">
        <w:t xml:space="preserve">e and/or force </w:t>
      </w:r>
      <w:proofErr w:type="spellStart"/>
      <w:r w:rsidR="00AF2C17">
        <w:t>behaviour</w:t>
      </w:r>
      <w:proofErr w:type="spellEnd"/>
      <w:r w:rsidR="00AF2C17">
        <w:t xml:space="preserve"> accordingly</w:t>
      </w:r>
      <w:r w:rsidR="00FA6144">
        <w:t xml:space="preserve">.  A </w:t>
      </w:r>
      <w:r w:rsidR="0033367D">
        <w:t xml:space="preserve">provocative comparison asks </w:t>
      </w:r>
      <w:r w:rsidR="00AF2C17">
        <w:t>whether b</w:t>
      </w:r>
      <w:r w:rsidR="00FA6144">
        <w:t xml:space="preserve">eavers might </w:t>
      </w:r>
      <w:r w:rsidR="0033367D">
        <w:t>approach similar</w:t>
      </w:r>
      <w:r w:rsidR="00FA6144">
        <w:t xml:space="preserve"> circumstances</w:t>
      </w:r>
      <w:r w:rsidR="000424A3">
        <w:t xml:space="preserve"> of rhythmic shifts</w:t>
      </w:r>
      <w:r w:rsidR="00AF2C17">
        <w:t xml:space="preserve"> through primarily social relations</w:t>
      </w:r>
      <w:r w:rsidR="00FA6144">
        <w:t>.  Beavers are animate beings who construct their own built environments.  They act as individuals and as families</w:t>
      </w:r>
      <w:r w:rsidR="00E53726">
        <w:t>, co-responding with changes in their environments</w:t>
      </w:r>
      <w:r w:rsidR="00FA6144">
        <w:t xml:space="preserve">.  Beavers are part of the natural world, just as </w:t>
      </w:r>
      <w:r w:rsidR="000230A4">
        <w:t>are human beings.</w:t>
      </w:r>
    </w:p>
    <w:p w14:paraId="39A88B06" w14:textId="5B04B1AB" w:rsidR="000230A4" w:rsidRDefault="00273497" w:rsidP="00540A58">
      <w:pPr>
        <w:pStyle w:val="MDPI31text"/>
      </w:pPr>
      <w:r>
        <w:t>T</w:t>
      </w:r>
      <w:r w:rsidR="000230A4">
        <w:t xml:space="preserve">he mindset of </w:t>
      </w:r>
      <w:r w:rsidR="000230A4" w:rsidRPr="006E1CE6">
        <w:rPr>
          <w:i/>
          <w:iCs/>
        </w:rPr>
        <w:t>Systems Changes Learning</w:t>
      </w:r>
      <w:r w:rsidR="000230A4">
        <w:t xml:space="preserve"> </w:t>
      </w:r>
      <w:r>
        <w:t xml:space="preserve">challenges the centrality </w:t>
      </w:r>
      <w:r w:rsidR="00A57CBC">
        <w:t>of</w:t>
      </w:r>
      <w:r w:rsidR="000230A4">
        <w:t xml:space="preserve"> </w:t>
      </w:r>
      <w:r>
        <w:t xml:space="preserve">intention, and </w:t>
      </w:r>
      <w:r w:rsidR="000230A4">
        <w:t>purpose-oriented, teleological philosophy.  Not all changes in the world should or can be express</w:t>
      </w:r>
      <w:r w:rsidR="002E2CF4">
        <w:t>ed</w:t>
      </w:r>
      <w:r w:rsidR="000230A4">
        <w:t xml:space="preserve"> in terms of goals.  Surely, beavers </w:t>
      </w:r>
      <w:r w:rsidR="004B0332">
        <w:t xml:space="preserve">have the instinct to ensure their lodges are in inhabitable conditions before winter sets in.  Beavers </w:t>
      </w:r>
      <w:r w:rsidR="00FE72C7">
        <w:t xml:space="preserve">build and maintain dams to </w:t>
      </w:r>
      <w:r w:rsidR="006E0F66">
        <w:t>increase the abundance of water, into which they retreat when feeling insecure</w:t>
      </w:r>
      <w:r w:rsidR="004457B8">
        <w:t xml:space="preserve"> [</w:t>
      </w:r>
      <w:r w:rsidR="007C0BFD">
        <w:fldChar w:fldCharType="begin"/>
      </w:r>
      <w:r w:rsidR="007C0BFD">
        <w:instrText xml:space="preserve"> REF _Ref104972676 \r \h </w:instrText>
      </w:r>
      <w:r w:rsidR="007C0BFD">
        <w:fldChar w:fldCharType="separate"/>
      </w:r>
      <w:r w:rsidR="00017A8F">
        <w:t>40</w:t>
      </w:r>
      <w:r w:rsidR="007C0BFD">
        <w:fldChar w:fldCharType="end"/>
      </w:r>
      <w:r w:rsidR="004457B8">
        <w:t xml:space="preserve">} (Danilov and </w:t>
      </w:r>
      <w:proofErr w:type="spellStart"/>
      <w:r w:rsidR="004457B8">
        <w:t>Fyodorov</w:t>
      </w:r>
      <w:proofErr w:type="spellEnd"/>
      <w:r w:rsidR="004457B8">
        <w:t xml:space="preserve">, 2015).  </w:t>
      </w:r>
      <w:r w:rsidR="00EB6B6E">
        <w:t xml:space="preserve">Goal-oriented purposive </w:t>
      </w:r>
      <w:proofErr w:type="spellStart"/>
      <w:r w:rsidR="00EB6B6E">
        <w:t>behaviour</w:t>
      </w:r>
      <w:proofErr w:type="spellEnd"/>
      <w:r w:rsidR="00EB6B6E">
        <w:t xml:space="preserve"> </w:t>
      </w:r>
      <w:r w:rsidR="00F45499">
        <w:t xml:space="preserve">by individuals within finite time horizons do not sustain into ideal-seeking purposeful </w:t>
      </w:r>
      <w:proofErr w:type="spellStart"/>
      <w:r w:rsidR="00F45499">
        <w:t>behaviour</w:t>
      </w:r>
      <w:proofErr w:type="spellEnd"/>
      <w:r w:rsidR="00F45499">
        <w:t xml:space="preserve"> in groups [</w:t>
      </w:r>
      <w:r w:rsidR="007C0BFD">
        <w:fldChar w:fldCharType="begin"/>
      </w:r>
      <w:r w:rsidR="007C0BFD">
        <w:instrText xml:space="preserve"> REF _Ref104972693 \r \h </w:instrText>
      </w:r>
      <w:r w:rsidR="007C0BFD">
        <w:fldChar w:fldCharType="separate"/>
      </w:r>
      <w:r w:rsidR="00017A8F">
        <w:t>41</w:t>
      </w:r>
      <w:r w:rsidR="007C0BFD">
        <w:fldChar w:fldCharType="end"/>
      </w:r>
      <w:r w:rsidR="00F45499">
        <w:t xml:space="preserve">] (Emery 1977). </w:t>
      </w:r>
      <w:r w:rsidR="00EB6B6E">
        <w:t xml:space="preserve"> </w:t>
      </w:r>
      <w:r>
        <w:t>The nature of beavers is widely accepted.  The nature of human beings in social-ecological systems is open to debate.</w:t>
      </w:r>
    </w:p>
    <w:p w14:paraId="649BA318" w14:textId="457404C4" w:rsidR="00273497" w:rsidRDefault="00A57CBC" w:rsidP="003F53B3">
      <w:pPr>
        <w:pStyle w:val="MDPI31text"/>
      </w:pPr>
      <w:r>
        <w:t xml:space="preserve">Attention often overrules intention.  </w:t>
      </w:r>
      <w:r w:rsidR="00AC22FA">
        <w:t xml:space="preserve">An action of </w:t>
      </w:r>
      <w:r w:rsidR="004E7FAA">
        <w:t>“</w:t>
      </w:r>
      <w:r w:rsidR="00AC22FA">
        <w:t>walking</w:t>
      </w:r>
      <w:r w:rsidR="004E7FAA">
        <w:t>”</w:t>
      </w:r>
      <w:r w:rsidR="00AC22FA">
        <w:t xml:space="preserve"> prioritizes attentionality, as compared to “going for a walk” as intentionality.  </w:t>
      </w:r>
      <w:r w:rsidR="00D219EB">
        <w:t>In moving, a</w:t>
      </w:r>
      <w:r w:rsidR="00AC22FA">
        <w:t>ttention</w:t>
      </w:r>
      <w:r w:rsidR="002E2CF4">
        <w:t>s</w:t>
      </w:r>
      <w:r w:rsidR="00AC22FA">
        <w:t xml:space="preserve"> </w:t>
      </w:r>
      <w:proofErr w:type="gramStart"/>
      <w:r w:rsidR="006772C0">
        <w:t>open up</w:t>
      </w:r>
      <w:proofErr w:type="gramEnd"/>
      <w:r w:rsidR="006772C0">
        <w:t xml:space="preserve"> to engaging with the world</w:t>
      </w:r>
      <w:r w:rsidR="00AC22FA">
        <w:t xml:space="preserve">, </w:t>
      </w:r>
      <w:r w:rsidR="006772C0">
        <w:t>while</w:t>
      </w:r>
      <w:r w:rsidR="00AC22FA">
        <w:t xml:space="preserve"> intentions </w:t>
      </w:r>
      <w:r w:rsidR="006772C0">
        <w:t>“are but</w:t>
      </w:r>
      <w:r w:rsidR="00AC22FA">
        <w:t xml:space="preserve"> milestones </w:t>
      </w:r>
      <w:r w:rsidR="006772C0">
        <w:t>thrown up along the way, more often than not revealed in hindsight”</w:t>
      </w:r>
      <w:r w:rsidR="00AC22FA">
        <w:t xml:space="preserve"> </w:t>
      </w:r>
      <w:r w:rsidR="00DA4851">
        <w:t>[</w:t>
      </w:r>
      <w:r w:rsidR="00C5309E">
        <w:fldChar w:fldCharType="begin"/>
      </w:r>
      <w:r w:rsidR="00C5309E">
        <w:instrText xml:space="preserve"> REF _Ref104972718 \r \h </w:instrText>
      </w:r>
      <w:r w:rsidR="00C5309E">
        <w:fldChar w:fldCharType="separate"/>
      </w:r>
      <w:r w:rsidR="00017A8F">
        <w:t>42</w:t>
      </w:r>
      <w:r w:rsidR="00C5309E">
        <w:fldChar w:fldCharType="end"/>
      </w:r>
      <w:r w:rsidR="00DA4851">
        <w:t>] (Ingold 2017</w:t>
      </w:r>
      <w:r w:rsidR="006772C0">
        <w:t>, p19</w:t>
      </w:r>
      <w:r w:rsidR="00DA4851">
        <w:t>)</w:t>
      </w:r>
      <w:r w:rsidR="00AC22FA">
        <w:t>.</w:t>
      </w:r>
      <w:r w:rsidR="00992B24">
        <w:t xml:space="preserve">  </w:t>
      </w:r>
      <w:r w:rsidR="000B009D">
        <w:t>The process of one person learning from another is a guided rediscovery, whereby the knowledge of an expert is situationally afforded t</w:t>
      </w:r>
      <w:r w:rsidR="002E2CF4">
        <w:t xml:space="preserve">hrough </w:t>
      </w:r>
      <w:r w:rsidR="004E7FAA">
        <w:t>a</w:t>
      </w:r>
      <w:r w:rsidR="002E2CF4">
        <w:t xml:space="preserve">pprenticing </w:t>
      </w:r>
      <w:r w:rsidR="004E7FAA">
        <w:t xml:space="preserve">as observing, </w:t>
      </w:r>
      <w:r w:rsidR="00121C7F">
        <w:t>reflecting,</w:t>
      </w:r>
      <w:r w:rsidR="004E7FAA">
        <w:t xml:space="preserve"> and replicating</w:t>
      </w:r>
      <w:r w:rsidR="00A85C40">
        <w:t>.  This is</w:t>
      </w:r>
      <w:r w:rsidR="000B009D">
        <w:t xml:space="preserve"> an education of attention.  The expert is attuned to picking up critical features of the environment that a novice fails to notice.  </w:t>
      </w:r>
      <w:r w:rsidR="00FE509F">
        <w:t xml:space="preserve">A tutor sets up situations whereby </w:t>
      </w:r>
      <w:r w:rsidR="00C41015">
        <w:t>a</w:t>
      </w:r>
      <w:r w:rsidR="00FE509F">
        <w:t xml:space="preserve"> novice can </w:t>
      </w:r>
      <w:r w:rsidR="00C41015">
        <w:t xml:space="preserve">interactively </w:t>
      </w:r>
      <w:r w:rsidR="00FE509F">
        <w:t xml:space="preserve">look, </w:t>
      </w:r>
      <w:r w:rsidR="00121C7F">
        <w:t>listen,</w:t>
      </w:r>
      <w:r w:rsidR="00FE509F">
        <w:t xml:space="preserve"> and feel for himself or herself, </w:t>
      </w:r>
      <w:r w:rsidR="00C41015">
        <w:t>more</w:t>
      </w:r>
      <w:r w:rsidR="00FE509F">
        <w:t xml:space="preserve"> </w:t>
      </w:r>
      <w:r w:rsidR="002E2CF4">
        <w:t xml:space="preserve">than </w:t>
      </w:r>
      <w:r w:rsidR="00FE509F">
        <w:t xml:space="preserve">being </w:t>
      </w:r>
      <w:r w:rsidR="002E2CF4">
        <w:t xml:space="preserve">just </w:t>
      </w:r>
      <w:r w:rsidR="00C41015">
        <w:t xml:space="preserve">a passive </w:t>
      </w:r>
      <w:r w:rsidR="00FE509F">
        <w:t xml:space="preserve">recipient in a “transmission of </w:t>
      </w:r>
      <w:r w:rsidR="006772C0">
        <w:t>representations</w:t>
      </w:r>
      <w:r w:rsidR="00FE509F">
        <w:t>” [</w:t>
      </w:r>
      <w:r w:rsidR="00C5309E">
        <w:fldChar w:fldCharType="begin"/>
      </w:r>
      <w:r w:rsidR="00C5309E">
        <w:instrText xml:space="preserve"> REF _Ref104972735 \r \h </w:instrText>
      </w:r>
      <w:r w:rsidR="00C5309E">
        <w:fldChar w:fldCharType="separate"/>
      </w:r>
      <w:r w:rsidR="00017A8F">
        <w:t>43</w:t>
      </w:r>
      <w:r w:rsidR="00C5309E">
        <w:fldChar w:fldCharType="end"/>
      </w:r>
      <w:r w:rsidR="00FE509F">
        <w:t>] (Ingold 2001).</w:t>
      </w:r>
    </w:p>
    <w:p w14:paraId="5B0EAE07" w14:textId="22612E57" w:rsidR="003E551E" w:rsidRDefault="00521C51" w:rsidP="003E551E">
      <w:pPr>
        <w:pStyle w:val="MDPI22heading2"/>
        <w:spacing w:before="240"/>
      </w:pPr>
      <w:bookmarkStart w:id="7" w:name="Section_3_1"/>
      <w:r>
        <w:t>3</w:t>
      </w:r>
      <w:r w:rsidR="003E551E" w:rsidRPr="001F31D1">
        <w:t xml:space="preserve">.1 </w:t>
      </w:r>
      <w:r w:rsidR="00AB52F1">
        <w:t>Is our attention on the b</w:t>
      </w:r>
      <w:r w:rsidR="00D427EF">
        <w:t xml:space="preserve">ehavioral </w:t>
      </w:r>
      <w:r w:rsidR="00AB52F1">
        <w:t>and/</w:t>
      </w:r>
      <w:r w:rsidR="00D427EF">
        <w:t>or ecological</w:t>
      </w:r>
      <w:r w:rsidR="00AB52F1">
        <w:t>?</w:t>
      </w:r>
      <w:r w:rsidR="00D427EF">
        <w:t xml:space="preserve"> (Praxis – Doing)</w:t>
      </w:r>
    </w:p>
    <w:bookmarkEnd w:id="7"/>
    <w:p w14:paraId="5869696D" w14:textId="128E47BB" w:rsidR="00BF75FE" w:rsidRDefault="007008E4" w:rsidP="00FF0760">
      <w:pPr>
        <w:pStyle w:val="MDPI31text"/>
      </w:pPr>
      <w:r>
        <w:t xml:space="preserve">Living systems are open to their environments, in mutual engagement.  </w:t>
      </w:r>
      <w:r w:rsidR="009B6091">
        <w:t xml:space="preserve">This conjoining in fluidity can be seen </w:t>
      </w:r>
      <w:r w:rsidR="007562F8">
        <w:t>from</w:t>
      </w:r>
      <w:r w:rsidR="009B6091">
        <w:t xml:space="preserve"> two </w:t>
      </w:r>
      <w:r w:rsidR="007562F8">
        <w:t>viewpoints</w:t>
      </w:r>
      <w:r w:rsidR="009B6091">
        <w:t xml:space="preserve">: </w:t>
      </w:r>
      <w:r w:rsidR="007562F8">
        <w:t>(</w:t>
      </w:r>
      <w:proofErr w:type="spellStart"/>
      <w:r w:rsidR="007562F8">
        <w:t>i</w:t>
      </w:r>
      <w:proofErr w:type="spellEnd"/>
      <w:r w:rsidR="007562F8">
        <w:t>) the behavioral, and (ii) the ecological.</w:t>
      </w:r>
    </w:p>
    <w:p w14:paraId="3034EF4B" w14:textId="67A17F48" w:rsidR="00D44AD8" w:rsidRDefault="007562F8" w:rsidP="00FF0760">
      <w:pPr>
        <w:pStyle w:val="MDPI31text"/>
      </w:pPr>
      <w:r>
        <w:t xml:space="preserve">In the development of psychology from the 1950s, the challenge has been not only to appreciate “what’s inside your head”, but also recognize </w:t>
      </w:r>
      <w:r w:rsidR="0090070B">
        <w:t>“what your head’s inside of” [</w:t>
      </w:r>
      <w:r w:rsidR="00C5309E">
        <w:fldChar w:fldCharType="begin"/>
      </w:r>
      <w:r w:rsidR="00C5309E">
        <w:instrText xml:space="preserve"> REF _Ref104972855 \r \h </w:instrText>
      </w:r>
      <w:r w:rsidR="00C5309E">
        <w:fldChar w:fldCharType="separate"/>
      </w:r>
      <w:r w:rsidR="00017A8F">
        <w:t>44</w:t>
      </w:r>
      <w:r w:rsidR="00C5309E">
        <w:fldChar w:fldCharType="end"/>
      </w:r>
      <w:r w:rsidR="0090070B">
        <w:t>] (Mace 1977).</w:t>
      </w:r>
      <w:r w:rsidR="00F9178B">
        <w:t xml:space="preserve">  </w:t>
      </w:r>
    </w:p>
    <w:p w14:paraId="26F68744" w14:textId="77777777" w:rsidR="00D44AD8" w:rsidRDefault="00F9178B" w:rsidP="00FF0760">
      <w:pPr>
        <w:pStyle w:val="MDPI31text"/>
      </w:pPr>
      <w:r>
        <w:t xml:space="preserve">Behavioral psychology, in studies such as stimulus of food leading to a dog salivating, centered on understanding “what’s inside your head”.  Perception was thought to add order and meaning to the sensation that external stimuli evoked.  </w:t>
      </w:r>
    </w:p>
    <w:p w14:paraId="776284DB" w14:textId="4041B3C3" w:rsidR="007562F8" w:rsidRDefault="00F9178B" w:rsidP="00FF0760">
      <w:pPr>
        <w:pStyle w:val="MDPI31text"/>
      </w:pPr>
      <w:r>
        <w:t xml:space="preserve">Ecological psychology was pioneered by J.J. Gibson, </w:t>
      </w:r>
      <w:r w:rsidR="00036CB3">
        <w:t xml:space="preserve">derived from his experience as an officer in the U.S. Army Air Force.  </w:t>
      </w:r>
      <w:r w:rsidR="00964168">
        <w:t xml:space="preserve">The definition of motion parallax was extended to </w:t>
      </w:r>
      <w:r w:rsidR="00D44AD8">
        <w:t>better describe the spatial judgement of pilots successfully landing aircraft [</w:t>
      </w:r>
      <w:r w:rsidR="00C5309E">
        <w:fldChar w:fldCharType="begin"/>
      </w:r>
      <w:r w:rsidR="00C5309E">
        <w:instrText xml:space="preserve"> REF _Ref104972880 \r \h </w:instrText>
      </w:r>
      <w:r w:rsidR="00C5309E">
        <w:fldChar w:fldCharType="separate"/>
      </w:r>
      <w:r w:rsidR="00017A8F">
        <w:t>45</w:t>
      </w:r>
      <w:r w:rsidR="00C5309E">
        <w:fldChar w:fldCharType="end"/>
      </w:r>
      <w:r w:rsidR="00D44AD8">
        <w:t xml:space="preserve">] (Gibson, </w:t>
      </w:r>
      <w:proofErr w:type="spellStart"/>
      <w:r w:rsidR="00D44AD8">
        <w:t>Olum</w:t>
      </w:r>
      <w:proofErr w:type="spellEnd"/>
      <w:r w:rsidR="00D44AD8">
        <w:t>, Rosenblatt 1955).</w:t>
      </w:r>
      <w:r w:rsidR="00BD7405">
        <w:t xml:space="preserve">  This led to an understanding of mutuality of animal and environment, and introduction of the term affordance as </w:t>
      </w:r>
      <w:r w:rsidR="00975EB2">
        <w:t>an ability of the environment to contribute to the interactivity of the agent. [</w:t>
      </w:r>
      <w:r w:rsidR="00C5309E">
        <w:fldChar w:fldCharType="begin"/>
      </w:r>
      <w:r w:rsidR="00C5309E">
        <w:instrText xml:space="preserve"> REF _Ref104972896 \r \h </w:instrText>
      </w:r>
      <w:r w:rsidR="00C5309E">
        <w:fldChar w:fldCharType="separate"/>
      </w:r>
      <w:r w:rsidR="00017A8F">
        <w:t>46</w:t>
      </w:r>
      <w:r w:rsidR="00C5309E">
        <w:fldChar w:fldCharType="end"/>
      </w:r>
      <w:r w:rsidR="00975EB2">
        <w:t>] (</w:t>
      </w:r>
      <w:proofErr w:type="spellStart"/>
      <w:r w:rsidR="00975EB2">
        <w:t>Greeno</w:t>
      </w:r>
      <w:proofErr w:type="spellEnd"/>
      <w:r w:rsidR="00975EB2">
        <w:t xml:space="preserve"> 1994).</w:t>
      </w:r>
    </w:p>
    <w:p w14:paraId="1D6DBD27" w14:textId="350878D4" w:rsidR="00975EB2" w:rsidRDefault="00975EB2" w:rsidP="00FF0760">
      <w:pPr>
        <w:pStyle w:val="MDPI31text"/>
      </w:pPr>
      <w:r>
        <w:t>This perspective has matured into an ecological epistemology</w:t>
      </w:r>
      <w:r w:rsidR="00E451C1">
        <w:t xml:space="preserve"> [</w:t>
      </w:r>
      <w:r w:rsidR="00C5309E">
        <w:fldChar w:fldCharType="begin"/>
      </w:r>
      <w:r w:rsidR="00C5309E">
        <w:instrText xml:space="preserve"> REF _Ref104972916 \r \h </w:instrText>
      </w:r>
      <w:r w:rsidR="00C5309E">
        <w:fldChar w:fldCharType="separate"/>
      </w:r>
      <w:r w:rsidR="00017A8F">
        <w:t>47</w:t>
      </w:r>
      <w:r w:rsidR="00C5309E">
        <w:fldChar w:fldCharType="end"/>
      </w:r>
      <w:r w:rsidR="00E451C1">
        <w:t>] (</w:t>
      </w:r>
      <w:r w:rsidR="00E451C1" w:rsidRPr="00975EB2">
        <w:rPr>
          <w:lang w:val="en-CA"/>
        </w:rPr>
        <w:t>Carvalho</w:t>
      </w:r>
      <w:r w:rsidR="00E451C1">
        <w:rPr>
          <w:lang w:val="en-CA"/>
        </w:rPr>
        <w:t xml:space="preserve"> 2016)</w:t>
      </w:r>
      <w:r>
        <w:t>.</w:t>
      </w:r>
      <w:r w:rsidR="00E451C1">
        <w:t xml:space="preserve">  </w:t>
      </w:r>
      <w:r w:rsidR="003076C9">
        <w:t>Complementary to</w:t>
      </w:r>
      <w:r w:rsidR="00E451C1">
        <w:t xml:space="preserve"> the work on ecological psychology [</w:t>
      </w:r>
      <w:r w:rsidR="00C5309E">
        <w:fldChar w:fldCharType="begin"/>
      </w:r>
      <w:r w:rsidR="00C5309E">
        <w:instrText xml:space="preserve"> REF _Ref104972931 \r \h </w:instrText>
      </w:r>
      <w:r w:rsidR="00C5309E">
        <w:fldChar w:fldCharType="separate"/>
      </w:r>
      <w:r w:rsidR="00017A8F">
        <w:t>48</w:t>
      </w:r>
      <w:r w:rsidR="00C5309E">
        <w:fldChar w:fldCharType="end"/>
      </w:r>
      <w:r w:rsidR="00E451C1">
        <w:t>] (Gibson 1979) is the recursive epistemology of Gregory Bateson [</w:t>
      </w:r>
      <w:r w:rsidR="00C5309E">
        <w:fldChar w:fldCharType="begin"/>
      </w:r>
      <w:r w:rsidR="00C5309E">
        <w:instrText xml:space="preserve"> REF _Ref104972944 \r \h </w:instrText>
      </w:r>
      <w:r w:rsidR="00C5309E">
        <w:fldChar w:fldCharType="separate"/>
      </w:r>
      <w:r w:rsidR="00017A8F">
        <w:t>49</w:t>
      </w:r>
      <w:r w:rsidR="00C5309E">
        <w:fldChar w:fldCharType="end"/>
      </w:r>
      <w:r w:rsidR="00E451C1">
        <w:t xml:space="preserve">] (Harries-Jones 1995) and ecological anthropology </w:t>
      </w:r>
      <w:r w:rsidR="004A379F">
        <w:t>[</w:t>
      </w:r>
      <w:r w:rsidR="00C5309E">
        <w:fldChar w:fldCharType="begin"/>
      </w:r>
      <w:r w:rsidR="00C5309E">
        <w:instrText xml:space="preserve"> REF _Ref104972961 \r \h </w:instrText>
      </w:r>
      <w:r w:rsidR="00C5309E">
        <w:fldChar w:fldCharType="separate"/>
      </w:r>
      <w:r w:rsidR="00017A8F">
        <w:t>50</w:t>
      </w:r>
      <w:r w:rsidR="00C5309E">
        <w:fldChar w:fldCharType="end"/>
      </w:r>
      <w:r w:rsidR="004A379F">
        <w:t>] (Ingold 2012).</w:t>
      </w:r>
    </w:p>
    <w:p w14:paraId="52D823C6" w14:textId="06C49958" w:rsidR="007562F8" w:rsidRDefault="004A379F" w:rsidP="003076C9">
      <w:pPr>
        <w:pStyle w:val="MDPI31text"/>
      </w:pPr>
      <w:r>
        <w:t>Systems analysis</w:t>
      </w:r>
      <w:r w:rsidR="005635E6">
        <w:t xml:space="preserve"> – with analy</w:t>
      </w:r>
      <w:r w:rsidR="00744518">
        <w:t>zing</w:t>
      </w:r>
      <w:r w:rsidR="005635E6">
        <w:t xml:space="preserve"> as “taking things apart” -- emphasizes</w:t>
      </w:r>
      <w:r>
        <w:t xml:space="preserve"> part-whole relations</w:t>
      </w:r>
      <w:r w:rsidR="003076C9">
        <w:t>, as does a behavioral epistemology that aims to understand “what’s inside”</w:t>
      </w:r>
      <w:r>
        <w:t xml:space="preserve">.  </w:t>
      </w:r>
      <w:r w:rsidR="005635E6">
        <w:lastRenderedPageBreak/>
        <w:t xml:space="preserve">Systems thinking with a strong orientation on synthesis – </w:t>
      </w:r>
      <w:r w:rsidR="00744518">
        <w:t>with synthesizing as</w:t>
      </w:r>
      <w:r w:rsidR="005635E6">
        <w:t xml:space="preserve"> “putting things together” – is elevated </w:t>
      </w:r>
      <w:r w:rsidR="00744518">
        <w:t>with</w:t>
      </w:r>
      <w:r w:rsidR="005635E6">
        <w:t xml:space="preserve"> </w:t>
      </w:r>
      <w:r>
        <w:t>the importance of whole-whole relations</w:t>
      </w:r>
      <w:r w:rsidR="003076C9">
        <w:t xml:space="preserve"> and “what’s outside”</w:t>
      </w:r>
      <w:r w:rsidR="00744518">
        <w:t>,</w:t>
      </w:r>
      <w:r w:rsidR="003076C9">
        <w:t xml:space="preserve"> </w:t>
      </w:r>
      <w:r w:rsidR="00744518">
        <w:t>through</w:t>
      </w:r>
      <w:r w:rsidR="005635E6">
        <w:t xml:space="preserve"> an ecological understanding </w:t>
      </w:r>
      <w:r w:rsidR="003076C9">
        <w:t>[</w:t>
      </w:r>
      <w:r w:rsidR="00E61E93">
        <w:fldChar w:fldCharType="begin"/>
      </w:r>
      <w:r w:rsidR="00E61E93">
        <w:instrText xml:space="preserve"> REF _Ref104973010 \r \h </w:instrText>
      </w:r>
      <w:r w:rsidR="00E61E93">
        <w:fldChar w:fldCharType="separate"/>
      </w:r>
      <w:r w:rsidR="00017A8F">
        <w:t>51</w:t>
      </w:r>
      <w:r w:rsidR="00E61E93">
        <w:fldChar w:fldCharType="end"/>
      </w:r>
      <w:r w:rsidR="003076C9">
        <w:t xml:space="preserve">] (Trist 1992).  </w:t>
      </w:r>
    </w:p>
    <w:p w14:paraId="1839FC35" w14:textId="2559704C" w:rsidR="000905CE" w:rsidRDefault="00521C51" w:rsidP="001126F1">
      <w:pPr>
        <w:pStyle w:val="MDPI22heading2"/>
        <w:keepNext/>
        <w:spacing w:before="240"/>
      </w:pPr>
      <w:bookmarkStart w:id="8" w:name="Section_3_2"/>
      <w:r>
        <w:t>3</w:t>
      </w:r>
      <w:r w:rsidR="000905CE" w:rsidRPr="001F31D1">
        <w:t>.</w:t>
      </w:r>
      <w:r w:rsidR="000905CE">
        <w:t>2</w:t>
      </w:r>
      <w:r w:rsidR="000905CE" w:rsidRPr="001F31D1">
        <w:t xml:space="preserve"> </w:t>
      </w:r>
      <w:r w:rsidR="00AB52F1">
        <w:t>Is our attention on c</w:t>
      </w:r>
      <w:r w:rsidR="007A440F">
        <w:t>hangeless</w:t>
      </w:r>
      <w:r w:rsidR="00AB52F1">
        <w:t>ness</w:t>
      </w:r>
      <w:r w:rsidR="007A440F">
        <w:t xml:space="preserve"> </w:t>
      </w:r>
      <w:r w:rsidR="00AB52F1">
        <w:t>and/</w:t>
      </w:r>
      <w:r w:rsidR="007A440F">
        <w:t>or temporality</w:t>
      </w:r>
      <w:r w:rsidR="00AB52F1">
        <w:t>?</w:t>
      </w:r>
      <w:r w:rsidR="007A440F">
        <w:t xml:space="preserve"> (Theoria – Thinking)</w:t>
      </w:r>
    </w:p>
    <w:bookmarkEnd w:id="8"/>
    <w:p w14:paraId="3CDFDF3B" w14:textId="6A09823E" w:rsidR="00D36AC3" w:rsidRDefault="00057E5C" w:rsidP="00D36AC3">
      <w:pPr>
        <w:pStyle w:val="MDPI35textbeforelist"/>
      </w:pPr>
      <w:r>
        <w:t>Two ways of seeing nature, since about 500BCE, have set how human beings negotiate with themselves, and in their world(s) [</w:t>
      </w:r>
      <w:r w:rsidR="00E61E93">
        <w:fldChar w:fldCharType="begin"/>
      </w:r>
      <w:r w:rsidR="00E61E93">
        <w:instrText xml:space="preserve"> REF _Ref104973028 \r \h </w:instrText>
      </w:r>
      <w:r w:rsidR="00E61E93">
        <w:fldChar w:fldCharType="separate"/>
      </w:r>
      <w:r w:rsidR="00017A8F">
        <w:t>52</w:t>
      </w:r>
      <w:r w:rsidR="00E61E93">
        <w:fldChar w:fldCharType="end"/>
      </w:r>
      <w:r>
        <w:t>] (Hawk 1999).</w:t>
      </w:r>
    </w:p>
    <w:p w14:paraId="619F23F5" w14:textId="77777777" w:rsidR="00E61E93" w:rsidRDefault="004E5FD1" w:rsidP="00E12D3B">
      <w:pPr>
        <w:pStyle w:val="MDPI35textbeforelist"/>
      </w:pPr>
      <w:r>
        <w:t xml:space="preserve">A philosophy based on </w:t>
      </w:r>
      <w:r w:rsidRPr="003508EE">
        <w:rPr>
          <w:i/>
          <w:iCs/>
        </w:rPr>
        <w:t>stability</w:t>
      </w:r>
      <w:r>
        <w:t xml:space="preserve"> sees reality as a </w:t>
      </w:r>
      <w:r w:rsidRPr="003508EE">
        <w:rPr>
          <w:i/>
          <w:iCs/>
        </w:rPr>
        <w:t>changeless</w:t>
      </w:r>
      <w:r>
        <w:t xml:space="preserve"> state.  </w:t>
      </w:r>
      <w:r w:rsidR="00C852F1">
        <w:t>Reality was defined as “that which did not change”</w:t>
      </w:r>
      <w:r w:rsidR="00CE799A">
        <w:t>, and universals</w:t>
      </w:r>
      <w:r w:rsidR="00C852F1">
        <w:t xml:space="preserve">.  Parmenides of Elea was a proponent of this changeless state, </w:t>
      </w:r>
      <w:r w:rsidR="00EA1E32">
        <w:t>extending the theme of idealization from</w:t>
      </w:r>
      <w:r w:rsidR="00C852F1">
        <w:t xml:space="preserve"> Plato.  In Chinese </w:t>
      </w:r>
      <w:r w:rsidR="00CE799A">
        <w:t xml:space="preserve">history, parallel views by Confucius influenced systems of governance, concepts of law, and the formation of social institutions.  </w:t>
      </w:r>
      <w:r w:rsidR="007D3482">
        <w:t xml:space="preserve">Systems changes through a lens of stability </w:t>
      </w:r>
      <w:r w:rsidR="00867A6D">
        <w:t>puts</w:t>
      </w:r>
      <w:r w:rsidR="007A6533">
        <w:t xml:space="preserve"> p</w:t>
      </w:r>
      <w:r w:rsidR="00867A6D">
        <w:t xml:space="preserve">ermanence into the foreground, </w:t>
      </w:r>
      <w:r w:rsidR="007D3482">
        <w:t>with transitions between</w:t>
      </w:r>
      <w:r w:rsidR="00867A6D">
        <w:t xml:space="preserve"> equilibrium states in the background</w:t>
      </w:r>
      <w:r w:rsidR="007A6533">
        <w:t xml:space="preserve"> as relatively brief occurrences</w:t>
      </w:r>
      <w:r w:rsidR="007D3482">
        <w:t>.</w:t>
      </w:r>
      <w:r w:rsidR="00665F39">
        <w:t xml:space="preserve">  </w:t>
      </w:r>
      <w:r w:rsidR="00E61E93" w:rsidRPr="00E61E93">
        <w:t xml:space="preserve">Becoming can be associated with a state of change as continual. </w:t>
      </w:r>
    </w:p>
    <w:p w14:paraId="6D655C6F" w14:textId="746E76AD" w:rsidR="00F64993" w:rsidRDefault="00EA1E32" w:rsidP="00E12D3B">
      <w:pPr>
        <w:pStyle w:val="MDPI35textbeforelist"/>
      </w:pPr>
      <w:r>
        <w:t xml:space="preserve">A philosophy based on </w:t>
      </w:r>
      <w:r w:rsidR="002B23BE">
        <w:rPr>
          <w:i/>
          <w:iCs/>
        </w:rPr>
        <w:t>temporality</w:t>
      </w:r>
      <w:r>
        <w:t xml:space="preserve"> sees reality as a </w:t>
      </w:r>
      <w:r w:rsidRPr="003508EE">
        <w:rPr>
          <w:i/>
          <w:iCs/>
        </w:rPr>
        <w:t>state of change</w:t>
      </w:r>
      <w:r>
        <w:t xml:space="preserve">, rather than a change of state.  Reality was defined as “that which did change”, and contextual appreciation.  Heraclitus of Ephesus </w:t>
      </w:r>
      <w:r w:rsidR="00E44337">
        <w:t xml:space="preserve">advocated a doctrine of constant changing (universal flux) as an ancient process philosopher, and opposites coinciding in unity </w:t>
      </w:r>
      <w:r w:rsidR="003508EE">
        <w:t>[</w:t>
      </w:r>
      <w:r w:rsidR="00FB1D8C">
        <w:fldChar w:fldCharType="begin"/>
      </w:r>
      <w:r w:rsidR="00FB1D8C">
        <w:instrText xml:space="preserve"> REF _Ref104973244 \r \h </w:instrText>
      </w:r>
      <w:r w:rsidR="00FB1D8C">
        <w:fldChar w:fldCharType="separate"/>
      </w:r>
      <w:r w:rsidR="00017A8F">
        <w:t>53</w:t>
      </w:r>
      <w:r w:rsidR="00FB1D8C">
        <w:fldChar w:fldCharType="end"/>
      </w:r>
      <w:r w:rsidR="003508EE">
        <w:t>] (Graham 2021)</w:t>
      </w:r>
      <w:r w:rsidR="00E44337">
        <w:t>.</w:t>
      </w:r>
      <w:r w:rsidR="00ED43DD">
        <w:t xml:space="preserve">  In a compatible Chinese philosophy, but with a slightly different emphasis, “Heraclitus focuses on the unity of opposites, and Laozi on the balance of </w:t>
      </w:r>
      <w:r w:rsidR="00B826F5">
        <w:t>opposites</w:t>
      </w:r>
      <w:r w:rsidR="00ED43DD">
        <w:t>”</w:t>
      </w:r>
      <w:r w:rsidR="00475ABB">
        <w:t xml:space="preserve"> </w:t>
      </w:r>
      <w:r w:rsidR="00ED43DD">
        <w:t>[</w:t>
      </w:r>
      <w:r w:rsidR="00FB1D8C">
        <w:fldChar w:fldCharType="begin"/>
      </w:r>
      <w:r w:rsidR="00FB1D8C">
        <w:instrText xml:space="preserve"> REF _Ref104973260 \r \h </w:instrText>
      </w:r>
      <w:r w:rsidR="00FB1D8C">
        <w:fldChar w:fldCharType="separate"/>
      </w:r>
      <w:r w:rsidR="00017A8F">
        <w:t>54</w:t>
      </w:r>
      <w:r w:rsidR="00FB1D8C">
        <w:fldChar w:fldCharType="end"/>
      </w:r>
      <w:r w:rsidR="00ED43DD">
        <w:t>] (Yu 2015, p. 116).</w:t>
      </w:r>
      <w:r w:rsidR="00867A6D">
        <w:t xml:space="preserve">  Systems changes through a lens of temporality</w:t>
      </w:r>
      <w:r w:rsidR="007A6533">
        <w:t xml:space="preserve"> puts </w:t>
      </w:r>
      <w:r w:rsidR="00665F39">
        <w:t>movement</w:t>
      </w:r>
      <w:r w:rsidR="007A6533">
        <w:t xml:space="preserve"> into the foreground,</w:t>
      </w:r>
      <w:r w:rsidR="00665F39">
        <w:t xml:space="preserve"> with standstill moments </w:t>
      </w:r>
      <w:r w:rsidR="00E12D3B">
        <w:t>as pauses or rests.  Becoming can be associated with a state of change as continual.</w:t>
      </w:r>
      <w:r w:rsidR="007A6533">
        <w:t xml:space="preserve"> </w:t>
      </w:r>
    </w:p>
    <w:p w14:paraId="0B95B7CF" w14:textId="65C22793" w:rsidR="008A3B80" w:rsidRDefault="003252E1" w:rsidP="00D36AC3">
      <w:pPr>
        <w:pStyle w:val="MDPI35textbeforelist"/>
      </w:pPr>
      <w:r>
        <w:t xml:space="preserve">In systems theory, </w:t>
      </w:r>
      <w:r w:rsidRPr="003252E1">
        <w:rPr>
          <w:i/>
          <w:iCs/>
        </w:rPr>
        <w:t>structure</w:t>
      </w:r>
      <w:r>
        <w:t xml:space="preserve"> is an arrangement in </w:t>
      </w:r>
      <w:r w:rsidRPr="003252E1">
        <w:rPr>
          <w:i/>
          <w:iCs/>
        </w:rPr>
        <w:t>space</w:t>
      </w:r>
      <w:r>
        <w:t xml:space="preserve">; </w:t>
      </w:r>
      <w:r w:rsidRPr="003252E1">
        <w:rPr>
          <w:i/>
          <w:iCs/>
        </w:rPr>
        <w:t>process</w:t>
      </w:r>
      <w:r>
        <w:t xml:space="preserve"> is an arrangement in </w:t>
      </w:r>
      <w:r w:rsidRPr="003252E1">
        <w:rPr>
          <w:i/>
          <w:iCs/>
        </w:rPr>
        <w:t>time</w:t>
      </w:r>
      <w:r>
        <w:t xml:space="preserve"> [</w:t>
      </w:r>
      <w:r w:rsidR="00FB1D8C">
        <w:fldChar w:fldCharType="begin"/>
      </w:r>
      <w:r w:rsidR="00FB1D8C">
        <w:instrText xml:space="preserve"> REF _Ref104973282 \r \h </w:instrText>
      </w:r>
      <w:r w:rsidR="00FB1D8C">
        <w:fldChar w:fldCharType="separate"/>
      </w:r>
      <w:r w:rsidR="00017A8F">
        <w:t>55</w:t>
      </w:r>
      <w:r w:rsidR="00FB1D8C">
        <w:fldChar w:fldCharType="end"/>
      </w:r>
      <w:r>
        <w:t>] (</w:t>
      </w:r>
      <w:proofErr w:type="spellStart"/>
      <w:r>
        <w:t>Gharajedaghi</w:t>
      </w:r>
      <w:proofErr w:type="spellEnd"/>
      <w:r>
        <w:t xml:space="preserve"> 2007).  </w:t>
      </w:r>
      <w:r w:rsidR="000F698D">
        <w:t>When look</w:t>
      </w:r>
      <w:r w:rsidR="00E25E90">
        <w:t>ing</w:t>
      </w:r>
      <w:r w:rsidR="000F698D">
        <w:t xml:space="preserve"> at a structure (</w:t>
      </w:r>
      <w:proofErr w:type="gramStart"/>
      <w:r w:rsidR="000F698D">
        <w:t>e.g.</w:t>
      </w:r>
      <w:proofErr w:type="gramEnd"/>
      <w:r w:rsidR="000F698D">
        <w:t xml:space="preserve"> a mountain), </w:t>
      </w:r>
      <w:r w:rsidR="00E25E90">
        <w:t>the viewer</w:t>
      </w:r>
      <w:r w:rsidR="000F698D">
        <w:t xml:space="preserve"> should recall that the structure is actually a slow process (i.e. the mountain does change over time).  “In an evolutionary view, the </w:t>
      </w:r>
      <w:r w:rsidR="000F698D" w:rsidRPr="002B23BE">
        <w:rPr>
          <w:i/>
          <w:iCs/>
        </w:rPr>
        <w:t>event</w:t>
      </w:r>
      <w:r w:rsidR="000F698D">
        <w:t xml:space="preserve"> is reality, not any structure such as space or matter” [</w:t>
      </w:r>
      <w:r w:rsidR="00FB1D8C">
        <w:fldChar w:fldCharType="begin"/>
      </w:r>
      <w:r w:rsidR="00FB1D8C">
        <w:instrText xml:space="preserve"> REF _Ref104973298 \r \h </w:instrText>
      </w:r>
      <w:r w:rsidR="00FB1D8C">
        <w:fldChar w:fldCharType="separate"/>
      </w:r>
      <w:r w:rsidR="00017A8F">
        <w:t>56</w:t>
      </w:r>
      <w:r w:rsidR="00FB1D8C">
        <w:fldChar w:fldCharType="end"/>
      </w:r>
      <w:r w:rsidR="000F698D">
        <w:t>] (Jantsch 1975</w:t>
      </w:r>
      <w:r w:rsidR="002B23BE">
        <w:t>, p. 19</w:t>
      </w:r>
      <w:r w:rsidR="000F698D">
        <w:t>).</w:t>
      </w:r>
      <w:r w:rsidR="001E0EBB">
        <w:t xml:space="preserve">  </w:t>
      </w:r>
      <w:r w:rsidR="008A3B80">
        <w:t xml:space="preserve">A processual view sees living systems as more than a series of static states.  </w:t>
      </w:r>
      <w:r w:rsidR="001E0EBB">
        <w:t>“The fact that organic processes never represent a mere sum of single structurally fixed processes, but to a greater or less extent always have the character of processes determined within a dynamic system</w:t>
      </w:r>
      <w:r w:rsidR="008A3B80">
        <w:t>, gives them adaptability to changing circumstances and regulability following disturbances” [</w:t>
      </w:r>
      <w:r w:rsidR="001048AF">
        <w:fldChar w:fldCharType="begin"/>
      </w:r>
      <w:r w:rsidR="001048AF">
        <w:instrText xml:space="preserve"> REF _Ref104973315 \r \h </w:instrText>
      </w:r>
      <w:r w:rsidR="001048AF">
        <w:fldChar w:fldCharType="separate"/>
      </w:r>
      <w:r w:rsidR="00017A8F">
        <w:t>57</w:t>
      </w:r>
      <w:r w:rsidR="001048AF">
        <w:fldChar w:fldCharType="end"/>
      </w:r>
      <w:r w:rsidR="008A3B80">
        <w:t>] (von Bertalanffy 1952, p. 18).</w:t>
      </w:r>
    </w:p>
    <w:p w14:paraId="1D9B82F0" w14:textId="456053F8" w:rsidR="00057E5C" w:rsidRDefault="008A3B80" w:rsidP="00680832">
      <w:pPr>
        <w:pStyle w:val="MDPI35textbeforelist"/>
      </w:pPr>
      <w:r>
        <w:t xml:space="preserve">Practitioners of change management commonly follow three steps (unfreezing </w:t>
      </w:r>
      <w:r>
        <w:sym w:font="Wingdings" w:char="F0E0"/>
      </w:r>
      <w:r>
        <w:t xml:space="preserve"> </w:t>
      </w:r>
      <w:r w:rsidR="001048AF">
        <w:t>moving</w:t>
      </w:r>
      <w:r>
        <w:t xml:space="preserve"> </w:t>
      </w:r>
      <w:r>
        <w:sym w:font="Wingdings" w:char="F0E0"/>
      </w:r>
      <w:r>
        <w:t xml:space="preserve"> refreezing)</w:t>
      </w:r>
      <w:r w:rsidR="00680832">
        <w:t xml:space="preserve"> attributed to Kurt Lewin, even though Lewin never </w:t>
      </w:r>
      <w:r w:rsidR="00E12D3B">
        <w:t>wrote</w:t>
      </w:r>
      <w:r w:rsidR="00680832">
        <w:t xml:space="preserve"> </w:t>
      </w:r>
      <w:r w:rsidR="00E12D3B">
        <w:t>that triplet</w:t>
      </w:r>
      <w:r w:rsidR="00680832">
        <w:t xml:space="preserve"> [</w:t>
      </w:r>
      <w:r w:rsidR="001048AF">
        <w:fldChar w:fldCharType="begin"/>
      </w:r>
      <w:r w:rsidR="001048AF">
        <w:instrText xml:space="preserve"> REF _Ref104973427 \r \h </w:instrText>
      </w:r>
      <w:r w:rsidR="001048AF">
        <w:fldChar w:fldCharType="separate"/>
      </w:r>
      <w:r w:rsidR="00017A8F">
        <w:t>58</w:t>
      </w:r>
      <w:r w:rsidR="001048AF">
        <w:fldChar w:fldCharType="end"/>
      </w:r>
      <w:r w:rsidR="00680832">
        <w:t>] (Cummings</w:t>
      </w:r>
      <w:r w:rsidR="00F1652D">
        <w:t>,</w:t>
      </w:r>
      <w:r w:rsidR="00680832">
        <w:t xml:space="preserve"> Bridgman</w:t>
      </w:r>
      <w:r w:rsidR="00F1652D">
        <w:t>,</w:t>
      </w:r>
      <w:r w:rsidR="00680832">
        <w:t xml:space="preserve"> Brown 2016).  More recent o</w:t>
      </w:r>
      <w:r w:rsidR="003449D8">
        <w:t xml:space="preserve">rganization theories </w:t>
      </w:r>
      <w:r w:rsidR="00680832">
        <w:t xml:space="preserve">that place </w:t>
      </w:r>
      <w:r w:rsidR="003449D8">
        <w:t xml:space="preserve">primacy </w:t>
      </w:r>
      <w:r w:rsidR="00680832">
        <w:t>on</w:t>
      </w:r>
      <w:r w:rsidR="003449D8">
        <w:t xml:space="preserve"> change and becoming </w:t>
      </w:r>
      <w:r w:rsidR="00044164">
        <w:t>are based</w:t>
      </w:r>
      <w:r w:rsidR="003449D8">
        <w:t xml:space="preserve"> on process philosophy [</w:t>
      </w:r>
      <w:r w:rsidR="001048AF">
        <w:fldChar w:fldCharType="begin"/>
      </w:r>
      <w:r w:rsidR="001048AF">
        <w:instrText xml:space="preserve"> REF _Ref104973445 \r \h </w:instrText>
      </w:r>
      <w:r w:rsidR="001048AF">
        <w:fldChar w:fldCharType="separate"/>
      </w:r>
      <w:r w:rsidR="00017A8F">
        <w:t>59</w:t>
      </w:r>
      <w:r w:rsidR="001048AF">
        <w:fldChar w:fldCharType="end"/>
      </w:r>
      <w:r w:rsidR="003449D8">
        <w:t xml:space="preserve">] (Nayak &amp; Chia 2011).  </w:t>
      </w:r>
      <w:r w:rsidR="00DE1ED0">
        <w:t xml:space="preserve">From anthropology, </w:t>
      </w:r>
      <w:r w:rsidR="00362D7E">
        <w:t xml:space="preserve">the landscape as naturalistic “known to those who dwell therein, who inhabit its places and journey along the paths connecting them” has been temporalized with a </w:t>
      </w:r>
      <w:proofErr w:type="spellStart"/>
      <w:r w:rsidR="00362D7E">
        <w:t>culturalistic</w:t>
      </w:r>
      <w:proofErr w:type="spellEnd"/>
      <w:r w:rsidR="00362D7E">
        <w:t xml:space="preserve"> view of a taskscape as “an array of related activities” </w:t>
      </w:r>
      <w:r w:rsidR="00556242">
        <w:t>[</w:t>
      </w:r>
      <w:r w:rsidR="001048AF">
        <w:fldChar w:fldCharType="begin"/>
      </w:r>
      <w:r w:rsidR="001048AF">
        <w:instrText xml:space="preserve"> REF _Ref104973468 \r \h </w:instrText>
      </w:r>
      <w:r w:rsidR="001048AF">
        <w:fldChar w:fldCharType="separate"/>
      </w:r>
      <w:r w:rsidR="00017A8F">
        <w:t>60</w:t>
      </w:r>
      <w:r w:rsidR="001048AF">
        <w:fldChar w:fldCharType="end"/>
      </w:r>
      <w:r w:rsidR="00556242">
        <w:t>] (Ingold 2000).</w:t>
      </w:r>
    </w:p>
    <w:p w14:paraId="31BBBEB0" w14:textId="782F7ADD" w:rsidR="00DE1ED0" w:rsidRDefault="00521C51" w:rsidP="00DE1ED0">
      <w:pPr>
        <w:pStyle w:val="MDPI22heading2"/>
        <w:spacing w:before="240"/>
      </w:pPr>
      <w:bookmarkStart w:id="9" w:name="Section_3_3"/>
      <w:r>
        <w:t>3</w:t>
      </w:r>
      <w:r w:rsidR="00523640" w:rsidRPr="001F31D1">
        <w:t>.</w:t>
      </w:r>
      <w:r w:rsidR="00523640">
        <w:t>3</w:t>
      </w:r>
      <w:r w:rsidR="00523640" w:rsidRPr="001F31D1">
        <w:t xml:space="preserve"> </w:t>
      </w:r>
      <w:r w:rsidR="00AB52F1">
        <w:t xml:space="preserve">Is our attention on </w:t>
      </w:r>
      <w:r w:rsidR="00CE3B2F">
        <w:t>causality</w:t>
      </w:r>
      <w:r w:rsidR="009D663B">
        <w:t xml:space="preserve"> </w:t>
      </w:r>
      <w:r w:rsidR="00AB52F1">
        <w:t>and/</w:t>
      </w:r>
      <w:r w:rsidR="009D663B">
        <w:t xml:space="preserve">or </w:t>
      </w:r>
      <w:r w:rsidR="00CE3B2F">
        <w:t>propensity</w:t>
      </w:r>
      <w:r w:rsidR="00AB52F1">
        <w:t>?</w:t>
      </w:r>
      <w:r w:rsidR="009D663B">
        <w:t xml:space="preserve"> (Poiesis – Making)</w:t>
      </w:r>
      <w:bookmarkEnd w:id="9"/>
    </w:p>
    <w:p w14:paraId="711E3DB9" w14:textId="6201F1F2" w:rsidR="00523640" w:rsidRDefault="00FE664F" w:rsidP="009D663B">
      <w:pPr>
        <w:pStyle w:val="MDPI31text"/>
      </w:pPr>
      <w:r>
        <w:t>Positions on</w:t>
      </w:r>
      <w:r w:rsidR="00A735B7">
        <w:t xml:space="preserve"> whether nature </w:t>
      </w:r>
      <w:proofErr w:type="gramStart"/>
      <w:r w:rsidR="00A735B7">
        <w:t>is ever wrong are</w:t>
      </w:r>
      <w:proofErr w:type="gramEnd"/>
      <w:r w:rsidR="00A735B7">
        <w:t xml:space="preserve"> more philosophical than scientific, </w:t>
      </w:r>
      <w:r w:rsidR="003F5861">
        <w:t>with</w:t>
      </w:r>
      <w:r w:rsidR="00A735B7">
        <w:t xml:space="preserve"> </w:t>
      </w:r>
      <w:r w:rsidR="003F5861">
        <w:t>multiple views evolving</w:t>
      </w:r>
      <w:r w:rsidR="00A735B7">
        <w:t xml:space="preserve"> over time [</w:t>
      </w:r>
      <w:r w:rsidR="001048AF">
        <w:fldChar w:fldCharType="begin"/>
      </w:r>
      <w:r w:rsidR="001048AF">
        <w:instrText xml:space="preserve"> REF _Ref104973487 \r \h </w:instrText>
      </w:r>
      <w:r w:rsidR="001048AF">
        <w:fldChar w:fldCharType="separate"/>
      </w:r>
      <w:r w:rsidR="00017A8F">
        <w:t>61</w:t>
      </w:r>
      <w:r w:rsidR="001048AF">
        <w:fldChar w:fldCharType="end"/>
      </w:r>
      <w:r w:rsidR="00A735B7">
        <w:t>] (</w:t>
      </w:r>
      <w:proofErr w:type="spellStart"/>
      <w:r w:rsidR="00A735B7">
        <w:t>Ducarme</w:t>
      </w:r>
      <w:proofErr w:type="spellEnd"/>
      <w:r w:rsidR="00A735B7">
        <w:t xml:space="preserve"> &amp; </w:t>
      </w:r>
      <w:proofErr w:type="spellStart"/>
      <w:r w:rsidR="00A735B7">
        <w:t>Couvet</w:t>
      </w:r>
      <w:proofErr w:type="spellEnd"/>
      <w:r w:rsidR="00A735B7">
        <w:t xml:space="preserve"> 2000).  </w:t>
      </w:r>
      <w:r>
        <w:t xml:space="preserve">Human beings have </w:t>
      </w:r>
      <w:r w:rsidRPr="00152FC7">
        <w:rPr>
          <w:i/>
          <w:iCs/>
        </w:rPr>
        <w:t>will</w:t>
      </w:r>
      <w:r>
        <w:t xml:space="preserve">, </w:t>
      </w:r>
      <w:r w:rsidR="007D55BB">
        <w:t xml:space="preserve">a </w:t>
      </w:r>
      <w:r>
        <w:t>nature</w:t>
      </w:r>
      <w:r w:rsidR="007D55BB">
        <w:t xml:space="preserve"> to choose between different courses of action</w:t>
      </w:r>
      <w:r>
        <w:t xml:space="preserve">.  </w:t>
      </w:r>
      <w:r w:rsidR="003F7F18">
        <w:t xml:space="preserve">Since </w:t>
      </w:r>
      <w:r w:rsidR="00E25E90">
        <w:t>humans</w:t>
      </w:r>
      <w:r w:rsidR="003F7F18">
        <w:t xml:space="preserve"> are not infallible, we can benefit </w:t>
      </w:r>
      <w:r w:rsidR="007E32F9">
        <w:t>by</w:t>
      </w:r>
      <w:r w:rsidR="003F7F18">
        <w:t xml:space="preserve"> learning </w:t>
      </w:r>
      <w:r w:rsidR="007E32F9">
        <w:t xml:space="preserve">as we correct </w:t>
      </w:r>
      <w:r w:rsidR="003F7F18">
        <w:t xml:space="preserve">our mistakes.  </w:t>
      </w:r>
      <w:r w:rsidR="004B68B6">
        <w:t>Decision-making mistakes include: (</w:t>
      </w:r>
      <w:proofErr w:type="spellStart"/>
      <w:r w:rsidR="004B68B6">
        <w:t>i</w:t>
      </w:r>
      <w:proofErr w:type="spellEnd"/>
      <w:r w:rsidR="004B68B6">
        <w:t xml:space="preserve">) </w:t>
      </w:r>
      <w:r w:rsidR="004B68B6" w:rsidRPr="004B68B6">
        <w:rPr>
          <w:i/>
          <w:iCs/>
        </w:rPr>
        <w:t>errors of commission</w:t>
      </w:r>
      <w:r w:rsidR="004B68B6">
        <w:t xml:space="preserve">, doing something that should not have been done; and (ii) </w:t>
      </w:r>
      <w:r w:rsidR="004B68B6" w:rsidRPr="004B68B6">
        <w:rPr>
          <w:i/>
          <w:iCs/>
        </w:rPr>
        <w:t>errors of omission</w:t>
      </w:r>
      <w:r w:rsidR="004B68B6">
        <w:t>, not doing something that should have been done [</w:t>
      </w:r>
      <w:r w:rsidR="001048AF">
        <w:fldChar w:fldCharType="begin"/>
      </w:r>
      <w:r w:rsidR="001048AF">
        <w:instrText xml:space="preserve"> REF _Ref104973505 \r \h </w:instrText>
      </w:r>
      <w:r w:rsidR="001048AF">
        <w:fldChar w:fldCharType="separate"/>
      </w:r>
      <w:r w:rsidR="00017A8F">
        <w:t>62</w:t>
      </w:r>
      <w:r w:rsidR="001048AF">
        <w:fldChar w:fldCharType="end"/>
      </w:r>
      <w:r w:rsidR="004B68B6">
        <w:t>] (Ackoff 1994).</w:t>
      </w:r>
      <w:r w:rsidR="007D55BB">
        <w:t xml:space="preserve">  Individuals vary in their orientations towards planning as </w:t>
      </w:r>
      <w:r w:rsidR="006D714C">
        <w:t>(</w:t>
      </w:r>
      <w:proofErr w:type="spellStart"/>
      <w:r w:rsidR="006D714C">
        <w:t>i</w:t>
      </w:r>
      <w:proofErr w:type="spellEnd"/>
      <w:r w:rsidR="006D714C">
        <w:t xml:space="preserve">) </w:t>
      </w:r>
      <w:r w:rsidR="006D714C" w:rsidRPr="00985066">
        <w:rPr>
          <w:i/>
          <w:iCs/>
        </w:rPr>
        <w:t>reactivists</w:t>
      </w:r>
      <w:r w:rsidR="006D714C">
        <w:t xml:space="preserve"> who seek to return to a previous state by </w:t>
      </w:r>
      <w:r w:rsidR="006D714C" w:rsidRPr="006D714C">
        <w:rPr>
          <w:i/>
          <w:iCs/>
        </w:rPr>
        <w:t>unmaking</w:t>
      </w:r>
      <w:r w:rsidR="006D714C">
        <w:t xml:space="preserve"> relevant intervening changes; (ii) </w:t>
      </w:r>
      <w:r w:rsidR="006D714C" w:rsidRPr="00985066">
        <w:rPr>
          <w:i/>
          <w:iCs/>
        </w:rPr>
        <w:t>inactivists</w:t>
      </w:r>
      <w:r w:rsidR="006D714C">
        <w:t xml:space="preserve"> who are satisfied with the current state and try to </w:t>
      </w:r>
      <w:r w:rsidR="006D714C" w:rsidRPr="006D714C">
        <w:rPr>
          <w:i/>
          <w:iCs/>
        </w:rPr>
        <w:t>prevent</w:t>
      </w:r>
      <w:r w:rsidR="006D714C">
        <w:t xml:space="preserve"> changes; (iii) </w:t>
      </w:r>
      <w:r w:rsidR="006D714C" w:rsidRPr="00985066">
        <w:rPr>
          <w:i/>
          <w:iCs/>
        </w:rPr>
        <w:t>preactivists</w:t>
      </w:r>
      <w:r w:rsidR="006D714C">
        <w:t xml:space="preserve"> who believe the future will be better than the present and the past and seek to </w:t>
      </w:r>
      <w:r w:rsidR="006D714C" w:rsidRPr="007332B2">
        <w:rPr>
          <w:i/>
          <w:iCs/>
        </w:rPr>
        <w:t>accelerate</w:t>
      </w:r>
      <w:r w:rsidR="006D714C">
        <w:t xml:space="preserve"> change; and </w:t>
      </w:r>
      <w:r w:rsidR="006D714C">
        <w:lastRenderedPageBreak/>
        <w:t xml:space="preserve">(iv) </w:t>
      </w:r>
      <w:r w:rsidR="006D714C" w:rsidRPr="00985066">
        <w:rPr>
          <w:i/>
          <w:iCs/>
        </w:rPr>
        <w:t>interactivists</w:t>
      </w:r>
      <w:r w:rsidR="007332B2">
        <w:t xml:space="preserve"> who regard the past, present and future as a mess to be planned for, and seek to </w:t>
      </w:r>
      <w:r w:rsidR="007332B2" w:rsidRPr="007332B2">
        <w:rPr>
          <w:i/>
          <w:iCs/>
        </w:rPr>
        <w:t>develop</w:t>
      </w:r>
      <w:r w:rsidR="007332B2">
        <w:t xml:space="preserve"> through maximizing their ability to learn and adapt [</w:t>
      </w:r>
      <w:r w:rsidR="001048AF">
        <w:fldChar w:fldCharType="begin"/>
      </w:r>
      <w:r w:rsidR="001048AF">
        <w:instrText xml:space="preserve"> REF _Ref104973538 \r \h </w:instrText>
      </w:r>
      <w:r w:rsidR="001048AF">
        <w:fldChar w:fldCharType="separate"/>
      </w:r>
      <w:r w:rsidR="00017A8F">
        <w:t>63</w:t>
      </w:r>
      <w:r w:rsidR="001048AF">
        <w:fldChar w:fldCharType="end"/>
      </w:r>
      <w:r w:rsidR="007332B2">
        <w:t xml:space="preserve">] (Ackoff 1981). </w:t>
      </w:r>
    </w:p>
    <w:p w14:paraId="7F06D489" w14:textId="5C006CA7" w:rsidR="001D104A" w:rsidRPr="00A93B54" w:rsidRDefault="00664F8E" w:rsidP="00A93B54">
      <w:pPr>
        <w:pStyle w:val="MDPI31text"/>
        <w:rPr>
          <w:rFonts w:eastAsia="MS Mincho" w:cs="MS Mincho"/>
        </w:rPr>
      </w:pPr>
      <w:r>
        <w:t xml:space="preserve">Rethinking a science of systems may involve examining the underlying philosophy of science.  Classical Chinese thinking embeds </w:t>
      </w:r>
      <w:r w:rsidRPr="00162F8D">
        <w:rPr>
          <w:i/>
          <w:iCs/>
        </w:rPr>
        <w:t>w</w:t>
      </w:r>
      <w:r w:rsidR="00192AE8" w:rsidRPr="00162F8D">
        <w:rPr>
          <w:i/>
          <w:iCs/>
        </w:rPr>
        <w:t>èi</w:t>
      </w:r>
      <w:r w:rsidRPr="007E1371">
        <w:t xml:space="preserve"> </w:t>
      </w:r>
      <w:r w:rsidR="007E1371">
        <w:t>(</w:t>
      </w:r>
      <w:r w:rsidRPr="007E1371">
        <w:rPr>
          <w:rFonts w:eastAsia="MS Mincho" w:cs="MS Mincho"/>
        </w:rPr>
        <w:t>為</w:t>
      </w:r>
      <w:r w:rsidR="007E1371">
        <w:rPr>
          <w:rFonts w:eastAsia="MS Mincho" w:cs="MS Mincho" w:hint="eastAsia"/>
        </w:rPr>
        <w:t>)</w:t>
      </w:r>
      <w:r w:rsidR="007E1371">
        <w:rPr>
          <w:rFonts w:eastAsia="MS Mincho" w:cs="MS Mincho"/>
        </w:rPr>
        <w:t xml:space="preserve"> and</w:t>
      </w:r>
      <w:r w:rsidR="00192AE8" w:rsidRPr="007E1371">
        <w:rPr>
          <w:rFonts w:eastAsia="MS Mincho" w:cs="MS Mincho"/>
        </w:rPr>
        <w:t xml:space="preserve"> </w:t>
      </w:r>
      <w:r w:rsidR="00192AE8" w:rsidRPr="00162F8D">
        <w:rPr>
          <w:i/>
          <w:iCs/>
        </w:rPr>
        <w:t>wú wèi</w:t>
      </w:r>
      <w:r w:rsidR="00E21559" w:rsidRPr="007E1371">
        <w:t xml:space="preserve"> </w:t>
      </w:r>
      <w:r w:rsidR="007E1371">
        <w:t>(</w:t>
      </w:r>
      <w:r w:rsidR="00E21559" w:rsidRPr="007E1371">
        <w:rPr>
          <w:rFonts w:eastAsia="MS Mincho" w:cs="MS Mincho"/>
        </w:rPr>
        <w:t>無為</w:t>
      </w:r>
      <w:r w:rsidR="007E1371">
        <w:rPr>
          <w:rFonts w:eastAsia="MS Mincho" w:cs="MS Mincho" w:hint="eastAsia"/>
        </w:rPr>
        <w:t>)</w:t>
      </w:r>
      <w:r w:rsidR="007E1371">
        <w:rPr>
          <w:rFonts w:eastAsia="MS Mincho" w:cs="MS Mincho"/>
        </w:rPr>
        <w:t xml:space="preserve"> as primordial. </w:t>
      </w:r>
    </w:p>
    <w:p w14:paraId="27902784" w14:textId="7BB93221" w:rsidR="001D104A" w:rsidRDefault="001D104A" w:rsidP="0027708C">
      <w:pPr>
        <w:pStyle w:val="MDPI32textnoindent"/>
        <w:ind w:left="3033"/>
      </w:pPr>
      <w:r>
        <w:t>“</w:t>
      </w:r>
      <w:r w:rsidR="002436AE" w:rsidRPr="001D104A">
        <w:rPr>
          <w:i/>
          <w:iCs/>
        </w:rPr>
        <w:t>Wei</w:t>
      </w:r>
      <w:r w:rsidR="002436AE" w:rsidRPr="002436AE">
        <w:t xml:space="preserve"> meant application of the force of will-power, the determination that things, animals, or even other men, should do what they were ordered to do, but </w:t>
      </w:r>
      <w:proofErr w:type="spellStart"/>
      <w:r w:rsidR="002436AE" w:rsidRPr="001D104A">
        <w:rPr>
          <w:i/>
          <w:iCs/>
        </w:rPr>
        <w:t>wu</w:t>
      </w:r>
      <w:proofErr w:type="spellEnd"/>
      <w:r w:rsidR="002436AE" w:rsidRPr="001D104A">
        <w:rPr>
          <w:i/>
          <w:iCs/>
        </w:rPr>
        <w:t xml:space="preserve"> </w:t>
      </w:r>
      <w:proofErr w:type="spellStart"/>
      <w:r w:rsidR="002436AE" w:rsidRPr="001D104A">
        <w:rPr>
          <w:i/>
          <w:iCs/>
        </w:rPr>
        <w:t>wei</w:t>
      </w:r>
      <w:proofErr w:type="spellEnd"/>
      <w:r w:rsidR="002436AE" w:rsidRPr="002436AE">
        <w:t xml:space="preserve"> was the opposite of this, leaving things alone, letting Nature take her course, profiting by going with the grain of things instead of going against it, and knowing how not to interfere</w:t>
      </w:r>
      <w:r>
        <w:t>”</w:t>
      </w:r>
      <w:r w:rsidR="002436AE" w:rsidRPr="002436AE">
        <w:t xml:space="preserve"> [</w:t>
      </w:r>
      <w:r w:rsidR="001048AF">
        <w:fldChar w:fldCharType="begin"/>
      </w:r>
      <w:r w:rsidR="001048AF">
        <w:instrText xml:space="preserve"> REF _Ref104973555 \r \h </w:instrText>
      </w:r>
      <w:r w:rsidR="001048AF">
        <w:fldChar w:fldCharType="separate"/>
      </w:r>
      <w:r w:rsidR="00017A8F">
        <w:t>64</w:t>
      </w:r>
      <w:r w:rsidR="001048AF">
        <w:fldChar w:fldCharType="end"/>
      </w:r>
      <w:r w:rsidR="002436AE" w:rsidRPr="002436AE">
        <w:t>]</w:t>
      </w:r>
      <w:r>
        <w:t xml:space="preserve"> (Needham 2004, p. 402).</w:t>
      </w:r>
    </w:p>
    <w:p w14:paraId="5327458B" w14:textId="65DB4A5E" w:rsidR="00162F8D" w:rsidRPr="005B2DEF" w:rsidRDefault="00162F8D" w:rsidP="001D104A">
      <w:pPr>
        <w:pStyle w:val="MDPI32textnoindent"/>
      </w:pPr>
      <w:r>
        <w:rPr>
          <w:i/>
          <w:iCs/>
        </w:rPr>
        <w:t>W</w:t>
      </w:r>
      <w:r w:rsidRPr="00162F8D">
        <w:rPr>
          <w:i/>
          <w:iCs/>
        </w:rPr>
        <w:t>ú wèi</w:t>
      </w:r>
      <w:r>
        <w:rPr>
          <w:i/>
          <w:iCs/>
        </w:rPr>
        <w:t xml:space="preserve"> </w:t>
      </w:r>
      <w:r>
        <w:t>is often translated badly as “non-action”</w:t>
      </w:r>
      <w:r w:rsidR="005B2DEF">
        <w:t xml:space="preserve"> [</w:t>
      </w:r>
      <w:r w:rsidR="001048AF">
        <w:fldChar w:fldCharType="begin"/>
      </w:r>
      <w:r w:rsidR="001048AF">
        <w:instrText xml:space="preserve"> REF _Ref104973571 \r \h </w:instrText>
      </w:r>
      <w:r w:rsidR="001048AF">
        <w:fldChar w:fldCharType="separate"/>
      </w:r>
      <w:r w:rsidR="00017A8F">
        <w:t>65</w:t>
      </w:r>
      <w:r w:rsidR="001048AF">
        <w:fldChar w:fldCharType="end"/>
      </w:r>
      <w:r w:rsidR="005B2DEF">
        <w:t xml:space="preserve">} (Lai 2003).  A better interpretation is </w:t>
      </w:r>
      <w:r w:rsidR="005B2DEF" w:rsidRPr="00162F8D">
        <w:rPr>
          <w:i/>
          <w:iCs/>
        </w:rPr>
        <w:t>wèi</w:t>
      </w:r>
      <w:r w:rsidR="005B2DEF">
        <w:t xml:space="preserve"> as “conscious action”, and </w:t>
      </w:r>
      <w:r w:rsidR="005B2DEF" w:rsidRPr="00162F8D">
        <w:rPr>
          <w:i/>
          <w:iCs/>
        </w:rPr>
        <w:t>wú wèi</w:t>
      </w:r>
      <w:r w:rsidR="005B2DEF">
        <w:t xml:space="preserve"> as “unpremeditated, nondeliberative, </w:t>
      </w:r>
      <w:proofErr w:type="spellStart"/>
      <w:r w:rsidR="005B2DEF">
        <w:t>noncalculating</w:t>
      </w:r>
      <w:proofErr w:type="spellEnd"/>
      <w:r w:rsidR="005B2DEF">
        <w:t xml:space="preserve">, nonpurposive action (or more accurately, behavior)” </w:t>
      </w:r>
      <w:r w:rsidR="00654651">
        <w:t>[</w:t>
      </w:r>
      <w:r w:rsidR="001048AF">
        <w:fldChar w:fldCharType="begin"/>
      </w:r>
      <w:r w:rsidR="001048AF">
        <w:instrText xml:space="preserve"> REF _Ref104973587 \r \h </w:instrText>
      </w:r>
      <w:r w:rsidR="001048AF">
        <w:fldChar w:fldCharType="separate"/>
      </w:r>
      <w:r w:rsidR="00017A8F">
        <w:t>66</w:t>
      </w:r>
      <w:r w:rsidR="001048AF">
        <w:fldChar w:fldCharType="end"/>
      </w:r>
      <w:r w:rsidR="00654651">
        <w:t>] (Schwartz 2009, p. 187).</w:t>
      </w:r>
      <w:r w:rsidR="00A826AD">
        <w:t xml:space="preserve"> </w:t>
      </w:r>
      <w:r w:rsidR="00A826AD" w:rsidRPr="00A826AD">
        <w:t xml:space="preserve"> </w:t>
      </w:r>
      <w:r w:rsidR="00B65901">
        <w:t>The “unpremeditated” has c</w:t>
      </w:r>
      <w:r w:rsidR="00E54053">
        <w:t xml:space="preserve">onceptual </w:t>
      </w:r>
      <w:r w:rsidR="00E54796">
        <w:t>similar</w:t>
      </w:r>
      <w:r w:rsidR="00B65901">
        <w:t>ity</w:t>
      </w:r>
      <w:r w:rsidR="00E54796">
        <w:t xml:space="preserve"> </w:t>
      </w:r>
      <w:r w:rsidR="00E54053">
        <w:t>i</w:t>
      </w:r>
      <w:r w:rsidR="008D6D25">
        <w:t xml:space="preserve">n </w:t>
      </w:r>
      <w:r w:rsidR="00B65901">
        <w:t xml:space="preserve">the </w:t>
      </w:r>
      <w:r w:rsidR="008D6D25">
        <w:t>organization science</w:t>
      </w:r>
      <w:r w:rsidR="00E54053">
        <w:t xml:space="preserve"> </w:t>
      </w:r>
      <w:r w:rsidR="00B65901">
        <w:t>of</w:t>
      </w:r>
      <w:r w:rsidR="00E54053">
        <w:t xml:space="preserve"> the early</w:t>
      </w:r>
      <w:r w:rsidR="008D6D25">
        <w:t xml:space="preserve"> 1940s</w:t>
      </w:r>
      <w:r w:rsidR="00E54053">
        <w:t xml:space="preserve">, </w:t>
      </w:r>
      <w:r w:rsidR="00B65901">
        <w:t xml:space="preserve">when </w:t>
      </w:r>
      <w:r w:rsidR="00E54053">
        <w:t>Wilfred Bion</w:t>
      </w:r>
      <w:r w:rsidR="008D6D25">
        <w:t xml:space="preserve"> </w:t>
      </w:r>
      <w:r w:rsidR="00B65901">
        <w:t>made</w:t>
      </w:r>
      <w:r w:rsidR="00E54053">
        <w:t xml:space="preserve"> a breakthrough in the “L</w:t>
      </w:r>
      <w:r w:rsidR="008D6D25">
        <w:t xml:space="preserve">eaderless </w:t>
      </w:r>
      <w:r w:rsidR="00E54053">
        <w:t>Groups Project”</w:t>
      </w:r>
      <w:r w:rsidR="00B65901">
        <w:t xml:space="preserve"> for screening military candidates</w:t>
      </w:r>
      <w:r w:rsidR="00E54053">
        <w:t xml:space="preserve">.  </w:t>
      </w:r>
      <w:r w:rsidR="00D915D9">
        <w:t xml:space="preserve">Rather than asserting authority on a testing task, leaders were “left to emerge”, </w:t>
      </w:r>
      <w:r w:rsidR="00E54796">
        <w:t xml:space="preserve">obviating competitive dysfunctions in </w:t>
      </w:r>
      <w:proofErr w:type="spellStart"/>
      <w:r w:rsidR="00E54796">
        <w:t>favour</w:t>
      </w:r>
      <w:proofErr w:type="spellEnd"/>
      <w:r w:rsidR="00E54796">
        <w:t xml:space="preserve"> of </w:t>
      </w:r>
      <w:r w:rsidR="00D915D9">
        <w:t>improving collective capacity through the sharing of common experiences [</w:t>
      </w:r>
      <w:r w:rsidR="001048AF">
        <w:fldChar w:fldCharType="begin"/>
      </w:r>
      <w:r w:rsidR="001048AF">
        <w:instrText xml:space="preserve"> REF _Ref104973604 \r \h </w:instrText>
      </w:r>
      <w:r w:rsidR="001048AF">
        <w:fldChar w:fldCharType="separate"/>
      </w:r>
      <w:r w:rsidR="00017A8F">
        <w:t>67</w:t>
      </w:r>
      <w:r w:rsidR="001048AF">
        <w:fldChar w:fldCharType="end"/>
      </w:r>
      <w:r w:rsidR="00D915D9">
        <w:t xml:space="preserve">] (Trist, 1992).  </w:t>
      </w:r>
      <w:r w:rsidR="00E54796">
        <w:t>These foundation</w:t>
      </w:r>
      <w:r w:rsidR="00A93B54">
        <w:t>s</w:t>
      </w:r>
      <w:r w:rsidR="00E54796">
        <w:t xml:space="preserve"> were incorporated into </w:t>
      </w:r>
      <w:r w:rsidR="00A93B54">
        <w:t xml:space="preserve">the design of </w:t>
      </w:r>
      <w:r w:rsidR="00E54796">
        <w:t>self-directed workgroups in Socio</w:t>
      </w:r>
      <w:r w:rsidR="007B3AB7">
        <w:t>-</w:t>
      </w:r>
      <w:r w:rsidR="00E54796">
        <w:t xml:space="preserve">Technical Systems Theory, as </w:t>
      </w:r>
      <w:r w:rsidR="00CF0FAA">
        <w:t>developed by the Tavistock Institute for Human Relations.</w:t>
      </w:r>
    </w:p>
    <w:p w14:paraId="7B9BA71E" w14:textId="6B079D71" w:rsidR="00271D33" w:rsidRDefault="00A861E9" w:rsidP="00C1232A">
      <w:pPr>
        <w:pStyle w:val="MDPI31text"/>
      </w:pPr>
      <w:r>
        <w:t xml:space="preserve">A predisposition towards </w:t>
      </w:r>
      <w:r w:rsidRPr="00162F8D">
        <w:rPr>
          <w:i/>
          <w:iCs/>
        </w:rPr>
        <w:t>wèi</w:t>
      </w:r>
      <w:r>
        <w:t xml:space="preserve"> as willful action </w:t>
      </w:r>
      <w:r w:rsidR="00B65901">
        <w:t xml:space="preserve">is illustrated </w:t>
      </w:r>
      <w:r>
        <w:t xml:space="preserve">in search of “excellence” </w:t>
      </w:r>
      <w:r w:rsidR="009A0DAA">
        <w:t xml:space="preserve">that entered orthodox management thinking in </w:t>
      </w:r>
      <w:r>
        <w:t>the 1980s</w:t>
      </w:r>
      <w:r w:rsidR="00D27431">
        <w:t xml:space="preserve"> [</w:t>
      </w:r>
      <w:r w:rsidR="007043A1">
        <w:fldChar w:fldCharType="begin"/>
      </w:r>
      <w:r w:rsidR="007043A1">
        <w:instrText xml:space="preserve"> REF _Ref104973626 \r \h </w:instrText>
      </w:r>
      <w:r w:rsidR="007043A1">
        <w:fldChar w:fldCharType="separate"/>
      </w:r>
      <w:r w:rsidR="00017A8F">
        <w:t>68</w:t>
      </w:r>
      <w:r w:rsidR="007043A1">
        <w:fldChar w:fldCharType="end"/>
      </w:r>
      <w:r w:rsidR="00D27431">
        <w:t xml:space="preserve">] (Peters </w:t>
      </w:r>
      <w:r w:rsidR="00F1652D">
        <w:t>&amp;</w:t>
      </w:r>
      <w:r w:rsidR="00D27431">
        <w:t xml:space="preserve"> Waterman 1982).  </w:t>
      </w:r>
      <w:r w:rsidR="00466167">
        <w:t>“Bias for action” has become the first of eight commandments for management in Silicon Valley [</w:t>
      </w:r>
      <w:r w:rsidR="007043A1">
        <w:fldChar w:fldCharType="begin"/>
      </w:r>
      <w:r w:rsidR="007043A1">
        <w:instrText xml:space="preserve"> REF _Ref104973644 \r \h </w:instrText>
      </w:r>
      <w:r w:rsidR="007043A1">
        <w:fldChar w:fldCharType="separate"/>
      </w:r>
      <w:r w:rsidR="00017A8F">
        <w:t>69</w:t>
      </w:r>
      <w:r w:rsidR="007043A1">
        <w:fldChar w:fldCharType="end"/>
      </w:r>
      <w:r w:rsidR="00466167">
        <w:t xml:space="preserve">] (Peters </w:t>
      </w:r>
      <w:r w:rsidR="00F1652D">
        <w:t>&amp;</w:t>
      </w:r>
      <w:r w:rsidR="00466167">
        <w:t xml:space="preserve"> Swisher 2018).</w:t>
      </w:r>
      <w:r w:rsidR="00575811">
        <w:t xml:space="preserve">  In </w:t>
      </w:r>
      <w:r w:rsidR="00C1232A">
        <w:t>the</w:t>
      </w:r>
      <w:r w:rsidR="00575811">
        <w:t xml:space="preserve"> alternative </w:t>
      </w:r>
      <w:r w:rsidR="00C1232A">
        <w:t>style of</w:t>
      </w:r>
      <w:r w:rsidR="00575811">
        <w:t xml:space="preserve"> </w:t>
      </w:r>
      <w:r w:rsidR="00575811" w:rsidRPr="00162F8D">
        <w:rPr>
          <w:i/>
          <w:iCs/>
        </w:rPr>
        <w:t>wú wèi</w:t>
      </w:r>
      <w:r w:rsidR="00575811">
        <w:t xml:space="preserve">, activists are encouraged to step back to wait for the right action that will produce greater effectiveness, working with the natural order </w:t>
      </w:r>
      <w:r w:rsidR="00C1232A">
        <w:t>while</w:t>
      </w:r>
      <w:r w:rsidR="00575811">
        <w:t xml:space="preserve"> holding egos in check </w:t>
      </w:r>
      <w:r w:rsidR="00C1232A">
        <w:t>[</w:t>
      </w:r>
      <w:r w:rsidR="007043A1">
        <w:fldChar w:fldCharType="begin"/>
      </w:r>
      <w:r w:rsidR="007043A1">
        <w:instrText xml:space="preserve"> REF _Ref104973663 \r \h </w:instrText>
      </w:r>
      <w:r w:rsidR="007043A1">
        <w:fldChar w:fldCharType="separate"/>
      </w:r>
      <w:r w:rsidR="00017A8F">
        <w:t>70</w:t>
      </w:r>
      <w:r w:rsidR="007043A1">
        <w:fldChar w:fldCharType="end"/>
      </w:r>
      <w:r w:rsidR="00C1232A">
        <w:t>] (</w:t>
      </w:r>
      <w:proofErr w:type="spellStart"/>
      <w:r w:rsidR="00C1232A" w:rsidRPr="00C1232A">
        <w:rPr>
          <w:lang w:val="en-CA"/>
        </w:rPr>
        <w:t>LaVigne</w:t>
      </w:r>
      <w:proofErr w:type="spellEnd"/>
      <w:r w:rsidR="00C1232A">
        <w:rPr>
          <w:lang w:val="en-CA"/>
        </w:rPr>
        <w:t xml:space="preserve"> </w:t>
      </w:r>
      <w:r w:rsidR="00F1652D">
        <w:rPr>
          <w:lang w:val="en-CA"/>
        </w:rPr>
        <w:t>&amp;</w:t>
      </w:r>
      <w:r w:rsidR="00C1232A">
        <w:rPr>
          <w:lang w:val="en-CA"/>
        </w:rPr>
        <w:t xml:space="preserve"> Legault 2006)</w:t>
      </w:r>
      <w:r w:rsidR="00575811">
        <w:t>.</w:t>
      </w:r>
      <w:r w:rsidR="004D0D3B">
        <w:t xml:space="preserve">  This style follows ancient Chinese strategic thinking on </w:t>
      </w:r>
      <w:r w:rsidR="004D0D3B" w:rsidRPr="00850FCA">
        <w:rPr>
          <w:i/>
          <w:iCs/>
        </w:rPr>
        <w:t>propensity</w:t>
      </w:r>
      <w:r w:rsidR="004D0D3B">
        <w:t xml:space="preserve"> as the “potential energy within a situation” that would be exploited by military generals to their advantage.  “</w:t>
      </w:r>
      <w:r w:rsidR="00E443DA">
        <w:t>[A]</w:t>
      </w:r>
      <w:r w:rsidR="00E443DA" w:rsidRPr="00E443DA">
        <w:t xml:space="preserve"> Chinese sage is inclined to concentrate his attention on the course of things in which he finds himself involved in order to detect their coherence and profit from the way that they evolve.</w:t>
      </w:r>
      <w:r w:rsidR="004D0D3B">
        <w:t>” [</w:t>
      </w:r>
      <w:r w:rsidR="007043A1">
        <w:fldChar w:fldCharType="begin"/>
      </w:r>
      <w:r w:rsidR="007043A1">
        <w:instrText xml:space="preserve"> REF _Ref104973686 \r \h </w:instrText>
      </w:r>
      <w:r w:rsidR="007043A1">
        <w:fldChar w:fldCharType="separate"/>
      </w:r>
      <w:r w:rsidR="00017A8F">
        <w:t>71</w:t>
      </w:r>
      <w:r w:rsidR="007043A1">
        <w:fldChar w:fldCharType="end"/>
      </w:r>
      <w:r w:rsidR="004D0D3B">
        <w:t xml:space="preserve">] (Jullien 2014, p. </w:t>
      </w:r>
      <w:r w:rsidR="00E443DA">
        <w:t>16</w:t>
      </w:r>
      <w:r w:rsidR="004D0D3B">
        <w:t>)</w:t>
      </w:r>
      <w:r w:rsidR="00E443DA">
        <w:t>.</w:t>
      </w:r>
    </w:p>
    <w:p w14:paraId="7A44B5AA" w14:textId="4637BB68" w:rsidR="00E61719" w:rsidRDefault="007933C0" w:rsidP="00592F6D">
      <w:pPr>
        <w:pStyle w:val="MDPI31text"/>
      </w:pPr>
      <w:r>
        <w:t xml:space="preserve">Western philosophy, back to Aristotle, reckons that wisdom comes from having causal explanations of being.  Classical Chinese philosophy doesn’t rely on this principle in the interpretation of nature.  Rather than seeking causality as </w:t>
      </w:r>
      <w:r w:rsidR="00B74926">
        <w:t xml:space="preserve">an </w:t>
      </w:r>
      <w:r>
        <w:t xml:space="preserve">external element from an antecedent, </w:t>
      </w:r>
      <w:r w:rsidR="00D20745">
        <w:t xml:space="preserve">propensity </w:t>
      </w:r>
      <w:r w:rsidR="00592F6D">
        <w:t>reflects an internal</w:t>
      </w:r>
      <w:r w:rsidR="00D20745">
        <w:t xml:space="preserve"> understanding of the disposition of things</w:t>
      </w:r>
      <w:r w:rsidR="00592F6D">
        <w:t xml:space="preserve"> into actuality</w:t>
      </w:r>
      <w:r w:rsidR="00D20745">
        <w:t>.  “</w:t>
      </w:r>
      <w:r w:rsidR="00D20745" w:rsidRPr="00D20745">
        <w:t xml:space="preserve">In the context of natural phenomena and in first philosophy, this </w:t>
      </w:r>
      <w:r w:rsidR="00D20745" w:rsidRPr="00357608">
        <w:rPr>
          <w:i/>
          <w:iCs/>
        </w:rPr>
        <w:t>ineluctability of tendency</w:t>
      </w:r>
      <w:r w:rsidR="00D20745" w:rsidRPr="00D20745">
        <w:t xml:space="preserve"> can be expressed by the term </w:t>
      </w:r>
      <w:proofErr w:type="spellStart"/>
      <w:r w:rsidR="00D20745" w:rsidRPr="00D20745">
        <w:rPr>
          <w:i/>
          <w:iCs/>
        </w:rPr>
        <w:t>shi</w:t>
      </w:r>
      <w:proofErr w:type="spellEnd"/>
      <w:r w:rsidR="00D20745" w:rsidRPr="00D20745">
        <w:t xml:space="preserve">, translated as either </w:t>
      </w:r>
      <w:r w:rsidR="00D20745">
        <w:t>‘</w:t>
      </w:r>
      <w:r w:rsidR="00D20745" w:rsidRPr="00D20745">
        <w:t>tendency</w:t>
      </w:r>
      <w:r w:rsidR="00D20745">
        <w:t>’</w:t>
      </w:r>
      <w:r w:rsidR="00D20745" w:rsidRPr="00D20745">
        <w:t xml:space="preserve"> or </w:t>
      </w:r>
      <w:r w:rsidR="00D20745">
        <w:t>‘</w:t>
      </w:r>
      <w:r w:rsidR="00D20745" w:rsidRPr="00D20745">
        <w:t>propensity</w:t>
      </w:r>
      <w:r w:rsidR="00D20745">
        <w:t>’ [</w:t>
      </w:r>
      <w:r w:rsidR="007043A1">
        <w:fldChar w:fldCharType="begin"/>
      </w:r>
      <w:r w:rsidR="007043A1">
        <w:instrText xml:space="preserve"> REF _Ref104973718 \r \h </w:instrText>
      </w:r>
      <w:r w:rsidR="007043A1">
        <w:fldChar w:fldCharType="separate"/>
      </w:r>
      <w:r w:rsidR="00017A8F">
        <w:t>72</w:t>
      </w:r>
      <w:r w:rsidR="007043A1">
        <w:fldChar w:fldCharType="end"/>
      </w:r>
      <w:r w:rsidR="00D20745">
        <w:t xml:space="preserve">] (Jullien </w:t>
      </w:r>
      <w:r w:rsidR="00357608">
        <w:t xml:space="preserve">1995, p. </w:t>
      </w:r>
      <w:r w:rsidR="00B74926">
        <w:t>221</w:t>
      </w:r>
      <w:r w:rsidR="00592F6D">
        <w:t>).  “</w:t>
      </w:r>
      <w:r w:rsidR="00592F6D" w:rsidRPr="00592F6D">
        <w:t xml:space="preserve">At the end of the whole chain of connections which accounts for the great process in which the world is engaged, the term </w:t>
      </w:r>
      <w:r w:rsidR="00592F6D">
        <w:t>‘</w:t>
      </w:r>
      <w:r w:rsidR="00592F6D" w:rsidRPr="00592F6D">
        <w:t>propensity</w:t>
      </w:r>
      <w:r w:rsidR="00592F6D">
        <w:t>’</w:t>
      </w:r>
      <w:r w:rsidR="00592F6D" w:rsidRPr="00592F6D">
        <w:t xml:space="preserve"> designates both the </w:t>
      </w:r>
      <w:proofErr w:type="gramStart"/>
      <w:r w:rsidR="00592F6D" w:rsidRPr="00592F6D">
        <w:t>particular circumstances</w:t>
      </w:r>
      <w:proofErr w:type="gramEnd"/>
      <w:r w:rsidR="00592F6D" w:rsidRPr="00592F6D">
        <w:t xml:space="preserve"> characterizing the various stages in the process and the particular tendency produced in each case</w:t>
      </w:r>
      <w:r w:rsidR="00592F6D">
        <w:t xml:space="preserve"> [</w:t>
      </w:r>
      <w:r w:rsidR="007043A1">
        <w:fldChar w:fldCharType="begin"/>
      </w:r>
      <w:r w:rsidR="007043A1">
        <w:instrText xml:space="preserve"> REF _Ref104973718 \r \h </w:instrText>
      </w:r>
      <w:r w:rsidR="007043A1">
        <w:fldChar w:fldCharType="separate"/>
      </w:r>
      <w:r w:rsidR="00017A8F">
        <w:t>72</w:t>
      </w:r>
      <w:r w:rsidR="007043A1">
        <w:fldChar w:fldCharType="end"/>
      </w:r>
      <w:r w:rsidR="00592F6D">
        <w:t>] (Jullien 1995, p. 222)</w:t>
      </w:r>
      <w:r w:rsidR="00592F6D" w:rsidRPr="00592F6D">
        <w:t>.</w:t>
      </w:r>
    </w:p>
    <w:p w14:paraId="3C2FB9CF" w14:textId="77777777" w:rsidR="0080469D" w:rsidRDefault="00C1232A" w:rsidP="00C72E3E">
      <w:pPr>
        <w:pStyle w:val="MDPI31text"/>
      </w:pPr>
      <w:r>
        <w:t xml:space="preserve">Summarizing on the education of attention, </w:t>
      </w:r>
      <w:r w:rsidR="00044164">
        <w:t xml:space="preserve">prospective </w:t>
      </w:r>
      <w:r>
        <w:t xml:space="preserve">changemakers </w:t>
      </w:r>
      <w:r w:rsidR="007E1DF2">
        <w:t xml:space="preserve">are asked to reflect on </w:t>
      </w:r>
      <w:r w:rsidR="0080469D">
        <w:t>presumptions of</w:t>
      </w:r>
      <w:r>
        <w:t xml:space="preserve"> (</w:t>
      </w:r>
      <w:proofErr w:type="spellStart"/>
      <w:r>
        <w:t>i</w:t>
      </w:r>
      <w:proofErr w:type="spellEnd"/>
      <w:r>
        <w:t xml:space="preserve">) the behavioral and/or ecological; (ii) changelessness and/or temporality; and (iii) </w:t>
      </w:r>
      <w:r w:rsidR="00B74926">
        <w:t>causality</w:t>
      </w:r>
      <w:r>
        <w:t xml:space="preserve"> and/or </w:t>
      </w:r>
      <w:r w:rsidR="00B74926">
        <w:t>propensity</w:t>
      </w:r>
      <w:r>
        <w:t xml:space="preserve">.  </w:t>
      </w:r>
    </w:p>
    <w:p w14:paraId="476B3A10" w14:textId="670FA7C1" w:rsidR="0080469D" w:rsidRDefault="0080469D" w:rsidP="0080469D">
      <w:pPr>
        <w:pStyle w:val="MDPI38bullet"/>
      </w:pPr>
      <w:r>
        <w:t>Under conditions where (</w:t>
      </w:r>
      <w:proofErr w:type="spellStart"/>
      <w:r>
        <w:t>i</w:t>
      </w:r>
      <w:proofErr w:type="spellEnd"/>
      <w:r>
        <w:t xml:space="preserve">) the behavioral, (ii) changelessness and (iii) causality predominate, the path forward may be linear and obvious.  </w:t>
      </w:r>
      <w:r w:rsidR="009D2F7C">
        <w:t xml:space="preserve">An approach heeding the </w:t>
      </w:r>
      <w:proofErr w:type="spellStart"/>
      <w:r w:rsidR="009D2F7C">
        <w:t>Lewinian</w:t>
      </w:r>
      <w:proofErr w:type="spellEnd"/>
      <w:r>
        <w:t xml:space="preserve"> three steps (unfreezing </w:t>
      </w:r>
      <w:r>
        <w:sym w:font="Wingdings" w:char="F0E0"/>
      </w:r>
      <w:r>
        <w:t xml:space="preserve"> </w:t>
      </w:r>
      <w:r w:rsidR="000C1558">
        <w:t>moving</w:t>
      </w:r>
      <w:r>
        <w:t xml:space="preserve"> </w:t>
      </w:r>
      <w:r>
        <w:sym w:font="Wingdings" w:char="F0E0"/>
      </w:r>
      <w:r>
        <w:t xml:space="preserve"> refreezing) </w:t>
      </w:r>
      <w:r w:rsidR="009D2F7C">
        <w:t>may be sufficient.</w:t>
      </w:r>
    </w:p>
    <w:p w14:paraId="4C78BDCE" w14:textId="7784B9C9" w:rsidR="00271D33" w:rsidRDefault="0080469D" w:rsidP="00870E1F">
      <w:pPr>
        <w:pStyle w:val="MDPI38bullet"/>
      </w:pPr>
      <w:r>
        <w:t>Under conditions where (</w:t>
      </w:r>
      <w:proofErr w:type="spellStart"/>
      <w:r>
        <w:t>i</w:t>
      </w:r>
      <w:proofErr w:type="spellEnd"/>
      <w:r>
        <w:t xml:space="preserve">) the ecological, (ii) temporality and (iii) propensity </w:t>
      </w:r>
      <w:r w:rsidR="009D2F7C">
        <w:t xml:space="preserve">predominate, </w:t>
      </w:r>
      <w:r w:rsidR="00C72E3E">
        <w:t>dealing with wicked messes</w:t>
      </w:r>
      <w:r w:rsidR="009D2F7C">
        <w:t xml:space="preserve"> may call for </w:t>
      </w:r>
      <w:r w:rsidR="00C72E3E">
        <w:t>more deliberation [</w:t>
      </w:r>
      <w:r w:rsidR="000C1558">
        <w:fldChar w:fldCharType="begin"/>
      </w:r>
      <w:r w:rsidR="000C1558">
        <w:instrText xml:space="preserve"> REF _Ref104973775 \r \h </w:instrText>
      </w:r>
      <w:r w:rsidR="000C1558">
        <w:fldChar w:fldCharType="separate"/>
      </w:r>
      <w:r w:rsidR="00017A8F">
        <w:t>73</w:t>
      </w:r>
      <w:r w:rsidR="000C1558">
        <w:fldChar w:fldCharType="end"/>
      </w:r>
      <w:r w:rsidR="00C72E3E">
        <w:t>] (Mitroff 2019).</w:t>
      </w:r>
      <w:r w:rsidR="00FF7B94">
        <w:t xml:space="preserve">  Changes from outside as well as inside </w:t>
      </w:r>
      <w:r w:rsidR="00D67CDE">
        <w:t xml:space="preserve">a system of interest, in non-linear time with outcomes </w:t>
      </w:r>
      <w:proofErr w:type="spellStart"/>
      <w:r w:rsidR="00D67CDE">
        <w:t>coloured</w:t>
      </w:r>
      <w:proofErr w:type="spellEnd"/>
      <w:r w:rsidR="00D67CDE">
        <w:t xml:space="preserve"> by predispositions are a tangle.</w:t>
      </w:r>
    </w:p>
    <w:p w14:paraId="6326E24D" w14:textId="39D34454" w:rsidR="009D2F7C" w:rsidRDefault="0037220F" w:rsidP="0037220F">
      <w:pPr>
        <w:pStyle w:val="MDPI32textnoindent"/>
      </w:pPr>
      <w:r>
        <w:t xml:space="preserve">The former cases may be described as complicated, whereas the latter cases are complex.  </w:t>
      </w:r>
    </w:p>
    <w:p w14:paraId="063120C5" w14:textId="3AA28659" w:rsidR="0037220F" w:rsidRDefault="0037220F" w:rsidP="0037220F">
      <w:pPr>
        <w:pStyle w:val="MDPI32textnoindent"/>
        <w:ind w:left="3033"/>
      </w:pPr>
      <w:r>
        <w:t>“</w:t>
      </w:r>
      <w:r w:rsidRPr="0037220F">
        <w:t xml:space="preserve">System complexity is observed from outside the bounds of the system, from its context. The system is seen as </w:t>
      </w:r>
      <w:proofErr w:type="gramStart"/>
      <w:r w:rsidRPr="0037220F">
        <w:t>whole</w:t>
      </w:r>
      <w:proofErr w:type="gramEnd"/>
      <w:r w:rsidRPr="0037220F">
        <w:t xml:space="preserve"> and the parts disappear into the integration of </w:t>
      </w:r>
      <w:r w:rsidRPr="0037220F">
        <w:lastRenderedPageBreak/>
        <w:t>the whole. The system boundary works to integrate signal both inward and outward. System complicatedness is observed at a lower level where the parts are seen as separate and counted. The surface of the whole cannot be seen or is not given attention at that lower level that discusses complicatedness</w:t>
      </w:r>
      <w:r>
        <w:t>” [</w:t>
      </w:r>
      <w:r w:rsidR="000C1558">
        <w:fldChar w:fldCharType="begin"/>
      </w:r>
      <w:r w:rsidR="000C1558">
        <w:instrText xml:space="preserve"> REF _Ref104973793 \r \h </w:instrText>
      </w:r>
      <w:r w:rsidR="000C1558">
        <w:fldChar w:fldCharType="separate"/>
      </w:r>
      <w:r w:rsidR="00017A8F">
        <w:t>74</w:t>
      </w:r>
      <w:r w:rsidR="000C1558">
        <w:fldChar w:fldCharType="end"/>
      </w:r>
      <w:r>
        <w:t>]</w:t>
      </w:r>
      <w:r w:rsidR="00FF7B94">
        <w:t xml:space="preserve"> (Allen, Austin, Giampietro et al. 2018, p. 43</w:t>
      </w:r>
      <w:r w:rsidR="00341EE6">
        <w:t>).</w:t>
      </w:r>
    </w:p>
    <w:p w14:paraId="086E4334" w14:textId="43D7EA41" w:rsidR="009D2F7C" w:rsidRDefault="00D67CDE" w:rsidP="0080469D">
      <w:pPr>
        <w:pStyle w:val="MDPI32textnoindent"/>
      </w:pPr>
      <w:r>
        <w:t xml:space="preserve">The </w:t>
      </w:r>
      <w:r w:rsidR="00FF7B94" w:rsidRPr="0037220F">
        <w:rPr>
          <w:i/>
          <w:iCs/>
        </w:rPr>
        <w:t>Systems Changes Learning</w:t>
      </w:r>
      <w:r w:rsidR="00FF7B94">
        <w:t xml:space="preserve"> </w:t>
      </w:r>
      <w:r>
        <w:t xml:space="preserve">approach may be excessive for complicated issues.  For complex issues, </w:t>
      </w:r>
      <w:r w:rsidR="00341EE6">
        <w:t>alternative paths include (</w:t>
      </w:r>
      <w:proofErr w:type="spellStart"/>
      <w:r w:rsidR="00341EE6">
        <w:t>i</w:t>
      </w:r>
      <w:proofErr w:type="spellEnd"/>
      <w:r w:rsidR="00341EE6">
        <w:t xml:space="preserve">) </w:t>
      </w:r>
      <w:r>
        <w:t>plac</w:t>
      </w:r>
      <w:r w:rsidR="00341EE6">
        <w:t>ing</w:t>
      </w:r>
      <w:r>
        <w:t xml:space="preserve"> trust in </w:t>
      </w:r>
      <w:proofErr w:type="gramStart"/>
      <w:r>
        <w:t>a</w:t>
      </w:r>
      <w:proofErr w:type="gramEnd"/>
      <w:r>
        <w:t xml:space="preserve"> </w:t>
      </w:r>
      <w:r w:rsidR="00341EE6">
        <w:t>unfolding course of nature, or (ii) accepting perspectives of an alternative philosophy of science.</w:t>
      </w:r>
    </w:p>
    <w:p w14:paraId="706CF04F" w14:textId="5381B5B9" w:rsidR="001472E6" w:rsidRDefault="00341EE6" w:rsidP="00941B26">
      <w:pPr>
        <w:pStyle w:val="MDPI31text"/>
      </w:pPr>
      <w:r>
        <w:t>Section 4</w:t>
      </w:r>
      <w:r w:rsidR="001E2A73">
        <w:t xml:space="preserve"> </w:t>
      </w:r>
      <w:r w:rsidR="001E2A73">
        <w:fldChar w:fldCharType="begin"/>
      </w:r>
      <w:r w:rsidR="001E2A73">
        <w:instrText xml:space="preserve"> REF Section_4 \p \h </w:instrText>
      </w:r>
      <w:r w:rsidR="001E2A73">
        <w:fldChar w:fldCharType="separate"/>
      </w:r>
      <w:r w:rsidR="00017A8F">
        <w:t>below</w:t>
      </w:r>
      <w:r w:rsidR="001E2A73">
        <w:fldChar w:fldCharType="end"/>
      </w:r>
      <w:r>
        <w:t xml:space="preserve"> </w:t>
      </w:r>
      <w:r w:rsidR="001472E6">
        <w:t>invites</w:t>
      </w:r>
      <w:r>
        <w:t xml:space="preserve"> practitioners </w:t>
      </w:r>
      <w:r w:rsidR="001472E6">
        <w:t xml:space="preserve">to engage </w:t>
      </w:r>
      <w:r>
        <w:t xml:space="preserve">in </w:t>
      </w:r>
      <w:r w:rsidR="001472E6">
        <w:t xml:space="preserve">the richness of </w:t>
      </w:r>
      <w:r>
        <w:t>row 2 of Table 1</w:t>
      </w:r>
      <w:r w:rsidR="00841223">
        <w:t xml:space="preserve"> </w:t>
      </w:r>
      <w:r w:rsidR="00841223">
        <w:fldChar w:fldCharType="begin"/>
      </w:r>
      <w:r w:rsidR="00841223">
        <w:instrText xml:space="preserve"> REF Table_1 \p \h </w:instrText>
      </w:r>
      <w:r w:rsidR="00841223">
        <w:fldChar w:fldCharType="separate"/>
      </w:r>
      <w:r w:rsidR="00017A8F">
        <w:t>above</w:t>
      </w:r>
      <w:r w:rsidR="00841223">
        <w:fldChar w:fldCharType="end"/>
      </w:r>
      <w:r>
        <w:t xml:space="preserve">, </w:t>
      </w:r>
      <w:r w:rsidRPr="001472E6">
        <w:rPr>
          <w:i/>
          <w:iCs/>
        </w:rPr>
        <w:t>learning for co-relating</w:t>
      </w:r>
      <w:r>
        <w:t>.</w:t>
      </w:r>
    </w:p>
    <w:p w14:paraId="1AB2AD42" w14:textId="63D13D64" w:rsidR="00043C1A" w:rsidRPr="00325902" w:rsidRDefault="00521C51" w:rsidP="00043C1A">
      <w:pPr>
        <w:pStyle w:val="MDPI21heading1"/>
      </w:pPr>
      <w:bookmarkStart w:id="10" w:name="Section_4"/>
      <w:r>
        <w:t>4</w:t>
      </w:r>
      <w:r w:rsidR="00043C1A" w:rsidRPr="00325902">
        <w:t xml:space="preserve">. </w:t>
      </w:r>
      <w:r w:rsidR="009D663B">
        <w:t>Learning for co-relating</w:t>
      </w:r>
      <w:r w:rsidR="00934439">
        <w:t xml:space="preserve"> </w:t>
      </w:r>
      <w:r w:rsidR="002A1D64">
        <w:t xml:space="preserve">rhythmic </w:t>
      </w:r>
      <w:r w:rsidR="00934439">
        <w:t>shifts</w:t>
      </w:r>
      <w:r w:rsidR="0044325A">
        <w:t xml:space="preserve"> </w:t>
      </w:r>
      <w:r w:rsidR="002A1D64">
        <w:t>re</w:t>
      </w:r>
      <w:r w:rsidR="005C0298">
        <w:t xml:space="preserve">orders </w:t>
      </w:r>
      <w:r w:rsidR="003A1409">
        <w:t xml:space="preserve">fields spatially </w:t>
      </w:r>
      <w:r w:rsidR="002A1D64">
        <w:t>and</w:t>
      </w:r>
      <w:r w:rsidR="003A1409">
        <w:t xml:space="preserve"> temporally</w:t>
      </w:r>
    </w:p>
    <w:bookmarkEnd w:id="10"/>
    <w:p w14:paraId="2DB1C5F6" w14:textId="25D1D153" w:rsidR="00BA7671" w:rsidRDefault="001B5EA7" w:rsidP="00BA7671">
      <w:pPr>
        <w:pStyle w:val="MDPI31text"/>
      </w:pPr>
      <w:r>
        <w:t>R</w:t>
      </w:r>
      <w:r w:rsidR="00A5199C">
        <w:t xml:space="preserve">hythmic </w:t>
      </w:r>
      <w:r w:rsidR="002A1D64">
        <w:t>shifts</w:t>
      </w:r>
      <w:r>
        <w:t xml:space="preserve"> are the central feature put forward for </w:t>
      </w:r>
      <w:r w:rsidR="00A5199C">
        <w:t>appreciating systems changes</w:t>
      </w:r>
      <w:r w:rsidR="002A1D64">
        <w:t>.  Living systems</w:t>
      </w:r>
      <w:r w:rsidR="00A5199C">
        <w:t xml:space="preserve"> have rhythms internally, both conscious and unconscious, and dwell in worlds with a multiplicity of rhythms.</w:t>
      </w:r>
      <w:r w:rsidR="002A1D64">
        <w:t xml:space="preserve">  </w:t>
      </w:r>
      <w:r w:rsidR="00F809D6">
        <w:t>Entering conversations about rhythmic shifts</w:t>
      </w:r>
      <w:r w:rsidR="00A5199C">
        <w:t xml:space="preserve"> dodges the challenge of initially getting bogged down in defining</w:t>
      </w:r>
      <w:r w:rsidR="00BA7671" w:rsidRPr="005A0DAC">
        <w:t xml:space="preserve"> “systems change”</w:t>
      </w:r>
      <w:r w:rsidR="00706560">
        <w:t xml:space="preserve">, </w:t>
      </w:r>
      <w:proofErr w:type="gramStart"/>
      <w:r w:rsidR="00706560">
        <w:t>e.g.</w:t>
      </w:r>
      <w:proofErr w:type="gramEnd"/>
      <w:r w:rsidR="00706560">
        <w:t xml:space="preserve"> </w:t>
      </w:r>
      <w:r w:rsidR="00BA7671" w:rsidRPr="005A0DAC">
        <w:t>“</w:t>
      </w:r>
      <w:r w:rsidR="00706560">
        <w:t>w</w:t>
      </w:r>
      <w:r w:rsidR="00BA7671" w:rsidRPr="005A0DAC">
        <w:t>hat is a system?”</w:t>
      </w:r>
      <w:r w:rsidR="00706560">
        <w:t>,</w:t>
      </w:r>
      <w:r w:rsidR="00BA7671" w:rsidRPr="005A0DAC">
        <w:t xml:space="preserve"> “</w:t>
      </w:r>
      <w:r w:rsidR="00706560">
        <w:t>i</w:t>
      </w:r>
      <w:r w:rsidR="00BA7671" w:rsidRPr="005A0DAC">
        <w:t>s that change systemic?”</w:t>
      </w:r>
      <w:r w:rsidR="00706560">
        <w:t>,</w:t>
      </w:r>
      <w:r w:rsidR="00BA7671" w:rsidRPr="005A0DAC">
        <w:t xml:space="preserve"> “</w:t>
      </w:r>
      <w:r w:rsidR="00706560">
        <w:t>i</w:t>
      </w:r>
      <w:r w:rsidR="00BA7671" w:rsidRPr="005A0DAC">
        <w:t>s everything a system?”</w:t>
      </w:r>
      <w:r w:rsidR="00706560">
        <w:t>,</w:t>
      </w:r>
      <w:r w:rsidR="00BA7671" w:rsidRPr="005A0DAC">
        <w:t xml:space="preserve"> “</w:t>
      </w:r>
      <w:r w:rsidR="00706560">
        <w:t>w</w:t>
      </w:r>
      <w:r w:rsidR="00BA7671" w:rsidRPr="005A0DAC">
        <w:t>hat isn’t a system?”</w:t>
      </w:r>
      <w:r w:rsidR="00706560">
        <w:t>.</w:t>
      </w:r>
      <w:r w:rsidR="00BA7671" w:rsidRPr="005A0DAC">
        <w:t xml:space="preserve">  </w:t>
      </w:r>
      <w:r w:rsidR="00E25E90">
        <w:t xml:space="preserve">An inductive approach that leads novices inductively is </w:t>
      </w:r>
      <w:r w:rsidR="00BA7671">
        <w:t>prefer</w:t>
      </w:r>
      <w:r w:rsidR="00E25E90">
        <w:t>red</w:t>
      </w:r>
      <w:r w:rsidR="00BA7671">
        <w:t xml:space="preserve">, </w:t>
      </w:r>
      <w:r w:rsidR="00F44602">
        <w:t>expanding on</w:t>
      </w:r>
      <w:r w:rsidR="00BA7671">
        <w:t xml:space="preserve"> intuitions they already h</w:t>
      </w:r>
      <w:r w:rsidR="00F44602">
        <w:t>old</w:t>
      </w:r>
      <w:r w:rsidR="00706560">
        <w:t>, r</w:t>
      </w:r>
      <w:r w:rsidR="00706560" w:rsidRPr="005A0DAC">
        <w:t xml:space="preserve">ather than </w:t>
      </w:r>
      <w:r w:rsidR="00F44602">
        <w:t>to overload</w:t>
      </w:r>
      <w:r w:rsidR="00706560" w:rsidRPr="005A0DAC">
        <w:t xml:space="preserve"> learners </w:t>
      </w:r>
      <w:r w:rsidR="00F44602">
        <w:t xml:space="preserve">with definitions in </w:t>
      </w:r>
      <w:r w:rsidR="00706560">
        <w:t xml:space="preserve">a reductive </w:t>
      </w:r>
      <w:r w:rsidR="00F44602">
        <w:t>style</w:t>
      </w:r>
      <w:r w:rsidR="00BA7671" w:rsidRPr="005A0DAC">
        <w:t>.</w:t>
      </w:r>
      <w:r w:rsidR="00BA7671">
        <w:t xml:space="preserve">  </w:t>
      </w:r>
      <w:r w:rsidR="00E25E90">
        <w:t xml:space="preserve">Coherency between </w:t>
      </w:r>
      <w:r w:rsidR="00E25E90" w:rsidRPr="00F809D6">
        <w:rPr>
          <w:i/>
          <w:iCs/>
        </w:rPr>
        <w:t>praxis</w:t>
      </w:r>
      <w:r w:rsidR="00E25E90">
        <w:t xml:space="preserve"> and </w:t>
      </w:r>
      <w:r w:rsidR="00E25E90" w:rsidRPr="00F809D6">
        <w:rPr>
          <w:i/>
          <w:iCs/>
        </w:rPr>
        <w:t>poiesis</w:t>
      </w:r>
      <w:r w:rsidR="00E25E90">
        <w:t xml:space="preserve"> with </w:t>
      </w:r>
      <w:r w:rsidR="00E25E90" w:rsidRPr="00F809D6">
        <w:rPr>
          <w:i/>
          <w:iCs/>
        </w:rPr>
        <w:t>theoria</w:t>
      </w:r>
      <w:r w:rsidR="00E25E90">
        <w:t xml:space="preserve"> encourages </w:t>
      </w:r>
      <w:r w:rsidR="00BA7671">
        <w:t>mov</w:t>
      </w:r>
      <w:r w:rsidR="00E25E90">
        <w:t>ing</w:t>
      </w:r>
      <w:r w:rsidR="00BA7671">
        <w:t xml:space="preserve"> beyond simile (</w:t>
      </w:r>
      <w:proofErr w:type="gramStart"/>
      <w:r w:rsidR="00BA7671">
        <w:t>i.e.</w:t>
      </w:r>
      <w:proofErr w:type="gramEnd"/>
      <w:r w:rsidR="00BA7671">
        <w:t xml:space="preserve"> </w:t>
      </w:r>
      <w:r w:rsidR="00145B90">
        <w:t>this is</w:t>
      </w:r>
      <w:r w:rsidR="00BA7671">
        <w:t xml:space="preserve"> like) and metaphor (i.e. </w:t>
      </w:r>
      <w:r w:rsidR="00145B90">
        <w:t>this</w:t>
      </w:r>
      <w:r w:rsidR="00BA7671">
        <w:t xml:space="preserve"> poetically is)</w:t>
      </w:r>
      <w:r w:rsidR="00F809D6">
        <w:t>.  Narratives carefully crafted can aid comprehension via</w:t>
      </w:r>
      <w:r w:rsidR="00BA7671">
        <w:t xml:space="preserve"> analogical reasoning (i.e. </w:t>
      </w:r>
      <w:r w:rsidR="00145B90">
        <w:t xml:space="preserve">this </w:t>
      </w:r>
      <w:r w:rsidR="00BA7671">
        <w:t>is similar to) [</w:t>
      </w:r>
      <w:r w:rsidR="000C1558">
        <w:fldChar w:fldCharType="begin"/>
      </w:r>
      <w:r w:rsidR="000C1558">
        <w:instrText xml:space="preserve"> REF _Ref104973817 \r \h </w:instrText>
      </w:r>
      <w:r w:rsidR="000C1558">
        <w:fldChar w:fldCharType="separate"/>
      </w:r>
      <w:r w:rsidR="00017A8F">
        <w:t>75</w:t>
      </w:r>
      <w:r w:rsidR="000C1558">
        <w:fldChar w:fldCharType="end"/>
      </w:r>
      <w:r w:rsidR="00BA7671">
        <w:t xml:space="preserve">] (Bartha 2019) and correlative thinking (i.e. </w:t>
      </w:r>
      <w:r w:rsidR="00145B90">
        <w:t xml:space="preserve">this </w:t>
      </w:r>
      <w:r w:rsidR="00BA7671">
        <w:t>compares and contrasts with) [</w:t>
      </w:r>
      <w:r w:rsidR="000C1558">
        <w:fldChar w:fldCharType="begin"/>
      </w:r>
      <w:r w:rsidR="000C1558">
        <w:instrText xml:space="preserve"> REF _Ref104971837 \r \h </w:instrText>
      </w:r>
      <w:r w:rsidR="000C1558">
        <w:fldChar w:fldCharType="separate"/>
      </w:r>
      <w:r w:rsidR="00017A8F">
        <w:t>11</w:t>
      </w:r>
      <w:r w:rsidR="000C1558">
        <w:fldChar w:fldCharType="end"/>
      </w:r>
      <w:r w:rsidR="00BA7671">
        <w:t xml:space="preserve">, </w:t>
      </w:r>
      <w:r w:rsidR="000C1558">
        <w:fldChar w:fldCharType="begin"/>
      </w:r>
      <w:r w:rsidR="000C1558">
        <w:instrText xml:space="preserve"> REF _Ref104973850 \r \h </w:instrText>
      </w:r>
      <w:r w:rsidR="000C1558">
        <w:fldChar w:fldCharType="separate"/>
      </w:r>
      <w:r w:rsidR="00017A8F">
        <w:t>76</w:t>
      </w:r>
      <w:r w:rsidR="000C1558">
        <w:fldChar w:fldCharType="end"/>
      </w:r>
      <w:r w:rsidR="00BA7671">
        <w:t>] (Hall &amp; Ames 2016; Graham 1986).</w:t>
      </w:r>
    </w:p>
    <w:p w14:paraId="180449C8" w14:textId="58236D03" w:rsidR="00BA7671" w:rsidRDefault="00BA7671" w:rsidP="00BA7671">
      <w:pPr>
        <w:pStyle w:val="MDPI31text"/>
      </w:pPr>
      <w:r>
        <w:t xml:space="preserve">Our interest in </w:t>
      </w:r>
      <w:r w:rsidR="00706560">
        <w:t xml:space="preserve">rhythmic shifts in </w:t>
      </w:r>
      <w:r>
        <w:t xml:space="preserve">living systems </w:t>
      </w:r>
      <w:r w:rsidR="00706560">
        <w:t xml:space="preserve">is </w:t>
      </w:r>
      <w:r>
        <w:t xml:space="preserve">not just in biology, but more broadly </w:t>
      </w:r>
      <w:r w:rsidR="00CB35F4">
        <w:t>towards</w:t>
      </w:r>
      <w:r>
        <w:t xml:space="preserve"> the science</w:t>
      </w:r>
      <w:r w:rsidR="00CB35F4">
        <w:t>s</w:t>
      </w:r>
      <w:r>
        <w:t xml:space="preserve"> of ecology [</w:t>
      </w:r>
      <w:r w:rsidR="000C1558">
        <w:fldChar w:fldCharType="begin"/>
      </w:r>
      <w:r w:rsidR="000C1558">
        <w:instrText xml:space="preserve"> REF _Ref104973890 \r \h </w:instrText>
      </w:r>
      <w:r w:rsidR="000C1558">
        <w:fldChar w:fldCharType="separate"/>
      </w:r>
      <w:r w:rsidR="00017A8F">
        <w:t>77</w:t>
      </w:r>
      <w:r w:rsidR="000C1558">
        <w:fldChar w:fldCharType="end"/>
      </w:r>
      <w:r>
        <w:t xml:space="preserve">] (Schneider &amp; Kay, 1994).  Further, living systems are anticipatory holons, whereby selection, metabolism, </w:t>
      </w:r>
      <w:r w:rsidR="00121C7F">
        <w:t>replication,</w:t>
      </w:r>
      <w:r>
        <w:t xml:space="preserve"> and repair entail sustainability [</w:t>
      </w:r>
      <w:r w:rsidR="000C1558">
        <w:fldChar w:fldCharType="begin"/>
      </w:r>
      <w:r w:rsidR="000C1558">
        <w:instrText xml:space="preserve"> REF _Ref104973908 \r \h </w:instrText>
      </w:r>
      <w:r w:rsidR="000C1558">
        <w:fldChar w:fldCharType="separate"/>
      </w:r>
      <w:r w:rsidR="00017A8F">
        <w:t>78</w:t>
      </w:r>
      <w:r w:rsidR="000C1558">
        <w:fldChar w:fldCharType="end"/>
      </w:r>
      <w:r>
        <w:t xml:space="preserve">] (Kineman 2019). </w:t>
      </w:r>
    </w:p>
    <w:p w14:paraId="485202FA" w14:textId="431D9AB0" w:rsidR="00F52B77" w:rsidRPr="00F52B77" w:rsidRDefault="001D12A3" w:rsidP="00F52B77">
      <w:pPr>
        <w:pStyle w:val="MDPI31text"/>
      </w:pPr>
      <w:r>
        <w:t xml:space="preserve">To </w:t>
      </w:r>
      <w:r w:rsidR="007F7EBA">
        <w:t xml:space="preserve">underscore that </w:t>
      </w:r>
      <w:r>
        <w:t xml:space="preserve">rethinking </w:t>
      </w:r>
      <w:r w:rsidR="007F7EBA">
        <w:t xml:space="preserve">can be made </w:t>
      </w:r>
      <w:r>
        <w:t xml:space="preserve">easier to understand, </w:t>
      </w:r>
      <w:r w:rsidR="007F7EBA">
        <w:t>a</w:t>
      </w:r>
      <w:r w:rsidR="00941B26">
        <w:t xml:space="preserve">n </w:t>
      </w:r>
      <w:r w:rsidR="007F7EBA">
        <w:t>example can be presented</w:t>
      </w:r>
      <w:r w:rsidR="00941B26">
        <w:t xml:space="preserve"> to make the abstract more concrete</w:t>
      </w:r>
      <w:r>
        <w:t xml:space="preserve">:  </w:t>
      </w:r>
      <w:r w:rsidR="00706560">
        <w:t xml:space="preserve">rhythmic shifts in </w:t>
      </w:r>
      <w:r>
        <w:t>human movement in a world dealing with the responses to the Covid-19 pandemic.  Unlike untamed wildlife that share in our world, human beings conforming with social contracts of kinship and citizenship have been encouraged and/or regulated to stay near home.  Freedom of movement has been recognized since 1948 in the Universal Declaration of Human Rights, by the United Nations [</w:t>
      </w:r>
      <w:r w:rsidR="007543C3">
        <w:fldChar w:fldCharType="begin"/>
      </w:r>
      <w:r w:rsidR="007543C3">
        <w:instrText xml:space="preserve"> REF _Ref104973924 \r \h </w:instrText>
      </w:r>
      <w:r w:rsidR="007543C3">
        <w:fldChar w:fldCharType="separate"/>
      </w:r>
      <w:r w:rsidR="00017A8F">
        <w:t>79</w:t>
      </w:r>
      <w:r w:rsidR="007543C3">
        <w:fldChar w:fldCharType="end"/>
      </w:r>
      <w:r>
        <w:t>].  The pandemic has called for clarity on emergency measures so that the “</w:t>
      </w:r>
      <w:r w:rsidRPr="0064471C">
        <w:t>best response is one that responds proportionately to immediate threats while protecting human rights and the rule of law</w:t>
      </w:r>
      <w:r>
        <w:t>” [</w:t>
      </w:r>
      <w:r w:rsidR="007543C3">
        <w:fldChar w:fldCharType="begin"/>
      </w:r>
      <w:r w:rsidR="007543C3">
        <w:instrText xml:space="preserve"> REF _Ref104973937 \r \h </w:instrText>
      </w:r>
      <w:r w:rsidR="007543C3">
        <w:fldChar w:fldCharType="separate"/>
      </w:r>
      <w:r w:rsidR="00017A8F">
        <w:t>80</w:t>
      </w:r>
      <w:r w:rsidR="007543C3">
        <w:fldChar w:fldCharType="end"/>
      </w:r>
      <w:r>
        <w:t xml:space="preserve">] </w:t>
      </w:r>
      <w:r w:rsidRPr="0064471C">
        <w:rPr>
          <w:lang w:val="en-CA"/>
        </w:rPr>
        <w:t>Guterres</w:t>
      </w:r>
      <w:r>
        <w:rPr>
          <w:lang w:val="en-CA"/>
        </w:rPr>
        <w:t xml:space="preserve"> (2020).  Messages include “No country can beat this alone”, and “When we recover, we must be better than we were before”.  </w:t>
      </w:r>
      <w:r>
        <w:t xml:space="preserve">There are few whose lives have not been impacted – and will not be impacted in the future -- in personal, </w:t>
      </w:r>
      <w:r w:rsidR="00121C7F">
        <w:t>social,</w:t>
      </w:r>
      <w:r>
        <w:t xml:space="preserve"> and economic ways.</w:t>
      </w:r>
      <w:r w:rsidR="00F52B77">
        <w:t xml:space="preserve">  </w:t>
      </w:r>
      <w:r w:rsidR="00F52B77" w:rsidRPr="00F52B77">
        <w:t>The combined effect of (</w:t>
      </w:r>
      <w:proofErr w:type="spellStart"/>
      <w:r w:rsidR="00F52B77" w:rsidRPr="00F52B77">
        <w:t>i</w:t>
      </w:r>
      <w:proofErr w:type="spellEnd"/>
      <w:r w:rsidR="00F52B77" w:rsidRPr="00F52B77">
        <w:t xml:space="preserve">) guidance by public health officials, (ii) regulations by federal, </w:t>
      </w:r>
      <w:r w:rsidR="00121C7F" w:rsidRPr="00F52B77">
        <w:t>regional,</w:t>
      </w:r>
      <w:r w:rsidR="00F52B77" w:rsidRPr="00F52B77">
        <w:t xml:space="preserve"> and municipal governments, and (iii) embedded cultural beliefs across networks of kin and friendship has fractured everyday social practices that were previously unarticulated.</w:t>
      </w:r>
    </w:p>
    <w:p w14:paraId="70B73B59" w14:textId="0FC55743" w:rsidR="00F52B77" w:rsidRDefault="00F52B77" w:rsidP="00F52B77">
      <w:pPr>
        <w:pStyle w:val="MDPI31text"/>
      </w:pPr>
      <w:r>
        <w:t xml:space="preserve">In early 2020, the pandemic introduced so many </w:t>
      </w:r>
      <w:r w:rsidR="00F44602">
        <w:t>rhythmic shifts</w:t>
      </w:r>
      <w:r>
        <w:t xml:space="preserve"> to our lives that it was easy to get overwhelmed.  Everyday routines became disrupted.  Travelling outside the country, let alone one own’s </w:t>
      </w:r>
      <w:proofErr w:type="spellStart"/>
      <w:r>
        <w:t>neighbourhood</w:t>
      </w:r>
      <w:proofErr w:type="spellEnd"/>
      <w:r>
        <w:t>, became difficult, if not outlawed.</w:t>
      </w:r>
    </w:p>
    <w:p w14:paraId="1ECC364F" w14:textId="60D5AA08" w:rsidR="00F52B77" w:rsidRDefault="00F52B77" w:rsidP="00A826AD">
      <w:pPr>
        <w:pStyle w:val="MDPI31text"/>
      </w:pPr>
      <w:r>
        <w:t xml:space="preserve">Dwight D. Eisenhower said “the </w:t>
      </w:r>
      <w:r w:rsidRPr="00052F86">
        <w:rPr>
          <w:i/>
          <w:iCs/>
        </w:rPr>
        <w:t>urgent</w:t>
      </w:r>
      <w:r>
        <w:t xml:space="preserve"> are never important, and the </w:t>
      </w:r>
      <w:r w:rsidRPr="00052F86">
        <w:rPr>
          <w:i/>
          <w:iCs/>
        </w:rPr>
        <w:t>important</w:t>
      </w:r>
      <w:r>
        <w:t xml:space="preserve"> are never urgent” [</w:t>
      </w:r>
      <w:r w:rsidR="007543C3">
        <w:fldChar w:fldCharType="begin"/>
      </w:r>
      <w:r w:rsidR="007543C3">
        <w:instrText xml:space="preserve"> REF _Ref104973954 \r \h </w:instrText>
      </w:r>
      <w:r w:rsidR="007543C3">
        <w:fldChar w:fldCharType="separate"/>
      </w:r>
      <w:r w:rsidR="00017A8F">
        <w:t>81</w:t>
      </w:r>
      <w:r w:rsidR="007543C3">
        <w:fldChar w:fldCharType="end"/>
      </w:r>
      <w:r>
        <w:t xml:space="preserve">] (O’Toole 2014).  That is a distinction in time.  For a second dimension, the </w:t>
      </w:r>
      <w:r w:rsidRPr="00477E50">
        <w:rPr>
          <w:i/>
          <w:iCs/>
        </w:rPr>
        <w:t>local</w:t>
      </w:r>
      <w:r>
        <w:t xml:space="preserve"> and the </w:t>
      </w:r>
      <w:r w:rsidRPr="00477E50">
        <w:rPr>
          <w:i/>
          <w:iCs/>
        </w:rPr>
        <w:t>distant</w:t>
      </w:r>
      <w:r>
        <w:t xml:space="preserve"> </w:t>
      </w:r>
      <w:r w:rsidR="00385A3F">
        <w:t xml:space="preserve">are overlaid </w:t>
      </w:r>
      <w:r>
        <w:t xml:space="preserve">in a texture that represents a </w:t>
      </w:r>
      <w:proofErr w:type="spellStart"/>
      <w:r>
        <w:t>spatio</w:t>
      </w:r>
      <w:proofErr w:type="spellEnd"/>
      <w:r>
        <w:t>-temporal field [</w:t>
      </w:r>
      <w:r w:rsidR="007543C3">
        <w:fldChar w:fldCharType="begin"/>
      </w:r>
      <w:r w:rsidR="007543C3">
        <w:instrText xml:space="preserve"> REF _Ref104973995 \r \h </w:instrText>
      </w:r>
      <w:r w:rsidR="007543C3">
        <w:fldChar w:fldCharType="separate"/>
      </w:r>
      <w:r w:rsidR="00017A8F">
        <w:t>82</w:t>
      </w:r>
      <w:r w:rsidR="007543C3">
        <w:fldChar w:fldCharType="end"/>
      </w:r>
      <w:r>
        <w:t xml:space="preserve">, </w:t>
      </w:r>
      <w:r w:rsidR="007543C3">
        <w:fldChar w:fldCharType="begin"/>
      </w:r>
      <w:r w:rsidR="007543C3">
        <w:instrText xml:space="preserve"> REF _Ref104972166 \r \h </w:instrText>
      </w:r>
      <w:r w:rsidR="007543C3">
        <w:fldChar w:fldCharType="separate"/>
      </w:r>
      <w:r w:rsidR="00017A8F">
        <w:t>21</w:t>
      </w:r>
      <w:r w:rsidR="007543C3">
        <w:fldChar w:fldCharType="end"/>
      </w:r>
      <w:r>
        <w:t xml:space="preserve">] (Ing 2020, Pepper 1934).  The myriad of </w:t>
      </w:r>
      <w:r w:rsidR="00706560">
        <w:t>rhythmic shifts</w:t>
      </w:r>
      <w:r>
        <w:t xml:space="preserve"> that we’re facing might be placed on a 2x2 matrix, as shown in Figure 1</w:t>
      </w:r>
      <w:r w:rsidR="003C485E">
        <w:t xml:space="preserve"> </w:t>
      </w:r>
      <w:r w:rsidR="003C485E">
        <w:fldChar w:fldCharType="begin"/>
      </w:r>
      <w:r w:rsidR="003C485E">
        <w:instrText xml:space="preserve"> REF Figure_1 \p \h </w:instrText>
      </w:r>
      <w:r w:rsidR="003C485E">
        <w:fldChar w:fldCharType="separate"/>
      </w:r>
      <w:r w:rsidR="00017A8F">
        <w:t>below</w:t>
      </w:r>
      <w:r w:rsidR="003C485E">
        <w:fldChar w:fldCharType="end"/>
      </w:r>
      <w:r>
        <w:t>.</w:t>
      </w:r>
    </w:p>
    <w:p w14:paraId="25F480C3" w14:textId="77777777" w:rsidR="00F52B77" w:rsidRDefault="00F52B77" w:rsidP="00F52B77">
      <w:pPr>
        <w:pStyle w:val="MDPI32textnoindent"/>
      </w:pPr>
    </w:p>
    <w:tbl>
      <w:tblPr>
        <w:tblW w:w="7882" w:type="dxa"/>
        <w:tblInd w:w="2608" w:type="dxa"/>
        <w:tblBorders>
          <w:top w:val="single" w:sz="8" w:space="0" w:color="auto"/>
          <w:bottom w:val="single" w:sz="8" w:space="0" w:color="auto"/>
        </w:tblBorders>
        <w:tblLayout w:type="fixed"/>
        <w:tblCellMar>
          <w:left w:w="113" w:type="dxa"/>
          <w:right w:w="113" w:type="dxa"/>
        </w:tblCellMar>
        <w:tblLook w:val="04A0" w:firstRow="1" w:lastRow="0" w:firstColumn="1" w:lastColumn="0" w:noHBand="0" w:noVBand="1"/>
        <w:tblCaption w:val="Mapping changes most present"/>
      </w:tblPr>
      <w:tblGrid>
        <w:gridCol w:w="1220"/>
        <w:gridCol w:w="3118"/>
        <w:gridCol w:w="3544"/>
      </w:tblGrid>
      <w:tr w:rsidR="00F52B77" w:rsidRPr="008C41A6" w14:paraId="5129544C" w14:textId="77777777" w:rsidTr="00941B26">
        <w:trPr>
          <w:cantSplit/>
        </w:trPr>
        <w:tc>
          <w:tcPr>
            <w:tcW w:w="1220" w:type="dxa"/>
            <w:tcBorders>
              <w:top w:val="nil"/>
              <w:bottom w:val="nil"/>
              <w:right w:val="nil"/>
            </w:tcBorders>
            <w:shd w:val="clear" w:color="auto" w:fill="auto"/>
          </w:tcPr>
          <w:p w14:paraId="2FFC851E" w14:textId="77777777" w:rsidR="00F52B77" w:rsidRPr="002737EB" w:rsidRDefault="00F52B77" w:rsidP="007B0AA4">
            <w:pPr>
              <w:pStyle w:val="MDPI42tablebody"/>
              <w:keepNext/>
              <w:jc w:val="right"/>
              <w:rPr>
                <w:b/>
                <w:bCs/>
                <w:snapToGrid/>
              </w:rPr>
            </w:pPr>
            <w:r w:rsidRPr="002737EB">
              <w:rPr>
                <w:b/>
                <w:bCs/>
                <w:snapToGrid/>
              </w:rPr>
              <w:lastRenderedPageBreak/>
              <w:t xml:space="preserve">Distant   </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058BA64B" w14:textId="724071AA" w:rsidR="00F52B77" w:rsidRPr="007F7C8C" w:rsidRDefault="00706560" w:rsidP="007B0AA4">
            <w:pPr>
              <w:pStyle w:val="MDPI42tablebody"/>
              <w:keepNext/>
              <w:jc w:val="left"/>
              <w:rPr>
                <w:snapToGrid/>
              </w:rPr>
            </w:pPr>
            <w:r>
              <w:t xml:space="preserve">Rhythmic shifts that call for </w:t>
            </w:r>
            <w:r w:rsidR="00F52B77" w:rsidRPr="00706560">
              <w:rPr>
                <w:i/>
                <w:iCs/>
              </w:rPr>
              <w:t>Expediting trauma emergencies</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59774F48" w14:textId="16587A10" w:rsidR="00F52B77" w:rsidRPr="007F7C8C" w:rsidRDefault="00706560" w:rsidP="007B0AA4">
            <w:pPr>
              <w:pStyle w:val="MDPI42tablebody"/>
              <w:keepNext/>
              <w:jc w:val="right"/>
              <w:rPr>
                <w:snapToGrid/>
              </w:rPr>
            </w:pPr>
            <w:r>
              <w:t xml:space="preserve">Rhythmic shifts that call for </w:t>
            </w:r>
            <w:r w:rsidR="00F52B77" w:rsidRPr="00706560">
              <w:rPr>
                <w:i/>
                <w:iCs/>
              </w:rPr>
              <w:t>Organizing operating room teams</w:t>
            </w:r>
          </w:p>
        </w:tc>
      </w:tr>
      <w:tr w:rsidR="00F52B77" w:rsidRPr="008C41A6" w14:paraId="5DD6A499" w14:textId="77777777" w:rsidTr="00941B26">
        <w:trPr>
          <w:cantSplit/>
        </w:trPr>
        <w:tc>
          <w:tcPr>
            <w:tcW w:w="1220" w:type="dxa"/>
            <w:tcBorders>
              <w:top w:val="nil"/>
              <w:bottom w:val="nil"/>
              <w:right w:val="nil"/>
            </w:tcBorders>
            <w:shd w:val="clear" w:color="auto" w:fill="auto"/>
            <w:vAlign w:val="bottom"/>
          </w:tcPr>
          <w:p w14:paraId="3993CAF7" w14:textId="77777777" w:rsidR="00F52B77" w:rsidRPr="002737EB" w:rsidRDefault="00F52B77" w:rsidP="007B0AA4">
            <w:pPr>
              <w:pStyle w:val="MDPI42tablebody"/>
              <w:keepNext/>
              <w:jc w:val="right"/>
              <w:rPr>
                <w:b/>
                <w:bCs/>
                <w:snapToGrid/>
              </w:rPr>
            </w:pPr>
            <w:r w:rsidRPr="002737EB">
              <w:rPr>
                <w:b/>
                <w:bCs/>
                <w:snapToGrid/>
              </w:rPr>
              <w:t>Local</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75DE3A06" w14:textId="3197BDD5" w:rsidR="00F52B77" w:rsidRPr="007F7C8C" w:rsidRDefault="00706560" w:rsidP="007B0AA4">
            <w:pPr>
              <w:pStyle w:val="MDPI42tablebody"/>
              <w:keepNext/>
              <w:jc w:val="left"/>
              <w:rPr>
                <w:snapToGrid/>
              </w:rPr>
            </w:pPr>
            <w:r>
              <w:t xml:space="preserve">Rhythmic shifts that call for </w:t>
            </w:r>
            <w:r w:rsidRPr="00706560">
              <w:rPr>
                <w:i/>
                <w:iCs/>
              </w:rPr>
              <w:t>S</w:t>
            </w:r>
            <w:r w:rsidR="00F52B77" w:rsidRPr="00706560">
              <w:rPr>
                <w:i/>
                <w:iCs/>
              </w:rPr>
              <w:t>ummoning battlefield medics</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6964DF47" w14:textId="5895B1E7" w:rsidR="00F52B77" w:rsidRPr="007F7C8C" w:rsidRDefault="00706560" w:rsidP="007B0AA4">
            <w:pPr>
              <w:pStyle w:val="MDPI42tablebody"/>
              <w:keepNext/>
              <w:jc w:val="right"/>
              <w:rPr>
                <w:snapToGrid/>
              </w:rPr>
            </w:pPr>
            <w:r>
              <w:t xml:space="preserve">Rhythmic shifts that call for </w:t>
            </w:r>
            <w:r w:rsidR="00F52B77" w:rsidRPr="00706560">
              <w:rPr>
                <w:i/>
                <w:iCs/>
              </w:rPr>
              <w:t xml:space="preserve">Scheduling </w:t>
            </w:r>
            <w:proofErr w:type="spellStart"/>
            <w:r w:rsidR="00F52B77" w:rsidRPr="00706560">
              <w:rPr>
                <w:i/>
                <w:iCs/>
              </w:rPr>
              <w:t>neighbourhood</w:t>
            </w:r>
            <w:proofErr w:type="spellEnd"/>
            <w:r w:rsidR="00F52B77" w:rsidRPr="00706560">
              <w:rPr>
                <w:i/>
                <w:iCs/>
              </w:rPr>
              <w:t xml:space="preserve"> clinics</w:t>
            </w:r>
          </w:p>
        </w:tc>
      </w:tr>
      <w:tr w:rsidR="00F52B77" w:rsidRPr="008C41A6" w14:paraId="0D085214" w14:textId="77777777" w:rsidTr="00941B26">
        <w:trPr>
          <w:cantSplit/>
        </w:trPr>
        <w:tc>
          <w:tcPr>
            <w:tcW w:w="1220" w:type="dxa"/>
            <w:tcBorders>
              <w:top w:val="nil"/>
              <w:bottom w:val="nil"/>
              <w:right w:val="nil"/>
            </w:tcBorders>
            <w:shd w:val="clear" w:color="auto" w:fill="auto"/>
            <w:vAlign w:val="center"/>
          </w:tcPr>
          <w:p w14:paraId="0E755A73" w14:textId="77777777" w:rsidR="00F52B77" w:rsidRPr="007F7C8C" w:rsidRDefault="00F52B77" w:rsidP="007B0AA4">
            <w:pPr>
              <w:pStyle w:val="MDPI42tablebody"/>
              <w:keepNext/>
              <w:rPr>
                <w:snapToGrid/>
              </w:rPr>
            </w:pPr>
          </w:p>
        </w:tc>
        <w:tc>
          <w:tcPr>
            <w:tcW w:w="3118" w:type="dxa"/>
            <w:tcBorders>
              <w:top w:val="single" w:sz="4" w:space="0" w:color="auto"/>
              <w:left w:val="nil"/>
              <w:bottom w:val="nil"/>
              <w:right w:val="nil"/>
            </w:tcBorders>
            <w:shd w:val="clear" w:color="auto" w:fill="auto"/>
            <w:vAlign w:val="center"/>
          </w:tcPr>
          <w:p w14:paraId="471BB196" w14:textId="77777777" w:rsidR="00F52B77" w:rsidRPr="002737EB" w:rsidRDefault="00F52B77" w:rsidP="007B0AA4">
            <w:pPr>
              <w:pStyle w:val="MDPI42tablebody"/>
              <w:keepNext/>
              <w:jc w:val="left"/>
              <w:rPr>
                <w:b/>
                <w:bCs/>
                <w:snapToGrid/>
              </w:rPr>
            </w:pPr>
            <w:r w:rsidRPr="002737EB">
              <w:rPr>
                <w:b/>
                <w:bCs/>
                <w:snapToGrid/>
              </w:rPr>
              <w:t>Urgent</w:t>
            </w:r>
          </w:p>
        </w:tc>
        <w:tc>
          <w:tcPr>
            <w:tcW w:w="3544" w:type="dxa"/>
            <w:tcBorders>
              <w:top w:val="single" w:sz="4" w:space="0" w:color="auto"/>
              <w:left w:val="nil"/>
              <w:bottom w:val="nil"/>
              <w:right w:val="nil"/>
            </w:tcBorders>
            <w:shd w:val="clear" w:color="auto" w:fill="auto"/>
            <w:vAlign w:val="center"/>
          </w:tcPr>
          <w:p w14:paraId="0C78B018" w14:textId="77777777" w:rsidR="00F52B77" w:rsidRPr="002737EB" w:rsidRDefault="00F52B77" w:rsidP="007B0AA4">
            <w:pPr>
              <w:pStyle w:val="MDPI42tablebody"/>
              <w:keepNext/>
              <w:jc w:val="right"/>
              <w:rPr>
                <w:b/>
                <w:bCs/>
                <w:snapToGrid/>
              </w:rPr>
            </w:pPr>
            <w:r w:rsidRPr="002737EB">
              <w:rPr>
                <w:b/>
                <w:bCs/>
                <w:snapToGrid/>
              </w:rPr>
              <w:t>Important</w:t>
            </w:r>
          </w:p>
        </w:tc>
      </w:tr>
    </w:tbl>
    <w:p w14:paraId="59BB87C6" w14:textId="346A055A" w:rsidR="001D12A3" w:rsidRDefault="00F52B77" w:rsidP="007C36F5">
      <w:pPr>
        <w:pStyle w:val="MDPI51figurecaption"/>
      </w:pPr>
      <w:bookmarkStart w:id="11" w:name="Figure_1"/>
      <w:r w:rsidRPr="00FA04F1">
        <w:rPr>
          <w:b/>
        </w:rPr>
        <w:t>Figure 1</w:t>
      </w:r>
      <w:bookmarkEnd w:id="11"/>
      <w:r w:rsidRPr="00FA04F1">
        <w:rPr>
          <w:b/>
        </w:rPr>
        <w:t xml:space="preserve">. </w:t>
      </w:r>
      <w:r>
        <w:t xml:space="preserve">Mapping </w:t>
      </w:r>
      <w:r w:rsidR="00706560">
        <w:t xml:space="preserve">rhythmic shifts </w:t>
      </w:r>
      <w:r w:rsidR="00145B90">
        <w:t>at hand</w:t>
      </w:r>
      <w:r w:rsidR="00A30B14">
        <w:t>.  CC-BY-NC-ND David Ing 2022</w:t>
      </w:r>
    </w:p>
    <w:p w14:paraId="17A00E3B" w14:textId="0BCD4810" w:rsidR="007C36F5" w:rsidRDefault="007C36F5" w:rsidP="007C36F5">
      <w:pPr>
        <w:pStyle w:val="MDPI32textnoindent"/>
      </w:pPr>
      <w:r>
        <w:t xml:space="preserve">Following parallels of healthcare services alternatives, </w:t>
      </w:r>
      <w:r w:rsidR="00385A3F">
        <w:t xml:space="preserve">situating </w:t>
      </w:r>
      <w:proofErr w:type="spellStart"/>
      <w:r>
        <w:t>spatio</w:t>
      </w:r>
      <w:proofErr w:type="spellEnd"/>
      <w:r>
        <w:t xml:space="preserve">-temporal distinctions lead us </w:t>
      </w:r>
      <w:r w:rsidR="00B64955">
        <w:t>to opportunities to choose from a variety of actions</w:t>
      </w:r>
      <w:r>
        <w:t>.</w:t>
      </w:r>
    </w:p>
    <w:p w14:paraId="724EA687" w14:textId="25A5E09B" w:rsidR="007C36F5" w:rsidRPr="003030D2" w:rsidRDefault="007C36F5" w:rsidP="007C36F5">
      <w:pPr>
        <w:pStyle w:val="MDPI38bullet"/>
        <w:numPr>
          <w:ilvl w:val="0"/>
          <w:numId w:val="6"/>
        </w:numPr>
        <w:spacing w:before="60"/>
      </w:pPr>
      <w:r w:rsidRPr="00820D1A">
        <w:rPr>
          <w:i/>
          <w:iCs/>
        </w:rPr>
        <w:t>Local</w:t>
      </w:r>
      <w:r>
        <w:t xml:space="preserve"> and </w:t>
      </w:r>
      <w:r w:rsidRPr="00820D1A">
        <w:rPr>
          <w:i/>
          <w:iCs/>
        </w:rPr>
        <w:t>urgent</w:t>
      </w:r>
      <w:r>
        <w:t xml:space="preserve"> </w:t>
      </w:r>
      <w:r w:rsidR="00631EC0">
        <w:t>rhythmic shifts</w:t>
      </w:r>
      <w:r>
        <w:t>, such as live-threatening injuries in war, call for summoning battlefield medics to the front line.  It was only in 1940 that Henry Bethune “</w:t>
      </w:r>
      <w:r w:rsidRPr="00FF7ECA">
        <w:t>designed operating equipment, which included a collapsible operating table, antiseptics and sterile gauzes that could be packed in wood boxes and brought to the battlefields on the backs of three mules</w:t>
      </w:r>
      <w:r>
        <w:t>” [</w:t>
      </w:r>
      <w:r w:rsidR="00F2439A">
        <w:fldChar w:fldCharType="begin"/>
      </w:r>
      <w:r w:rsidR="00F2439A">
        <w:instrText xml:space="preserve"> REF _Ref104974160 \r \h </w:instrText>
      </w:r>
      <w:r w:rsidR="00F2439A">
        <w:fldChar w:fldCharType="separate"/>
      </w:r>
      <w:r w:rsidR="00017A8F">
        <w:t>83</w:t>
      </w:r>
      <w:r w:rsidR="00F2439A">
        <w:fldChar w:fldCharType="end"/>
      </w:r>
      <w:r>
        <w:t>] (</w:t>
      </w:r>
      <w:proofErr w:type="spellStart"/>
      <w:r>
        <w:t>Deslauriers</w:t>
      </w:r>
      <w:proofErr w:type="spellEnd"/>
      <w:r>
        <w:t xml:space="preserve"> &amp; Goulet 2015).</w:t>
      </w:r>
    </w:p>
    <w:p w14:paraId="4E57729E" w14:textId="73D494BD" w:rsidR="007C36F5" w:rsidRPr="003030D2" w:rsidRDefault="007C36F5" w:rsidP="007C36F5">
      <w:pPr>
        <w:pStyle w:val="MDPI38bullet"/>
        <w:numPr>
          <w:ilvl w:val="0"/>
          <w:numId w:val="6"/>
        </w:numPr>
      </w:pPr>
      <w:r w:rsidRPr="00026224">
        <w:rPr>
          <w:i/>
          <w:iCs/>
        </w:rPr>
        <w:t>Urgent</w:t>
      </w:r>
      <w:r>
        <w:t xml:space="preserve"> and </w:t>
      </w:r>
      <w:r w:rsidRPr="00026224">
        <w:rPr>
          <w:i/>
          <w:iCs/>
        </w:rPr>
        <w:t>distant</w:t>
      </w:r>
      <w:r>
        <w:t xml:space="preserve"> </w:t>
      </w:r>
      <w:r w:rsidR="00631EC0">
        <w:t>rhythmic shifts</w:t>
      </w:r>
      <w:r>
        <w:t xml:space="preserve"> in urban areas typically expedite ambulances towards trauma centers, potentially bypassing nearer hospitals with conventional emergency rooms.  The first two trauma centers in the United States were started in 1966 at San Francisco General Hospital and Cook County Hospital in Chicago [</w:t>
      </w:r>
      <w:r w:rsidR="00F2439A">
        <w:fldChar w:fldCharType="begin"/>
      </w:r>
      <w:r w:rsidR="00F2439A">
        <w:instrText xml:space="preserve"> REF _Ref104974178 \r \h </w:instrText>
      </w:r>
      <w:r w:rsidR="00F2439A">
        <w:fldChar w:fldCharType="separate"/>
      </w:r>
      <w:r w:rsidR="00017A8F">
        <w:t>84</w:t>
      </w:r>
      <w:r w:rsidR="00F2439A">
        <w:fldChar w:fldCharType="end"/>
      </w:r>
      <w:r>
        <w:t>] (Trunkey 2000).</w:t>
      </w:r>
    </w:p>
    <w:p w14:paraId="0BD4EEB2" w14:textId="68278972" w:rsidR="007C36F5" w:rsidRDefault="007C36F5" w:rsidP="007C36F5">
      <w:pPr>
        <w:pStyle w:val="MDPI38bullet"/>
        <w:numPr>
          <w:ilvl w:val="0"/>
          <w:numId w:val="6"/>
        </w:numPr>
        <w:spacing w:after="60"/>
      </w:pPr>
      <w:r w:rsidRPr="00491E9F">
        <w:rPr>
          <w:i/>
          <w:iCs/>
        </w:rPr>
        <w:t>Local</w:t>
      </w:r>
      <w:r>
        <w:t xml:space="preserve"> and </w:t>
      </w:r>
      <w:r w:rsidRPr="00491E9F">
        <w:rPr>
          <w:i/>
          <w:iCs/>
        </w:rPr>
        <w:t>important</w:t>
      </w:r>
      <w:r>
        <w:t xml:space="preserve"> </w:t>
      </w:r>
      <w:r w:rsidR="00631EC0">
        <w:t>rhythmic shifts</w:t>
      </w:r>
      <w:r>
        <w:t xml:space="preserve"> in the modern day are the responsibility of public health departments, who may run </w:t>
      </w:r>
      <w:proofErr w:type="spellStart"/>
      <w:r>
        <w:t>neighbourhood</w:t>
      </w:r>
      <w:proofErr w:type="spellEnd"/>
      <w:r>
        <w:t xml:space="preserve"> medical clinics.  The adulteration by dairy producers in the 1890s led to the New York City Health Department distributing free milk for children at depots sponsored by philanthropists.  This led to a policy shift in 1908, coordinating the formation of a Division of Child Hygiene, that would employ school inspectors and nurses, as first program in preventative medicine [</w:t>
      </w:r>
      <w:r w:rsidR="00F2439A">
        <w:fldChar w:fldCharType="begin"/>
      </w:r>
      <w:r w:rsidR="00F2439A">
        <w:instrText xml:space="preserve"> REF _Ref104974192 \r \h </w:instrText>
      </w:r>
      <w:r w:rsidR="00F2439A">
        <w:fldChar w:fldCharType="separate"/>
      </w:r>
      <w:r w:rsidR="00017A8F">
        <w:t>85</w:t>
      </w:r>
      <w:r w:rsidR="00F2439A">
        <w:fldChar w:fldCharType="end"/>
      </w:r>
      <w:r>
        <w:t xml:space="preserve">] (Duffy 1974). </w:t>
      </w:r>
    </w:p>
    <w:p w14:paraId="02D5C73C" w14:textId="1A0C54D3" w:rsidR="007C36F5" w:rsidRDefault="007C36F5" w:rsidP="007C36F5">
      <w:pPr>
        <w:pStyle w:val="MDPI38bullet"/>
        <w:numPr>
          <w:ilvl w:val="0"/>
          <w:numId w:val="6"/>
        </w:numPr>
        <w:spacing w:after="60"/>
      </w:pPr>
      <w:r w:rsidRPr="00A2440E">
        <w:rPr>
          <w:i/>
          <w:iCs/>
        </w:rPr>
        <w:t>Important</w:t>
      </w:r>
      <w:r>
        <w:t xml:space="preserve"> and </w:t>
      </w:r>
      <w:r w:rsidRPr="00A2440E">
        <w:rPr>
          <w:i/>
          <w:iCs/>
        </w:rPr>
        <w:t>distant</w:t>
      </w:r>
      <w:r>
        <w:t xml:space="preserve"> </w:t>
      </w:r>
      <w:r w:rsidR="00631EC0">
        <w:t>rhythmic shifts</w:t>
      </w:r>
      <w:r>
        <w:t xml:space="preserve"> are typically handled by organizing teams of medical specialists into an operating room.  Medical journals in 1850 mentioned New York Hospital as the best in surgical practice in the city, a turn from the convention of procedures conducted in open wards, prior to the introduction of anesthesia in 1846 [</w:t>
      </w:r>
      <w:r w:rsidR="00F2439A">
        <w:fldChar w:fldCharType="begin"/>
      </w:r>
      <w:r w:rsidR="00F2439A">
        <w:instrText xml:space="preserve"> REF _Ref104974215 \r \h </w:instrText>
      </w:r>
      <w:r w:rsidR="00F2439A">
        <w:fldChar w:fldCharType="separate"/>
      </w:r>
      <w:r w:rsidR="00017A8F">
        <w:t>86</w:t>
      </w:r>
      <w:r w:rsidR="00F2439A">
        <w:fldChar w:fldCharType="end"/>
      </w:r>
      <w:r>
        <w:t>] (Duffy, 1968).</w:t>
      </w:r>
    </w:p>
    <w:p w14:paraId="5E48EE7C" w14:textId="234E6956" w:rsidR="007C36F5" w:rsidRDefault="007C36F5" w:rsidP="007C36F5">
      <w:pPr>
        <w:pStyle w:val="MDPI32textnoindent"/>
      </w:pPr>
      <w:r>
        <w:t xml:space="preserve">In modern societies, </w:t>
      </w:r>
      <w:r w:rsidR="00385A3F">
        <w:t>human beings</w:t>
      </w:r>
      <w:r>
        <w:t xml:space="preserve"> are fortunate (and unfortunate) to afford these alternatives to deal with different situations our lives.</w:t>
      </w:r>
      <w:r w:rsidR="00E64504">
        <w:t xml:space="preserve">  </w:t>
      </w:r>
      <w:r w:rsidR="00E050E3">
        <w:t xml:space="preserve">In a well-functioning society, individuals play roles in handling </w:t>
      </w:r>
      <w:r w:rsidR="00631EC0">
        <w:t>rhythmic shifts</w:t>
      </w:r>
      <w:r w:rsidR="00E050E3">
        <w:t xml:space="preserve"> in a variety of systems, according to their proximities, </w:t>
      </w:r>
      <w:r w:rsidR="00121C7F">
        <w:t>interests,</w:t>
      </w:r>
      <w:r w:rsidR="00E050E3">
        <w:t xml:space="preserve"> and skills. </w:t>
      </w:r>
    </w:p>
    <w:p w14:paraId="0935129F" w14:textId="34970D2C" w:rsidR="007C36F5" w:rsidRDefault="007C36F5" w:rsidP="007C36F5">
      <w:pPr>
        <w:pStyle w:val="MDPI35textbeforelist"/>
      </w:pPr>
      <w:r>
        <w:t xml:space="preserve">Discussing </w:t>
      </w:r>
      <w:r w:rsidR="00407079">
        <w:t>rhythmic shifts</w:t>
      </w:r>
      <w:r>
        <w:t xml:space="preserve"> </w:t>
      </w:r>
      <w:r w:rsidR="00E050E3">
        <w:t xml:space="preserve">should be naturally understandable to the layman, with more </w:t>
      </w:r>
      <w:r>
        <w:t>rigorous definition</w:t>
      </w:r>
      <w:r w:rsidR="00E050E3">
        <w:t>s</w:t>
      </w:r>
      <w:r>
        <w:t xml:space="preserve"> </w:t>
      </w:r>
      <w:r w:rsidR="00E050E3">
        <w:t xml:space="preserve">available to </w:t>
      </w:r>
      <w:r w:rsidR="00F865A7">
        <w:t>those learned</w:t>
      </w:r>
      <w:r>
        <w:t xml:space="preserve">.  </w:t>
      </w:r>
      <w:r w:rsidR="00F865A7">
        <w:t>Changes can be categorized as</w:t>
      </w:r>
      <w:r>
        <w:t>: (</w:t>
      </w:r>
      <w:proofErr w:type="spellStart"/>
      <w:r>
        <w:t>i</w:t>
      </w:r>
      <w:proofErr w:type="spellEnd"/>
      <w:r>
        <w:t xml:space="preserve">) </w:t>
      </w:r>
      <w:r w:rsidR="00407079">
        <w:rPr>
          <w:i/>
          <w:iCs/>
        </w:rPr>
        <w:t>s</w:t>
      </w:r>
      <w:r w:rsidRPr="00F865A7">
        <w:rPr>
          <w:i/>
          <w:iCs/>
        </w:rPr>
        <w:t>hifting between stages</w:t>
      </w:r>
      <w:r>
        <w:t>, e.g. from feeling sick to feeling better</w:t>
      </w:r>
      <w:r w:rsidR="00631EC0">
        <w:t>,</w:t>
      </w:r>
      <w:r w:rsidR="00407079">
        <w:t xml:space="preserve"> as </w:t>
      </w:r>
      <w:r w:rsidR="00631EC0">
        <w:t>rhythms</w:t>
      </w:r>
      <w:r w:rsidR="00407079">
        <w:t xml:space="preserve"> internal to a system</w:t>
      </w:r>
      <w:r>
        <w:t xml:space="preserve">; (ii) </w:t>
      </w:r>
      <w:r w:rsidRPr="00F865A7">
        <w:rPr>
          <w:i/>
          <w:iCs/>
        </w:rPr>
        <w:t xml:space="preserve">shifting </w:t>
      </w:r>
      <w:proofErr w:type="spellStart"/>
      <w:r w:rsidRPr="00F865A7">
        <w:rPr>
          <w:i/>
          <w:iCs/>
        </w:rPr>
        <w:t>behaviours</w:t>
      </w:r>
      <w:proofErr w:type="spellEnd"/>
      <w:r w:rsidR="00F865A7">
        <w:t xml:space="preserve">, </w:t>
      </w:r>
      <w:r>
        <w:t>e.g. committing more time to exercise, or consciously going to bed earlier</w:t>
      </w:r>
      <w:r w:rsidR="00407079">
        <w:t xml:space="preserve">, as </w:t>
      </w:r>
      <w:r w:rsidR="00631EC0">
        <w:t>rhythms</w:t>
      </w:r>
      <w:r w:rsidR="00407079">
        <w:t xml:space="preserve"> of a system </w:t>
      </w:r>
      <w:r w:rsidR="00631EC0">
        <w:t xml:space="preserve">as a whole </w:t>
      </w:r>
      <w:r w:rsidR="00407079">
        <w:t>in its fields</w:t>
      </w:r>
      <w:r>
        <w:t xml:space="preserve">; </w:t>
      </w:r>
      <w:r w:rsidR="00F865A7">
        <w:t>and/</w:t>
      </w:r>
      <w:r>
        <w:t xml:space="preserve">or (iii) </w:t>
      </w:r>
      <w:r w:rsidRPr="00F865A7">
        <w:rPr>
          <w:i/>
          <w:iCs/>
        </w:rPr>
        <w:t>shifting regimes</w:t>
      </w:r>
      <w:r w:rsidR="00F865A7">
        <w:t xml:space="preserve">, </w:t>
      </w:r>
      <w:r>
        <w:t>e.g. switching jobs to reduce stress, or moving geographically for better weather</w:t>
      </w:r>
      <w:r w:rsidR="00407079">
        <w:t xml:space="preserve">, as </w:t>
      </w:r>
      <w:r w:rsidR="00631EC0">
        <w:t xml:space="preserve">rhythms outside the system, in the larger </w:t>
      </w:r>
      <w:r w:rsidR="00407079">
        <w:t>ecology</w:t>
      </w:r>
      <w:r>
        <w:t xml:space="preserve">.  Individual preferences and group dynamics </w:t>
      </w:r>
      <w:r w:rsidR="00631EC0">
        <w:t xml:space="preserve">towards rhythmic shifts </w:t>
      </w:r>
      <w:r>
        <w:t>are readily observed.  Some prefer a simpler life with fewer changes and surprises, while others prefer the thrill of unanticipated changes.</w:t>
      </w:r>
    </w:p>
    <w:p w14:paraId="5418265E" w14:textId="224ABA30" w:rsidR="007C36F5" w:rsidRPr="001F31D1" w:rsidRDefault="00407079" w:rsidP="007C36F5">
      <w:pPr>
        <w:pStyle w:val="MDPI35textbeforelist"/>
      </w:pPr>
      <w:r>
        <w:t>A g</w:t>
      </w:r>
      <w:r w:rsidR="007C36F5">
        <w:t>uide</w:t>
      </w:r>
      <w:r>
        <w:t xml:space="preserve"> who is more </w:t>
      </w:r>
      <w:r w:rsidR="007C36F5">
        <w:t>cognizant of the design of inquiring systems eschew</w:t>
      </w:r>
      <w:r>
        <w:t>s</w:t>
      </w:r>
      <w:r w:rsidR="007C36F5">
        <w:t xml:space="preserve"> self-sealing perceptions of change as an event with a defined beginning and end.  An unbounded mode of inquiry in an open system that enlarges the constellation of changes by sweeping in additional information [</w:t>
      </w:r>
      <w:r w:rsidR="00D83174">
        <w:fldChar w:fldCharType="begin"/>
      </w:r>
      <w:r w:rsidR="00D83174">
        <w:instrText xml:space="preserve"> REF _Ref104974236 \r \h </w:instrText>
      </w:r>
      <w:r w:rsidR="00D83174">
        <w:fldChar w:fldCharType="separate"/>
      </w:r>
      <w:r w:rsidR="00017A8F">
        <w:t>87</w:t>
      </w:r>
      <w:r w:rsidR="00D83174">
        <w:fldChar w:fldCharType="end"/>
      </w:r>
      <w:r w:rsidR="007C36F5">
        <w:t xml:space="preserve">, </w:t>
      </w:r>
      <w:r w:rsidR="00D83174">
        <w:fldChar w:fldCharType="begin"/>
      </w:r>
      <w:r w:rsidR="00D83174">
        <w:instrText xml:space="preserve"> REF _Ref104974250 \r \h </w:instrText>
      </w:r>
      <w:r w:rsidR="00D83174">
        <w:fldChar w:fldCharType="separate"/>
      </w:r>
      <w:r w:rsidR="00017A8F">
        <w:t>88</w:t>
      </w:r>
      <w:r w:rsidR="00D83174">
        <w:fldChar w:fldCharType="end"/>
      </w:r>
      <w:r w:rsidR="007C36F5">
        <w:t xml:space="preserve">] (Churchman 1971; Mitroff &amp; Linstone 1993).  In </w:t>
      </w:r>
      <w:r w:rsidR="00F865A7">
        <w:t xml:space="preserve">the </w:t>
      </w:r>
      <w:r w:rsidR="007C36F5">
        <w:t>original definition of wicked problems, a “satisfying” or “good enough” solution would be an improvement</w:t>
      </w:r>
      <w:r w:rsidR="00E422B8">
        <w:t xml:space="preserve"> [</w:t>
      </w:r>
      <w:r w:rsidR="00D83174">
        <w:fldChar w:fldCharType="begin"/>
      </w:r>
      <w:r w:rsidR="00D83174">
        <w:instrText xml:space="preserve"> REF _Ref104974270 \r \h </w:instrText>
      </w:r>
      <w:r w:rsidR="00D83174">
        <w:fldChar w:fldCharType="separate"/>
      </w:r>
      <w:r w:rsidR="00017A8F">
        <w:t>89</w:t>
      </w:r>
      <w:r w:rsidR="00D83174">
        <w:fldChar w:fldCharType="end"/>
      </w:r>
      <w:r w:rsidR="00E422B8">
        <w:t>] (Rittel &amp; Webber 1973)</w:t>
      </w:r>
      <w:r w:rsidR="007C36F5">
        <w:t>.  In a situation that becomes as cancerous as a wicked mess, “the most likely parts of a mess will not only hook up, but definitely cause major crises” [</w:t>
      </w:r>
      <w:r w:rsidR="00D83174">
        <w:fldChar w:fldCharType="begin"/>
      </w:r>
      <w:r w:rsidR="00D83174">
        <w:instrText xml:space="preserve"> REF _Ref104973775 \r \h </w:instrText>
      </w:r>
      <w:r w:rsidR="00D83174">
        <w:fldChar w:fldCharType="separate"/>
      </w:r>
      <w:r w:rsidR="00017A8F">
        <w:t>73</w:t>
      </w:r>
      <w:r w:rsidR="00D83174">
        <w:fldChar w:fldCharType="end"/>
      </w:r>
      <w:r w:rsidR="007C36F5">
        <w:t>] (Mitroff, 2019</w:t>
      </w:r>
      <w:r w:rsidR="00D305AB">
        <w:t>, p. 3</w:t>
      </w:r>
      <w:r w:rsidR="007C36F5">
        <w:t xml:space="preserve">). </w:t>
      </w:r>
    </w:p>
    <w:p w14:paraId="4147EC4A" w14:textId="3125389F" w:rsidR="00231188" w:rsidRPr="001F31D1" w:rsidRDefault="00521C51" w:rsidP="00E138F4">
      <w:pPr>
        <w:pStyle w:val="MDPI22heading2"/>
        <w:keepNext/>
        <w:spacing w:before="240"/>
      </w:pPr>
      <w:bookmarkStart w:id="12" w:name="Section_4_1"/>
      <w:r>
        <w:lastRenderedPageBreak/>
        <w:t>4</w:t>
      </w:r>
      <w:r w:rsidR="00231188" w:rsidRPr="001F31D1">
        <w:t>.</w:t>
      </w:r>
      <w:r w:rsidR="00231188">
        <w:t>1</w:t>
      </w:r>
      <w:r w:rsidR="00231188" w:rsidRPr="001F31D1">
        <w:t xml:space="preserve"> </w:t>
      </w:r>
      <w:r w:rsidR="009D663B">
        <w:t>Ac</w:t>
      </w:r>
      <w:r w:rsidR="00F4598B">
        <w:t>t</w:t>
      </w:r>
      <w:r w:rsidR="009D663B">
        <w:t>io</w:t>
      </w:r>
      <w:r w:rsidR="004D7EB7">
        <w:t>n-</w:t>
      </w:r>
      <w:r w:rsidR="009D663B">
        <w:t>agencing</w:t>
      </w:r>
      <w:r w:rsidR="00D9482E">
        <w:t>,</w:t>
      </w:r>
      <w:r w:rsidR="004D7EB7">
        <w:t xml:space="preserve"> </w:t>
      </w:r>
      <w:r w:rsidR="00D9482E">
        <w:t>as</w:t>
      </w:r>
      <w:r w:rsidR="00934439">
        <w:t xml:space="preserve"> doing</w:t>
      </w:r>
      <w:r w:rsidR="00D9482E">
        <w:t xml:space="preserve">, is </w:t>
      </w:r>
      <w:r w:rsidR="00934439">
        <w:t xml:space="preserve">learning for co-relating </w:t>
      </w:r>
      <w:r w:rsidR="00F1545A">
        <w:t xml:space="preserve">shifts </w:t>
      </w:r>
      <w:r w:rsidR="004D7EB7">
        <w:t>(Praxis – Doing)</w:t>
      </w:r>
      <w:bookmarkEnd w:id="12"/>
    </w:p>
    <w:p w14:paraId="5400AECB" w14:textId="4889A3C4" w:rsidR="00D04881" w:rsidRDefault="00DB3FCC" w:rsidP="009D663B">
      <w:pPr>
        <w:pStyle w:val="MDPI31text"/>
      </w:pPr>
      <w:r>
        <w:t xml:space="preserve">When challenged with dealing with </w:t>
      </w:r>
      <w:r w:rsidR="00910627">
        <w:t>rhythmic shifts</w:t>
      </w:r>
      <w:r>
        <w:t xml:space="preserve">, </w:t>
      </w:r>
      <w:r w:rsidR="00385A3F">
        <w:t>systems thinkers</w:t>
      </w:r>
      <w:r>
        <w:t xml:space="preserve"> might </w:t>
      </w:r>
      <w:r w:rsidR="00385A3F">
        <w:t>better appreciate from the experiences of “</w:t>
      </w:r>
      <w:r>
        <w:t xml:space="preserve">learned professions” such as medicine and law. </w:t>
      </w:r>
      <w:r w:rsidR="00014A31">
        <w:t>A reflective practitioner exhibits not only knowing-in action, but also reflecting-in-action [</w:t>
      </w:r>
      <w:r w:rsidR="00D83174">
        <w:fldChar w:fldCharType="begin"/>
      </w:r>
      <w:r w:rsidR="00D83174">
        <w:instrText xml:space="preserve"> REF _Ref104974305 \r \h </w:instrText>
      </w:r>
      <w:r w:rsidR="00D83174">
        <w:fldChar w:fldCharType="separate"/>
      </w:r>
      <w:r w:rsidR="00017A8F">
        <w:t>90</w:t>
      </w:r>
      <w:r w:rsidR="00D83174">
        <w:fldChar w:fldCharType="end"/>
      </w:r>
      <w:r w:rsidR="00014A31">
        <w:t>] (</w:t>
      </w:r>
      <w:r w:rsidR="00014A31" w:rsidRPr="00014A31">
        <w:t>Schön</w:t>
      </w:r>
      <w:r w:rsidR="00014A31">
        <w:t xml:space="preserve"> 1983).</w:t>
      </w:r>
      <w:r w:rsidR="00106250">
        <w:t xml:space="preserve">  </w:t>
      </w:r>
      <w:r w:rsidR="00106250" w:rsidRPr="00997726">
        <w:rPr>
          <w:i/>
          <w:iCs/>
        </w:rPr>
        <w:t>Knowing-in-action</w:t>
      </w:r>
      <w:r w:rsidR="00106250">
        <w:t xml:space="preserve"> is ordinary practical knowledge that </w:t>
      </w:r>
      <w:r w:rsidR="000449A0">
        <w:t xml:space="preserve">an individual </w:t>
      </w:r>
      <w:r w:rsidR="00106250">
        <w:t>might be unaware of having learned, and</w:t>
      </w:r>
      <w:r w:rsidR="00631EC0">
        <w:t xml:space="preserve"> </w:t>
      </w:r>
      <w:r w:rsidR="00F7671C">
        <w:t>internalized</w:t>
      </w:r>
      <w:r w:rsidR="00106250">
        <w:t xml:space="preserve">.  </w:t>
      </w:r>
      <w:r w:rsidR="00326E36" w:rsidRPr="00997726">
        <w:rPr>
          <w:i/>
          <w:iCs/>
        </w:rPr>
        <w:t>Reflecting-in-action</w:t>
      </w:r>
      <w:r w:rsidR="00326E36">
        <w:t xml:space="preserve"> is thinking while </w:t>
      </w:r>
      <w:r w:rsidR="000449A0">
        <w:t>an individual is</w:t>
      </w:r>
      <w:r w:rsidR="00326E36">
        <w:t xml:space="preserve"> doing, </w:t>
      </w:r>
      <w:r w:rsidR="00ED625F">
        <w:t xml:space="preserve">as </w:t>
      </w:r>
      <w:r w:rsidR="00326E36">
        <w:t>in “finding a groove”</w:t>
      </w:r>
      <w:r w:rsidR="00F7671C">
        <w:t xml:space="preserve"> in baseball</w:t>
      </w:r>
      <w:r w:rsidR="00326E36">
        <w:t xml:space="preserve"> </w:t>
      </w:r>
      <w:r w:rsidR="00F7671C">
        <w:t>through</w:t>
      </w:r>
      <w:r w:rsidR="00326E36">
        <w:t xml:space="preserve"> “learning to adjust once you’re out there”</w:t>
      </w:r>
      <w:r w:rsidR="00F7671C">
        <w:t xml:space="preserve">, or </w:t>
      </w:r>
      <w:r w:rsidR="00ED625F">
        <w:t xml:space="preserve">as in </w:t>
      </w:r>
      <w:r w:rsidR="00F7671C">
        <w:t xml:space="preserve">improvising in jazz, interweaving contributions towards a coherent collective performance.  </w:t>
      </w:r>
      <w:r w:rsidR="00326E36">
        <w:t xml:space="preserve"> </w:t>
      </w:r>
      <w:r w:rsidR="00F7671C" w:rsidRPr="00997726">
        <w:rPr>
          <w:i/>
          <w:iCs/>
        </w:rPr>
        <w:t>Reflecting-in-practice</w:t>
      </w:r>
      <w:r w:rsidR="00F7671C">
        <w:t xml:space="preserve"> goes beyond technical rationality</w:t>
      </w:r>
      <w:r w:rsidR="00ED625F">
        <w:t xml:space="preserve"> as specialized, firmly bounded, </w:t>
      </w:r>
      <w:r w:rsidR="00121C7F">
        <w:t>scientific,</w:t>
      </w:r>
      <w:r w:rsidR="00ED625F">
        <w:t xml:space="preserve"> and standardized knowledge within a profession, open to continuing learning.</w:t>
      </w:r>
    </w:p>
    <w:p w14:paraId="5AFCCF11" w14:textId="638BFF1C" w:rsidR="00231188" w:rsidRDefault="00E138F4" w:rsidP="009D663B">
      <w:pPr>
        <w:pStyle w:val="MDPI31text"/>
      </w:pPr>
      <w:r>
        <w:t xml:space="preserve">In a world of change, </w:t>
      </w:r>
      <w:r w:rsidR="00910627">
        <w:t xml:space="preserve">rhythmic </w:t>
      </w:r>
      <w:r>
        <w:t xml:space="preserve">shifts in one system may or may not be co-related to </w:t>
      </w:r>
      <w:r w:rsidR="00910627">
        <w:t xml:space="preserve">rhythmic </w:t>
      </w:r>
      <w:r>
        <w:t>shifts in another system.  In agencing, “the agent is inside the process of his or her action, inside</w:t>
      </w:r>
      <w:r w:rsidR="00921F14">
        <w:t xml:space="preserve"> the verb, not separate from it” [</w:t>
      </w:r>
      <w:r w:rsidR="00D83174">
        <w:fldChar w:fldCharType="begin"/>
      </w:r>
      <w:r w:rsidR="00D83174">
        <w:instrText xml:space="preserve"> REF _Ref104972718 \r \h </w:instrText>
      </w:r>
      <w:r w:rsidR="00D83174">
        <w:fldChar w:fldCharType="separate"/>
      </w:r>
      <w:r w:rsidR="00017A8F">
        <w:t>42</w:t>
      </w:r>
      <w:r w:rsidR="00D83174">
        <w:fldChar w:fldCharType="end"/>
      </w:r>
      <w:r w:rsidR="00921F14">
        <w:t>] (Ingold 2017, p. 17).</w:t>
      </w:r>
      <w:r w:rsidR="00034174">
        <w:t xml:space="preserve">  In collective decision-making, this relates to “skin in the game”, “having an exposure </w:t>
      </w:r>
      <w:r w:rsidR="009F6B9B">
        <w:t>to the real world, and paying a price for its consequences, good or bad”</w:t>
      </w:r>
      <w:r w:rsidR="00921F14">
        <w:t xml:space="preserve"> </w:t>
      </w:r>
      <w:r w:rsidR="00034174">
        <w:t>[</w:t>
      </w:r>
      <w:r w:rsidR="00D83174">
        <w:fldChar w:fldCharType="begin"/>
      </w:r>
      <w:r w:rsidR="00D83174">
        <w:instrText xml:space="preserve"> REF _Ref104974339 \r \h </w:instrText>
      </w:r>
      <w:r w:rsidR="00D83174">
        <w:fldChar w:fldCharType="separate"/>
      </w:r>
      <w:r w:rsidR="00017A8F">
        <w:t>91</w:t>
      </w:r>
      <w:r w:rsidR="00D83174">
        <w:fldChar w:fldCharType="end"/>
      </w:r>
      <w:r w:rsidR="00034174">
        <w:t>] (Taleb 2018, p. 10</w:t>
      </w:r>
      <w:r w:rsidR="009F6B9B">
        <w:t xml:space="preserve">).  </w:t>
      </w:r>
      <w:r w:rsidR="00B02DA3">
        <w:t>In cases where b</w:t>
      </w:r>
      <w:r w:rsidR="00AA40A4">
        <w:t xml:space="preserve">eneficiaries or funders of changes </w:t>
      </w:r>
      <w:r w:rsidR="00B02DA3">
        <w:t>might</w:t>
      </w:r>
      <w:r w:rsidR="007B2AA3">
        <w:t xml:space="preserve"> not </w:t>
      </w:r>
      <w:r w:rsidR="00B02DA3">
        <w:t>be primary in a</w:t>
      </w:r>
      <w:r w:rsidR="007B2AA3">
        <w:t xml:space="preserve"> named</w:t>
      </w:r>
      <w:r w:rsidR="00AA40A4">
        <w:t xml:space="preserve"> system of interest</w:t>
      </w:r>
      <w:r w:rsidR="007B2AA3">
        <w:t xml:space="preserve">, </w:t>
      </w:r>
      <w:r w:rsidR="00B02DA3">
        <w:t xml:space="preserve">they might </w:t>
      </w:r>
      <w:r w:rsidR="00E56713">
        <w:t xml:space="preserve">still </w:t>
      </w:r>
      <w:r w:rsidR="00B02DA3">
        <w:t xml:space="preserve">have positive or negative influence on </w:t>
      </w:r>
      <w:r w:rsidR="00E56713">
        <w:t xml:space="preserve">the </w:t>
      </w:r>
      <w:r w:rsidR="00B02DA3">
        <w:t xml:space="preserve">downstream texture.  </w:t>
      </w:r>
      <w:r w:rsidR="00D067C9">
        <w:t>Unintended consequences</w:t>
      </w:r>
      <w:r w:rsidR="00AA40A4">
        <w:t xml:space="preserve"> “</w:t>
      </w:r>
      <w:r w:rsidR="00FC079F">
        <w:t xml:space="preserve">may emerge as changes made within one part </w:t>
      </w:r>
      <w:r w:rsidR="00D067C9">
        <w:t>of</w:t>
      </w:r>
      <w:r w:rsidR="00FC079F">
        <w:t xml:space="preserve"> the system may adversely affect other parts.  Often, these problems are much worse than those addressed initially</w:t>
      </w:r>
      <w:r w:rsidR="00AA40A4">
        <w:t>” [</w:t>
      </w:r>
      <w:r w:rsidR="00D83174">
        <w:fldChar w:fldCharType="begin"/>
      </w:r>
      <w:r w:rsidR="00D83174">
        <w:instrText xml:space="preserve"> REF _Ref104974357 \r \h </w:instrText>
      </w:r>
      <w:r w:rsidR="00D83174">
        <w:fldChar w:fldCharType="separate"/>
      </w:r>
      <w:r w:rsidR="00017A8F">
        <w:t>92</w:t>
      </w:r>
      <w:r w:rsidR="00D83174">
        <w:fldChar w:fldCharType="end"/>
      </w:r>
      <w:r w:rsidR="00AA40A4">
        <w:t>] (</w:t>
      </w:r>
      <w:r w:rsidR="00AA40A4" w:rsidRPr="00AA40A4">
        <w:rPr>
          <w:lang w:val="en-CA"/>
        </w:rPr>
        <w:t>Pourdehnad, Wexler, Wilson</w:t>
      </w:r>
      <w:r w:rsidR="00AA40A4">
        <w:t xml:space="preserve"> 2011, p. </w:t>
      </w:r>
      <w:r w:rsidR="00D067C9">
        <w:t>2].</w:t>
      </w:r>
    </w:p>
    <w:p w14:paraId="4CA71641" w14:textId="1BA55742" w:rsidR="00A826AD" w:rsidRDefault="00D067C9" w:rsidP="009D663B">
      <w:pPr>
        <w:pStyle w:val="MDPI31text"/>
      </w:pPr>
      <w:r>
        <w:t xml:space="preserve">In praxis, </w:t>
      </w:r>
      <w:r w:rsidR="000449A0">
        <w:t>a focus on systems changes</w:t>
      </w:r>
      <w:r>
        <w:t xml:space="preserve"> can take cues from healthcare professionals.  </w:t>
      </w:r>
      <w:r w:rsidR="00A826AD" w:rsidRPr="00A826AD">
        <w:rPr>
          <w:lang w:val="en-GB"/>
        </w:rPr>
        <w:t>Physicians have vowed to a Hippocratic Oath since 1508 in Germany, eventually becoming a standard by 1804 in France.</w:t>
      </w:r>
      <w:r w:rsidR="00121C7F">
        <w:rPr>
          <w:lang w:val="en-GB"/>
        </w:rPr>
        <w:t xml:space="preserve"> </w:t>
      </w:r>
      <w:r w:rsidR="00A826AD" w:rsidRPr="00A826AD">
        <w:rPr>
          <w:lang w:val="en-GB"/>
        </w:rPr>
        <w:t xml:space="preserve"> “Hippocrates came closest to issuing this directive in his treatise </w:t>
      </w:r>
      <w:r w:rsidR="00A826AD" w:rsidRPr="00A826AD">
        <w:rPr>
          <w:i/>
          <w:iCs/>
          <w:lang w:val="en-GB"/>
        </w:rPr>
        <w:t>Epidemics</w:t>
      </w:r>
      <w:r w:rsidR="00A826AD" w:rsidRPr="00A826AD">
        <w:rPr>
          <w:lang w:val="en-GB"/>
        </w:rPr>
        <w:t>, in an axiom that reads, “As to diseases, make a habit of two things – to help, or at least, to do no harm”</w:t>
      </w:r>
      <w:r w:rsidR="00A826AD">
        <w:rPr>
          <w:lang w:val="en-GB"/>
        </w:rPr>
        <w:t xml:space="preserve"> </w:t>
      </w:r>
      <w:r>
        <w:rPr>
          <w:lang w:val="en-GB"/>
        </w:rPr>
        <w:t>[</w:t>
      </w:r>
      <w:r w:rsidR="00D83174">
        <w:rPr>
          <w:lang w:val="en-GB"/>
        </w:rPr>
        <w:fldChar w:fldCharType="begin"/>
      </w:r>
      <w:r w:rsidR="00D83174">
        <w:rPr>
          <w:lang w:val="en-GB"/>
        </w:rPr>
        <w:instrText xml:space="preserve"> REF _Ref104974385 \r \h </w:instrText>
      </w:r>
      <w:r w:rsidR="00D83174">
        <w:rPr>
          <w:lang w:val="en-GB"/>
        </w:rPr>
      </w:r>
      <w:r w:rsidR="00D83174">
        <w:rPr>
          <w:lang w:val="en-GB"/>
        </w:rPr>
        <w:fldChar w:fldCharType="separate"/>
      </w:r>
      <w:r w:rsidR="00017A8F">
        <w:rPr>
          <w:lang w:val="en-GB"/>
        </w:rPr>
        <w:t>93</w:t>
      </w:r>
      <w:r w:rsidR="00D83174">
        <w:rPr>
          <w:lang w:val="en-GB"/>
        </w:rPr>
        <w:fldChar w:fldCharType="end"/>
      </w:r>
      <w:r>
        <w:rPr>
          <w:lang w:val="en-GB"/>
        </w:rPr>
        <w:t xml:space="preserve">] </w:t>
      </w:r>
      <w:r w:rsidR="00A826AD">
        <w:rPr>
          <w:lang w:val="en-GB"/>
        </w:rPr>
        <w:t>(Markel, 2004</w:t>
      </w:r>
      <w:r w:rsidR="001145AC">
        <w:rPr>
          <w:lang w:val="en-GB"/>
        </w:rPr>
        <w:t>, p. 2026</w:t>
      </w:r>
      <w:r w:rsidR="00A826AD">
        <w:rPr>
          <w:lang w:val="en-GB"/>
        </w:rPr>
        <w:t>)</w:t>
      </w:r>
      <w:r w:rsidR="00A826AD" w:rsidRPr="00A826AD">
        <w:rPr>
          <w:lang w:val="en-GB"/>
        </w:rPr>
        <w:t>.</w:t>
      </w:r>
      <w:r w:rsidR="00EA01C4">
        <w:rPr>
          <w:lang w:val="en-GB"/>
        </w:rPr>
        <w:t xml:space="preserve">  </w:t>
      </w:r>
      <w:r w:rsidR="000449A0">
        <w:rPr>
          <w:lang w:val="en-GB"/>
        </w:rPr>
        <w:t xml:space="preserve">The pattern of praxis can be </w:t>
      </w:r>
      <w:r w:rsidR="00EA01C4">
        <w:rPr>
          <w:lang w:val="en-GB"/>
        </w:rPr>
        <w:t>depict</w:t>
      </w:r>
      <w:r w:rsidR="000449A0">
        <w:rPr>
          <w:lang w:val="en-GB"/>
        </w:rPr>
        <w:t>ed</w:t>
      </w:r>
      <w:r w:rsidR="00EA01C4">
        <w:rPr>
          <w:lang w:val="en-GB"/>
        </w:rPr>
        <w:t xml:space="preserve"> as a process hub, with four process spokes, in a </w:t>
      </w:r>
      <w:r w:rsidR="0037233C">
        <w:rPr>
          <w:lang w:val="en-GB"/>
        </w:rPr>
        <w:t xml:space="preserve">Figure 2 </w:t>
      </w:r>
      <w:r w:rsidR="00EA01C4">
        <w:rPr>
          <w:lang w:val="en-GB"/>
        </w:rPr>
        <w:t>sketch</w:t>
      </w:r>
      <w:r w:rsidR="003C485E">
        <w:rPr>
          <w:lang w:val="en-GB"/>
        </w:rPr>
        <w:t xml:space="preserve"> </w:t>
      </w:r>
      <w:r w:rsidR="003C485E">
        <w:rPr>
          <w:lang w:val="en-GB"/>
        </w:rPr>
        <w:fldChar w:fldCharType="begin"/>
      </w:r>
      <w:r w:rsidR="003C485E">
        <w:rPr>
          <w:lang w:val="en-GB"/>
        </w:rPr>
        <w:instrText xml:space="preserve"> REF Figure_2 \p \h </w:instrText>
      </w:r>
      <w:r w:rsidR="003C485E">
        <w:rPr>
          <w:lang w:val="en-GB"/>
        </w:rPr>
      </w:r>
      <w:r w:rsidR="003C485E">
        <w:rPr>
          <w:lang w:val="en-GB"/>
        </w:rPr>
        <w:fldChar w:fldCharType="separate"/>
      </w:r>
      <w:r w:rsidR="00017A8F">
        <w:rPr>
          <w:lang w:val="en-GB"/>
        </w:rPr>
        <w:t>below</w:t>
      </w:r>
      <w:r w:rsidR="003C485E">
        <w:rPr>
          <w:lang w:val="en-GB"/>
        </w:rPr>
        <w:fldChar w:fldCharType="end"/>
      </w:r>
      <w:r w:rsidR="00EA01C4">
        <w:rPr>
          <w:lang w:val="en-GB"/>
        </w:rPr>
        <w:t xml:space="preserve"> following the conventions of an Object Process Diagram [</w:t>
      </w:r>
      <w:r w:rsidR="00D83174">
        <w:rPr>
          <w:lang w:val="en-GB"/>
        </w:rPr>
        <w:fldChar w:fldCharType="begin"/>
      </w:r>
      <w:r w:rsidR="00D83174">
        <w:rPr>
          <w:lang w:val="en-GB"/>
        </w:rPr>
        <w:instrText xml:space="preserve"> REF _Ref104974398 \r \h </w:instrText>
      </w:r>
      <w:r w:rsidR="00D83174">
        <w:rPr>
          <w:lang w:val="en-GB"/>
        </w:rPr>
      </w:r>
      <w:r w:rsidR="00D83174">
        <w:rPr>
          <w:lang w:val="en-GB"/>
        </w:rPr>
        <w:fldChar w:fldCharType="separate"/>
      </w:r>
      <w:r w:rsidR="00017A8F">
        <w:rPr>
          <w:lang w:val="en-GB"/>
        </w:rPr>
        <w:t>94</w:t>
      </w:r>
      <w:r w:rsidR="00D83174">
        <w:rPr>
          <w:lang w:val="en-GB"/>
        </w:rPr>
        <w:fldChar w:fldCharType="end"/>
      </w:r>
      <w:r w:rsidR="00EA01C4">
        <w:rPr>
          <w:lang w:val="en-GB"/>
        </w:rPr>
        <w:t>] (Dori 2016).</w:t>
      </w:r>
    </w:p>
    <w:p w14:paraId="55557919" w14:textId="64D87450" w:rsidR="00A826AD" w:rsidRPr="00F06A5D" w:rsidRDefault="00481317" w:rsidP="004E6304">
      <w:pPr>
        <w:pStyle w:val="MDPI52figure"/>
        <w:keepNext/>
        <w:widowControl w:val="0"/>
        <w:jc w:val="right"/>
      </w:pPr>
      <w:r>
        <w:rPr>
          <w:noProof/>
          <w:snapToGrid/>
        </w:rPr>
        <w:drawing>
          <wp:inline distT="0" distB="0" distL="0" distR="0" wp14:anchorId="5EF31BB8" wp14:editId="4E02CEDF">
            <wp:extent cx="4950000" cy="2530800"/>
            <wp:effectExtent l="0" t="0" r="3175" b="3175"/>
            <wp:docPr id="1" name="Picture 1"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950000" cy="2530800"/>
                    </a:xfrm>
                    <a:prstGeom prst="rect">
                      <a:avLst/>
                    </a:prstGeom>
                  </pic:spPr>
                </pic:pic>
              </a:graphicData>
            </a:graphic>
          </wp:inline>
        </w:drawing>
      </w:r>
    </w:p>
    <w:p w14:paraId="51F3D731" w14:textId="5AACAF96" w:rsidR="00010806" w:rsidRDefault="005D3725" w:rsidP="00010806">
      <w:pPr>
        <w:pStyle w:val="MDPI51figurecaption"/>
      </w:pPr>
      <w:bookmarkStart w:id="13" w:name="Figure_2"/>
      <w:r w:rsidRPr="00FA04F1">
        <w:rPr>
          <w:b/>
        </w:rPr>
        <w:t xml:space="preserve">Figure </w:t>
      </w:r>
      <w:r>
        <w:rPr>
          <w:b/>
        </w:rPr>
        <w:t>2</w:t>
      </w:r>
      <w:bookmarkEnd w:id="13"/>
      <w:r w:rsidRPr="00FA04F1">
        <w:rPr>
          <w:b/>
        </w:rPr>
        <w:t xml:space="preserve">. </w:t>
      </w:r>
      <w:bookmarkStart w:id="14" w:name="_Hlk94271167"/>
      <w:r w:rsidR="00EA01C4">
        <w:t xml:space="preserve">Praxis process hub with four process spokes </w:t>
      </w:r>
      <w:bookmarkEnd w:id="14"/>
      <w:r w:rsidR="00EA01C4">
        <w:t>(as an Object Process sketch)</w:t>
      </w:r>
      <w:r w:rsidR="00A30B14">
        <w:t xml:space="preserve">.  </w:t>
      </w:r>
      <w:r w:rsidR="00A30B14">
        <w:br/>
      </w:r>
      <w:r w:rsidR="00466DF5">
        <w:t xml:space="preserve">          </w:t>
      </w:r>
      <w:r w:rsidR="00A30B14">
        <w:t>CC-BY-NC-ND David Ing 2022</w:t>
      </w:r>
    </w:p>
    <w:p w14:paraId="18F347BA" w14:textId="302000F9" w:rsidR="00AA03AA" w:rsidRDefault="00010806" w:rsidP="00A30B14">
      <w:pPr>
        <w:pStyle w:val="MDPI32textnoindent"/>
      </w:pPr>
      <w:r>
        <w:t xml:space="preserve">Object Process Methodology enables modeling with clarity.  </w:t>
      </w:r>
      <w:r w:rsidR="006C5D80">
        <w:t xml:space="preserve">Consistent with the processual thinking associated with </w:t>
      </w:r>
      <w:r w:rsidR="006C5D80" w:rsidRPr="006E1CE6">
        <w:rPr>
          <w:i/>
          <w:iCs/>
        </w:rPr>
        <w:t>Systems Changes Learning</w:t>
      </w:r>
      <w:r w:rsidR="006C5D80">
        <w:t xml:space="preserve">, modelling put processes before structure with </w:t>
      </w:r>
      <w:r w:rsidR="0054077C">
        <w:t xml:space="preserve">the </w:t>
      </w:r>
      <w:r w:rsidR="006C5D80">
        <w:t xml:space="preserve">basic construct that “a </w:t>
      </w:r>
      <w:r w:rsidR="006C5D80" w:rsidRPr="006C5D80">
        <w:rPr>
          <w:i/>
          <w:iCs/>
        </w:rPr>
        <w:t>process</w:t>
      </w:r>
      <w:r w:rsidR="006C5D80">
        <w:t xml:space="preserve"> is a thing that transforms an </w:t>
      </w:r>
      <w:r w:rsidR="006C5D80" w:rsidRPr="006C5D80">
        <w:rPr>
          <w:i/>
          <w:iCs/>
        </w:rPr>
        <w:t>object</w:t>
      </w:r>
      <w:r w:rsidR="006C5D80">
        <w:t xml:space="preserve">”.  Then distinctions are made between </w:t>
      </w:r>
      <w:r w:rsidR="00AA03AA">
        <w:t>(</w:t>
      </w:r>
      <w:proofErr w:type="spellStart"/>
      <w:r w:rsidR="00AA03AA">
        <w:t>i</w:t>
      </w:r>
      <w:proofErr w:type="spellEnd"/>
      <w:r w:rsidR="00AA03AA">
        <w:t xml:space="preserve">) essence as physical or informational; and (ii) origin as environmental or systemic.  Relations between OPM things are detailed with different </w:t>
      </w:r>
      <w:r w:rsidR="00AA03AA">
        <w:lastRenderedPageBreak/>
        <w:t>arrow heads, and tools (</w:t>
      </w:r>
      <w:proofErr w:type="gramStart"/>
      <w:r w:rsidR="00AA03AA">
        <w:t>e.g.</w:t>
      </w:r>
      <w:proofErr w:type="gramEnd"/>
      <w:r w:rsidR="00AA03AA">
        <w:t xml:space="preserve"> O</w:t>
      </w:r>
      <w:r w:rsidR="0008240E">
        <w:t>P</w:t>
      </w:r>
      <w:r w:rsidR="00AA03AA">
        <w:t>C</w:t>
      </w:r>
      <w:r w:rsidR="0008240E">
        <w:t>AT</w:t>
      </w:r>
      <w:r w:rsidR="00AA03AA">
        <w:t xml:space="preserve">, </w:t>
      </w:r>
      <w:proofErr w:type="spellStart"/>
      <w:r w:rsidR="00AA03AA">
        <w:t>OPCloud</w:t>
      </w:r>
      <w:proofErr w:type="spellEnd"/>
      <w:r w:rsidR="00AA03AA">
        <w:t>) generate Object Process Language (</w:t>
      </w:r>
      <w:r w:rsidR="0054077C">
        <w:t>O</w:t>
      </w:r>
      <w:r w:rsidR="00AA03AA">
        <w:t>PL), as the Object Process Diagram (OPD) is created.</w:t>
      </w:r>
    </w:p>
    <w:p w14:paraId="2C4558CC" w14:textId="72F574FC" w:rsidR="00AA03AA" w:rsidRDefault="00521C51" w:rsidP="00AA03AA">
      <w:pPr>
        <w:pStyle w:val="MDPI23heading3"/>
      </w:pPr>
      <w:bookmarkStart w:id="15" w:name="Section_4_1_1"/>
      <w:r>
        <w:t>4</w:t>
      </w:r>
      <w:r w:rsidR="00AA03AA">
        <w:t xml:space="preserve">.1.1 </w:t>
      </w:r>
      <w:r w:rsidR="00AA03AA" w:rsidRPr="00792205">
        <w:rPr>
          <w:i/>
          <w:iCs/>
        </w:rPr>
        <w:t>Knowing from Within</w:t>
      </w:r>
      <w:r w:rsidR="00AA03AA">
        <w:t xml:space="preserve"> is physical </w:t>
      </w:r>
      <w:r w:rsidR="009C0E6E">
        <w:t xml:space="preserve">in essence, </w:t>
      </w:r>
      <w:r w:rsidR="00AA03AA">
        <w:t>systemic</w:t>
      </w:r>
      <w:r w:rsidR="009C0E6E">
        <w:t xml:space="preserve"> in origin</w:t>
      </w:r>
    </w:p>
    <w:bookmarkEnd w:id="15"/>
    <w:p w14:paraId="37A01445" w14:textId="613491DC" w:rsidR="00375136" w:rsidRDefault="008A7441" w:rsidP="00E3643C">
      <w:pPr>
        <w:pStyle w:val="MDPI31text"/>
      </w:pPr>
      <w:r>
        <w:t xml:space="preserve">Practices </w:t>
      </w:r>
      <w:r w:rsidR="00995CE3">
        <w:t>o</w:t>
      </w:r>
      <w:r>
        <w:t xml:space="preserve">n systems changes center on </w:t>
      </w:r>
      <w:r w:rsidRPr="008A7441">
        <w:rPr>
          <w:i/>
          <w:iCs/>
        </w:rPr>
        <w:t>knowing from within</w:t>
      </w:r>
      <w:r>
        <w:t xml:space="preserve">.  </w:t>
      </w:r>
      <w:r w:rsidR="00995CE3">
        <w:t xml:space="preserve">With a living system, knowing is appreciated beyond a conscious and cognitive sense, </w:t>
      </w:r>
      <w:proofErr w:type="gramStart"/>
      <w:r w:rsidR="00995CE3">
        <w:t>e.g.</w:t>
      </w:r>
      <w:proofErr w:type="gramEnd"/>
      <w:r w:rsidR="00995CE3">
        <w:t xml:space="preserve"> a body “knows” how to heal itself without thinking.  Systems open the world may </w:t>
      </w:r>
      <w:r w:rsidR="00986EC5">
        <w:t>take in resources or cooperate with others, but real change for the system is unlikely without its knowing.</w:t>
      </w:r>
    </w:p>
    <w:p w14:paraId="5242B122" w14:textId="2A5EA5F6" w:rsidR="00495EE7" w:rsidRDefault="00375136" w:rsidP="00E3643C">
      <w:pPr>
        <w:pStyle w:val="MDPI31text"/>
      </w:pPr>
      <w:r>
        <w:t xml:space="preserve">A living </w:t>
      </w:r>
      <w:r w:rsidR="00CB55B7">
        <w:t xml:space="preserve">system of interest has a </w:t>
      </w:r>
      <w:r w:rsidR="003C16F4">
        <w:t xml:space="preserve">physical </w:t>
      </w:r>
      <w:r w:rsidR="00CB55B7">
        <w:t>identity</w:t>
      </w:r>
      <w:r w:rsidR="0054077C">
        <w:t xml:space="preserve">, even as it </w:t>
      </w:r>
      <w:r w:rsidR="003C16F4">
        <w:t xml:space="preserve">systemically </w:t>
      </w:r>
      <w:r w:rsidR="0054077C">
        <w:t xml:space="preserve">changes over time.  </w:t>
      </w:r>
      <w:r w:rsidR="00182D2E">
        <w:t xml:space="preserve">Healthcare professionals assess not only the current state of an individual, but also the personal history of the subject leading up to current conditions.  Institutions recognize families and incorporated </w:t>
      </w:r>
      <w:proofErr w:type="gramStart"/>
      <w:r w:rsidR="00102765">
        <w:t>entities, and</w:t>
      </w:r>
      <w:proofErr w:type="gramEnd"/>
      <w:r w:rsidR="00102765">
        <w:t xml:space="preserve"> may </w:t>
      </w:r>
      <w:r w:rsidR="00031E38">
        <w:t>recognize</w:t>
      </w:r>
      <w:r w:rsidR="00102765">
        <w:t xml:space="preserve"> “grandfather</w:t>
      </w:r>
      <w:r w:rsidR="006747A1">
        <w:t>ed</w:t>
      </w:r>
      <w:r w:rsidR="00102765">
        <w:t xml:space="preserve">” clauses when regulations change.  That living system has a physical essence, even if the label or name changes.  Thus, a person who marries and takes the surname of his or her spouse </w:t>
      </w:r>
      <w:r w:rsidR="00031E38">
        <w:t>changes</w:t>
      </w:r>
      <w:r w:rsidR="00102765">
        <w:t xml:space="preserve"> informationally but not </w:t>
      </w:r>
      <w:r w:rsidR="00031E38">
        <w:t xml:space="preserve">in </w:t>
      </w:r>
      <w:r w:rsidR="00102765">
        <w:t>physical</w:t>
      </w:r>
      <w:r w:rsidR="00031E38">
        <w:t xml:space="preserve"> essence</w:t>
      </w:r>
      <w:r w:rsidR="00102765">
        <w:t>.</w:t>
      </w:r>
      <w:r w:rsidR="00031E38">
        <w:t xml:space="preserve">  The origin of change in a living being is systemic, </w:t>
      </w:r>
      <w:r w:rsidR="000A7D49">
        <w:t xml:space="preserve">through </w:t>
      </w:r>
      <w:r w:rsidR="00EA6FF1">
        <w:t>adaptive behavior</w:t>
      </w:r>
      <w:r w:rsidR="000A7D49">
        <w:t xml:space="preserve"> and learning.</w:t>
      </w:r>
    </w:p>
    <w:p w14:paraId="2D05DDB9" w14:textId="5458EC82" w:rsidR="00495EE7" w:rsidRDefault="00106D06" w:rsidP="002815FF">
      <w:pPr>
        <w:pStyle w:val="MDPI31text"/>
        <w:rPr>
          <w:lang w:val="en-CA"/>
        </w:rPr>
      </w:pPr>
      <w:r>
        <w:t>Adaptive behavior, in a</w:t>
      </w:r>
      <w:r w:rsidR="002815FF">
        <w:t>n open</w:t>
      </w:r>
      <w:r>
        <w:t xml:space="preserve"> system, relates to </w:t>
      </w:r>
      <w:r w:rsidR="00F73D30" w:rsidRPr="00ED6EAB">
        <w:rPr>
          <w:i/>
          <w:iCs/>
        </w:rPr>
        <w:t>homeostasis</w:t>
      </w:r>
      <w:r w:rsidR="00F73D30">
        <w:t xml:space="preserve">, as </w:t>
      </w:r>
      <w:r w:rsidR="0044024D">
        <w:t xml:space="preserve">the </w:t>
      </w:r>
      <w:r w:rsidR="00F73D30">
        <w:t xml:space="preserve">capacity to maintain </w:t>
      </w:r>
      <w:r w:rsidR="0044024D">
        <w:t>morphology (</w:t>
      </w:r>
      <w:proofErr w:type="gramStart"/>
      <w:r w:rsidR="0044024D">
        <w:t>i.e.</w:t>
      </w:r>
      <w:proofErr w:type="gramEnd"/>
      <w:r w:rsidR="0044024D">
        <w:t xml:space="preserve"> outward appearance, form and structure) </w:t>
      </w:r>
      <w:r>
        <w:t xml:space="preserve">both </w:t>
      </w:r>
      <w:r w:rsidR="0044024D">
        <w:t xml:space="preserve">through </w:t>
      </w:r>
      <w:r>
        <w:t xml:space="preserve">conscious and unconscious </w:t>
      </w:r>
      <w:r w:rsidR="0044024D">
        <w:t xml:space="preserve">processes </w:t>
      </w:r>
      <w:r w:rsidR="00ED6EAB">
        <w:t>[</w:t>
      </w:r>
      <w:r w:rsidR="00D83174">
        <w:fldChar w:fldCharType="begin"/>
      </w:r>
      <w:r w:rsidR="00D83174">
        <w:instrText xml:space="preserve"> REF _Ref104974445 \r \h </w:instrText>
      </w:r>
      <w:r w:rsidR="00D83174">
        <w:fldChar w:fldCharType="separate"/>
      </w:r>
      <w:r w:rsidR="00017A8F">
        <w:t>95</w:t>
      </w:r>
      <w:r w:rsidR="00D83174">
        <w:fldChar w:fldCharType="end"/>
      </w:r>
      <w:r w:rsidR="00ED6EAB">
        <w:t>] (</w:t>
      </w:r>
      <w:r w:rsidR="00ED6EAB" w:rsidRPr="00ED6EAB">
        <w:rPr>
          <w:lang w:val="en-CA"/>
        </w:rPr>
        <w:t>François</w:t>
      </w:r>
      <w:r w:rsidR="00ED6EAB">
        <w:rPr>
          <w:lang w:val="en-CA"/>
        </w:rPr>
        <w:t xml:space="preserve"> 2004).</w:t>
      </w:r>
      <w:r w:rsidR="00EA6FF1">
        <w:rPr>
          <w:lang w:val="en-CA"/>
        </w:rPr>
        <w:t xml:space="preserve">  Adaptive behavior</w:t>
      </w:r>
      <w:r w:rsidR="002815FF">
        <w:rPr>
          <w:lang w:val="en-CA"/>
        </w:rPr>
        <w:t xml:space="preserve"> “</w:t>
      </w:r>
      <w:r w:rsidR="002815FF">
        <w:t>safeguards or enhances the survival ability of a living system” and “maintains the essential variables within physiological limits” [</w:t>
      </w:r>
      <w:r w:rsidR="00D83174">
        <w:fldChar w:fldCharType="begin"/>
      </w:r>
      <w:r w:rsidR="00D83174">
        <w:instrText xml:space="preserve"> REF _Ref104974466 \r \h </w:instrText>
      </w:r>
      <w:r w:rsidR="00D83174">
        <w:fldChar w:fldCharType="separate"/>
      </w:r>
      <w:r w:rsidR="00017A8F">
        <w:t>96</w:t>
      </w:r>
      <w:r w:rsidR="00D83174">
        <w:fldChar w:fldCharType="end"/>
      </w:r>
      <w:r w:rsidR="002815FF">
        <w:t>] (</w:t>
      </w:r>
      <w:r w:rsidR="002815FF" w:rsidRPr="00ED6EAB">
        <w:rPr>
          <w:lang w:val="en-CA"/>
        </w:rPr>
        <w:t>François</w:t>
      </w:r>
      <w:r w:rsidR="002815FF">
        <w:rPr>
          <w:lang w:val="en-CA"/>
        </w:rPr>
        <w:t xml:space="preserve"> 2004).  </w:t>
      </w:r>
      <w:r w:rsidR="003B1573">
        <w:rPr>
          <w:lang w:val="en-CA"/>
        </w:rPr>
        <w:t>A functional individual or system can adapt in four ways:  (</w:t>
      </w:r>
      <w:proofErr w:type="spellStart"/>
      <w:r w:rsidR="003B1573">
        <w:rPr>
          <w:lang w:val="en-CA"/>
        </w:rPr>
        <w:t>i</w:t>
      </w:r>
      <w:proofErr w:type="spellEnd"/>
      <w:r w:rsidR="003B1573">
        <w:rPr>
          <w:lang w:val="en-CA"/>
        </w:rPr>
        <w:t xml:space="preserve">) </w:t>
      </w:r>
      <w:r w:rsidR="003B1573" w:rsidRPr="003B1573">
        <w:rPr>
          <w:i/>
          <w:iCs/>
          <w:lang w:val="en-CA"/>
        </w:rPr>
        <w:t>other-other adaptation</w:t>
      </w:r>
      <w:r w:rsidR="003B1573">
        <w:rPr>
          <w:lang w:val="en-CA"/>
        </w:rPr>
        <w:t xml:space="preserve">, responding to an external change by modifying its environment; (ii) </w:t>
      </w:r>
      <w:r w:rsidR="003B1573" w:rsidRPr="003B1573">
        <w:rPr>
          <w:i/>
          <w:iCs/>
          <w:lang w:val="en-CA"/>
        </w:rPr>
        <w:t>other-self adaptation</w:t>
      </w:r>
      <w:r w:rsidR="003B1573">
        <w:rPr>
          <w:lang w:val="en-CA"/>
        </w:rPr>
        <w:t xml:space="preserve">, responding to an external change by modifying itself; (iii) </w:t>
      </w:r>
      <w:r w:rsidR="003B1573" w:rsidRPr="003B1573">
        <w:rPr>
          <w:i/>
          <w:iCs/>
          <w:lang w:val="en-CA"/>
        </w:rPr>
        <w:t>self-other adaptation</w:t>
      </w:r>
      <w:r w:rsidR="003B1573">
        <w:rPr>
          <w:lang w:val="en-CA"/>
        </w:rPr>
        <w:t xml:space="preserve">, responding to an internal change by modifying its environment; and (iv) </w:t>
      </w:r>
      <w:r w:rsidR="003B1573" w:rsidRPr="003B1573">
        <w:rPr>
          <w:i/>
          <w:iCs/>
          <w:lang w:val="en-CA"/>
        </w:rPr>
        <w:t>self-self adaptation</w:t>
      </w:r>
      <w:r w:rsidR="003B1573">
        <w:rPr>
          <w:lang w:val="en-CA"/>
        </w:rPr>
        <w:t xml:space="preserve">, responding to an internal change by modifying itself </w:t>
      </w:r>
      <w:r w:rsidR="00185E17">
        <w:rPr>
          <w:lang w:val="en-CA"/>
        </w:rPr>
        <w:t>[</w:t>
      </w:r>
      <w:r w:rsidR="00D83174">
        <w:rPr>
          <w:lang w:val="en-CA"/>
        </w:rPr>
        <w:fldChar w:fldCharType="begin"/>
      </w:r>
      <w:r w:rsidR="00D83174">
        <w:rPr>
          <w:lang w:val="en-CA"/>
        </w:rPr>
        <w:instrText xml:space="preserve"> REF _Ref104974485 \r \h </w:instrText>
      </w:r>
      <w:r w:rsidR="00D83174">
        <w:rPr>
          <w:lang w:val="en-CA"/>
        </w:rPr>
      </w:r>
      <w:r w:rsidR="00D83174">
        <w:rPr>
          <w:lang w:val="en-CA"/>
        </w:rPr>
        <w:fldChar w:fldCharType="separate"/>
      </w:r>
      <w:r w:rsidR="00017A8F">
        <w:rPr>
          <w:lang w:val="en-CA"/>
        </w:rPr>
        <w:t>97</w:t>
      </w:r>
      <w:r w:rsidR="00D83174">
        <w:rPr>
          <w:lang w:val="en-CA"/>
        </w:rPr>
        <w:fldChar w:fldCharType="end"/>
      </w:r>
      <w:r w:rsidR="00185E17">
        <w:rPr>
          <w:lang w:val="en-CA"/>
        </w:rPr>
        <w:t>] (Ackoff &amp; Emery 1972, p. 124)</w:t>
      </w:r>
      <w:r w:rsidR="003B1573">
        <w:rPr>
          <w:lang w:val="en-CA"/>
        </w:rPr>
        <w:t>.</w:t>
      </w:r>
      <w:r w:rsidR="00185E17">
        <w:rPr>
          <w:lang w:val="en-CA"/>
        </w:rPr>
        <w:t xml:space="preserve">  </w:t>
      </w:r>
      <w:r w:rsidR="00935465">
        <w:rPr>
          <w:lang w:val="en-CA"/>
        </w:rPr>
        <w:t>The capacity to adapt does not necessarily involve learning.</w:t>
      </w:r>
    </w:p>
    <w:p w14:paraId="2E72FF15" w14:textId="4AF7AA00" w:rsidR="00B44AB2" w:rsidRPr="00B44AB2" w:rsidRDefault="00165AC8" w:rsidP="00B44AB2">
      <w:pPr>
        <w:pStyle w:val="MDPI31text"/>
      </w:pPr>
      <w:r>
        <w:rPr>
          <w:lang w:val="en-CA"/>
        </w:rPr>
        <w:t xml:space="preserve">Learning, </w:t>
      </w:r>
      <w:r w:rsidR="00B95AC7">
        <w:rPr>
          <w:lang w:val="en-CA"/>
        </w:rPr>
        <w:t xml:space="preserve">in </w:t>
      </w:r>
      <w:r w:rsidR="00BB3AA8">
        <w:rPr>
          <w:lang w:val="en-CA"/>
        </w:rPr>
        <w:t xml:space="preserve">the </w:t>
      </w:r>
      <w:r w:rsidR="00B95AC7">
        <w:rPr>
          <w:lang w:val="en-CA"/>
        </w:rPr>
        <w:t xml:space="preserve">behavioral </w:t>
      </w:r>
      <w:r w:rsidR="002539DD">
        <w:rPr>
          <w:lang w:val="en-CA"/>
        </w:rPr>
        <w:t>science</w:t>
      </w:r>
      <w:r w:rsidR="00BB3AA8">
        <w:rPr>
          <w:lang w:val="en-CA"/>
        </w:rPr>
        <w:t xml:space="preserve"> developed by Gregory Bateson, </w:t>
      </w:r>
      <w:r w:rsidR="002539DD">
        <w:rPr>
          <w:lang w:val="en-CA"/>
        </w:rPr>
        <w:t>is classified with interactive communications as logical types, extending the mathematical philosophy of Alfred North Whitehead and Bertrand Russell</w:t>
      </w:r>
      <w:r w:rsidR="00B44AB2">
        <w:rPr>
          <w:lang w:val="en-CA"/>
        </w:rPr>
        <w:t>.  “</w:t>
      </w:r>
      <w:r w:rsidR="00B44AB2" w:rsidRPr="00B44AB2">
        <w:t xml:space="preserve">Change denotes process. But processes are themselves subject to </w:t>
      </w:r>
      <w:r w:rsidR="00B44AB2">
        <w:t>‘</w:t>
      </w:r>
      <w:r w:rsidR="00B44AB2" w:rsidRPr="00B44AB2">
        <w:t>change</w:t>
      </w:r>
      <w:r w:rsidR="00B44AB2">
        <w:t>’</w:t>
      </w:r>
      <w:r w:rsidR="00B44AB2" w:rsidRPr="00B44AB2">
        <w:t xml:space="preserve">. The process may accelerate, it may slow down, or it may undergo other types of change such that we shall say that it is now a </w:t>
      </w:r>
      <w:r w:rsidR="00B44AB2">
        <w:t>‘</w:t>
      </w:r>
      <w:r w:rsidR="00B44AB2" w:rsidRPr="00B44AB2">
        <w:t>different</w:t>
      </w:r>
      <w:r w:rsidR="00B44AB2">
        <w:t>’</w:t>
      </w:r>
      <w:r w:rsidR="00B44AB2" w:rsidRPr="00B44AB2">
        <w:t xml:space="preserve"> process</w:t>
      </w:r>
      <w:r w:rsidR="00B44AB2">
        <w:t xml:space="preserve"> </w:t>
      </w:r>
      <w:r w:rsidR="00783D6C">
        <w:rPr>
          <w:lang w:val="en-CA"/>
        </w:rPr>
        <w:t>[</w:t>
      </w:r>
      <w:r w:rsidR="00D83174">
        <w:rPr>
          <w:lang w:val="en-CA"/>
        </w:rPr>
        <w:fldChar w:fldCharType="begin"/>
      </w:r>
      <w:r w:rsidR="00D83174">
        <w:rPr>
          <w:lang w:val="en-CA"/>
        </w:rPr>
        <w:instrText xml:space="preserve"> REF _Ref104974506 \r \h </w:instrText>
      </w:r>
      <w:r w:rsidR="00D83174">
        <w:rPr>
          <w:lang w:val="en-CA"/>
        </w:rPr>
      </w:r>
      <w:r w:rsidR="00D83174">
        <w:rPr>
          <w:lang w:val="en-CA"/>
        </w:rPr>
        <w:fldChar w:fldCharType="separate"/>
      </w:r>
      <w:r w:rsidR="00017A8F">
        <w:rPr>
          <w:lang w:val="en-CA"/>
        </w:rPr>
        <w:t>98</w:t>
      </w:r>
      <w:r w:rsidR="00D83174">
        <w:rPr>
          <w:lang w:val="en-CA"/>
        </w:rPr>
        <w:fldChar w:fldCharType="end"/>
      </w:r>
      <w:r w:rsidR="00783D6C">
        <w:rPr>
          <w:lang w:val="en-CA"/>
        </w:rPr>
        <w:t>] (Bateson 1972</w:t>
      </w:r>
      <w:r w:rsidR="00B44AB2">
        <w:rPr>
          <w:lang w:val="en-CA"/>
        </w:rPr>
        <w:t>, p. 283</w:t>
      </w:r>
      <w:r w:rsidR="00783D6C">
        <w:rPr>
          <w:lang w:val="en-CA"/>
        </w:rPr>
        <w:t>)</w:t>
      </w:r>
      <w:r w:rsidR="002539DD">
        <w:rPr>
          <w:lang w:val="en-CA"/>
        </w:rPr>
        <w:t xml:space="preserve">.  </w:t>
      </w:r>
      <w:r w:rsidR="00B44AB2" w:rsidRPr="00B44AB2">
        <w:t xml:space="preserve">Bateson developed his appreciation for types of learning while observing dolphins </w:t>
      </w:r>
      <w:r w:rsidR="002901F4">
        <w:t>[</w:t>
      </w:r>
      <w:r w:rsidR="00D83174">
        <w:fldChar w:fldCharType="begin"/>
      </w:r>
      <w:r w:rsidR="00D83174">
        <w:instrText xml:space="preserve"> REF _Ref104974520 \r \h </w:instrText>
      </w:r>
      <w:r w:rsidR="00D83174">
        <w:fldChar w:fldCharType="separate"/>
      </w:r>
      <w:r w:rsidR="00017A8F">
        <w:t>99</w:t>
      </w:r>
      <w:r w:rsidR="00D83174">
        <w:fldChar w:fldCharType="end"/>
      </w:r>
      <w:r w:rsidR="002901F4">
        <w:t xml:space="preserve">] </w:t>
      </w:r>
      <w:r w:rsidR="00B44AB2" w:rsidRPr="00B44AB2">
        <w:t>(Visser 2003)</w:t>
      </w:r>
      <w:r w:rsidR="002901F4">
        <w:t>:</w:t>
      </w:r>
    </w:p>
    <w:p w14:paraId="0CB09D27" w14:textId="77777777" w:rsidR="00B44AB2" w:rsidRPr="00B44AB2" w:rsidRDefault="00B44AB2" w:rsidP="00B44AB2">
      <w:pPr>
        <w:pStyle w:val="MDPI38bullet"/>
        <w:rPr>
          <w:snapToGrid w:val="0"/>
        </w:rPr>
      </w:pPr>
      <w:r w:rsidRPr="00B44AB2">
        <w:rPr>
          <w:snapToGrid w:val="0"/>
        </w:rPr>
        <w:t xml:space="preserve">“Zero learning” was the label for a dolphin that would not respond to training stimuli.  </w:t>
      </w:r>
    </w:p>
    <w:p w14:paraId="6E899072" w14:textId="77777777" w:rsidR="00B44AB2" w:rsidRPr="00B44AB2" w:rsidRDefault="00B44AB2" w:rsidP="00B44AB2">
      <w:pPr>
        <w:pStyle w:val="MDPI38bullet"/>
        <w:rPr>
          <w:snapToGrid w:val="0"/>
        </w:rPr>
      </w:pPr>
      <w:r w:rsidRPr="00B44AB2">
        <w:rPr>
          <w:snapToGrid w:val="0"/>
        </w:rPr>
        <w:t xml:space="preserve">“Learning I”, or </w:t>
      </w:r>
      <w:proofErr w:type="gramStart"/>
      <w:r w:rsidRPr="00B44AB2">
        <w:rPr>
          <w:snapToGrid w:val="0"/>
        </w:rPr>
        <w:t>proto-learning</w:t>
      </w:r>
      <w:proofErr w:type="gramEnd"/>
      <w:r w:rsidRPr="00B44AB2">
        <w:rPr>
          <w:snapToGrid w:val="0"/>
        </w:rPr>
        <w:t xml:space="preserve"> was exhibited by dolphins who could learn to respond to a stimulus in a repeatable pattern (e.g. doing a trick to receive the reward of a fish).  </w:t>
      </w:r>
    </w:p>
    <w:p w14:paraId="2E7756DB" w14:textId="6E0144EF" w:rsidR="00B44AB2" w:rsidRPr="00B44AB2" w:rsidRDefault="00B44AB2" w:rsidP="00B44AB2">
      <w:pPr>
        <w:pStyle w:val="MDPI38bullet"/>
        <w:rPr>
          <w:snapToGrid w:val="0"/>
        </w:rPr>
      </w:pPr>
      <w:r w:rsidRPr="00B44AB2">
        <w:rPr>
          <w:snapToGrid w:val="0"/>
        </w:rPr>
        <w:t>“Learning II”, also known as deutero-learning or double-loop learning, rewarded not for repeating a</w:t>
      </w:r>
      <w:r>
        <w:rPr>
          <w:snapToGrid w:val="0"/>
        </w:rPr>
        <w:t>n</w:t>
      </w:r>
      <w:r w:rsidRPr="00B44AB2">
        <w:rPr>
          <w:snapToGrid w:val="0"/>
        </w:rPr>
        <w:t xml:space="preserve"> old trick, but instead for exhibiting a new trick.  Dolphins proficient in proto-learning would enter a double-bind pattern of frustration at not being rewarded for an old </w:t>
      </w:r>
      <w:proofErr w:type="gramStart"/>
      <w:r w:rsidRPr="00B44AB2">
        <w:rPr>
          <w:snapToGrid w:val="0"/>
        </w:rPr>
        <w:t>trick, and</w:t>
      </w:r>
      <w:proofErr w:type="gramEnd"/>
      <w:r w:rsidRPr="00B44AB2">
        <w:rPr>
          <w:snapToGrid w:val="0"/>
        </w:rPr>
        <w:t xml:space="preserve"> might (or might not) learn that rewards were being given only for new tricks.  </w:t>
      </w:r>
    </w:p>
    <w:p w14:paraId="334BE9B3" w14:textId="14AD8156" w:rsidR="00B44AB2" w:rsidRPr="00B44AB2" w:rsidRDefault="00B44AB2" w:rsidP="00B44AB2">
      <w:pPr>
        <w:pStyle w:val="MDPI38bullet"/>
        <w:rPr>
          <w:snapToGrid w:val="0"/>
        </w:rPr>
      </w:pPr>
      <w:r w:rsidRPr="00B44AB2">
        <w:rPr>
          <w:snapToGrid w:val="0"/>
        </w:rPr>
        <w:t xml:space="preserve">“Learning III”, also known as trito-learning or triple loop learning, involves the ability to cope with entirely differently sets of alternatives.  Beyond dolphins, </w:t>
      </w:r>
      <w:r w:rsidR="000E50A9">
        <w:rPr>
          <w:snapToGrid w:val="0"/>
        </w:rPr>
        <w:t xml:space="preserve">this type of learning is observable in students have been immersed for years of international studies.  The students become fluent not just in </w:t>
      </w:r>
      <w:r w:rsidR="002901F4">
        <w:rPr>
          <w:snapToGrid w:val="0"/>
        </w:rPr>
        <w:t>the</w:t>
      </w:r>
      <w:r w:rsidR="000E50A9">
        <w:rPr>
          <w:snapToGrid w:val="0"/>
        </w:rPr>
        <w:t xml:space="preserve"> second </w:t>
      </w:r>
      <w:proofErr w:type="gramStart"/>
      <w:r w:rsidR="000E50A9">
        <w:rPr>
          <w:snapToGrid w:val="0"/>
        </w:rPr>
        <w:t>culture, and</w:t>
      </w:r>
      <w:proofErr w:type="gramEnd"/>
      <w:r w:rsidR="000E50A9">
        <w:rPr>
          <w:snapToGrid w:val="0"/>
        </w:rPr>
        <w:t xml:space="preserve"> are open to </w:t>
      </w:r>
      <w:r w:rsidR="002901F4">
        <w:rPr>
          <w:snapToGrid w:val="0"/>
        </w:rPr>
        <w:t>the contexts of environments beyond their direct experience.</w:t>
      </w:r>
    </w:p>
    <w:p w14:paraId="02513F37" w14:textId="77777777" w:rsidR="00B44AB2" w:rsidRPr="00B44AB2" w:rsidRDefault="00B44AB2" w:rsidP="00B44AB2">
      <w:pPr>
        <w:pStyle w:val="MDPI38bullet"/>
        <w:rPr>
          <w:snapToGrid w:val="0"/>
        </w:rPr>
      </w:pPr>
      <w:r w:rsidRPr="00B44AB2">
        <w:rPr>
          <w:snapToGrid w:val="0"/>
        </w:rPr>
        <w:t xml:space="preserve">“Learning IV”, as phylogenesis (of tribe or species) with ontogenesis (of an individual living being), can be best characterized as genetic change, beyond the capability of human will, but not beyond the wisdom of evolution in nature.  </w:t>
      </w:r>
    </w:p>
    <w:p w14:paraId="28B5813A" w14:textId="43A36A07" w:rsidR="00312355" w:rsidRDefault="00312355" w:rsidP="002901F4">
      <w:pPr>
        <w:pStyle w:val="MDPI32textnoindent"/>
        <w:rPr>
          <w:lang w:val="en-CA"/>
        </w:rPr>
      </w:pPr>
      <w:r>
        <w:rPr>
          <w:lang w:val="en-CA"/>
        </w:rPr>
        <w:lastRenderedPageBreak/>
        <w:t xml:space="preserve">This </w:t>
      </w:r>
      <w:r w:rsidR="00C0200B">
        <w:rPr>
          <w:lang w:val="en-CA"/>
        </w:rPr>
        <w:t xml:space="preserve">categorization of learning departs from the prevailing theory of operant conditioning of B.F. Skinner reflected in the simpler </w:t>
      </w:r>
      <w:proofErr w:type="gramStart"/>
      <w:r w:rsidR="00C0200B">
        <w:rPr>
          <w:lang w:val="en-CA"/>
        </w:rPr>
        <w:t>proto-learning</w:t>
      </w:r>
      <w:proofErr w:type="gramEnd"/>
      <w:r w:rsidR="00C0200B">
        <w:rPr>
          <w:lang w:val="en-CA"/>
        </w:rPr>
        <w:t>.  Deutero-learning incorporated Gestalt learning, the acquisition of insight and apperceptive habits.</w:t>
      </w:r>
    </w:p>
    <w:p w14:paraId="7B31897A" w14:textId="5A03DC96" w:rsidR="007031EC" w:rsidRDefault="001E7075" w:rsidP="002815FF">
      <w:pPr>
        <w:pStyle w:val="MDPI31text"/>
        <w:rPr>
          <w:lang w:val="en-CA"/>
        </w:rPr>
      </w:pPr>
      <w:r>
        <w:rPr>
          <w:lang w:val="en-CA"/>
        </w:rPr>
        <w:t xml:space="preserve">A </w:t>
      </w:r>
      <w:r w:rsidR="001B3CD2">
        <w:rPr>
          <w:lang w:val="en-CA"/>
        </w:rPr>
        <w:t xml:space="preserve">no-win constraint </w:t>
      </w:r>
      <w:r>
        <w:rPr>
          <w:lang w:val="en-CA"/>
        </w:rPr>
        <w:t xml:space="preserve">at a lower level of learning may be resolved if a higher level can be attained.  </w:t>
      </w:r>
      <w:r w:rsidR="001B3CD2">
        <w:rPr>
          <w:lang w:val="en-CA"/>
        </w:rPr>
        <w:t xml:space="preserve">The situation and/or the facility for learning may, however, present challenges to self-image that an individual or </w:t>
      </w:r>
      <w:r w:rsidR="00295EBE">
        <w:rPr>
          <w:lang w:val="en-CA"/>
        </w:rPr>
        <w:t>organizational group</w:t>
      </w:r>
      <w:r w:rsidR="001B3CD2">
        <w:rPr>
          <w:lang w:val="en-CA"/>
        </w:rPr>
        <w:t xml:space="preserve"> might not be prepared to confront.</w:t>
      </w:r>
      <w:r w:rsidR="00312355">
        <w:rPr>
          <w:lang w:val="en-CA"/>
        </w:rPr>
        <w:t xml:space="preserve">  Pathological deutero-learning</w:t>
      </w:r>
      <w:r w:rsidR="0015159C">
        <w:rPr>
          <w:lang w:val="en-CA"/>
        </w:rPr>
        <w:t xml:space="preserve"> can lead to double binds:  individu</w:t>
      </w:r>
      <w:r w:rsidR="006D4286">
        <w:rPr>
          <w:lang w:val="en-CA"/>
        </w:rPr>
        <w:t>a</w:t>
      </w:r>
      <w:r w:rsidR="0015159C">
        <w:rPr>
          <w:lang w:val="en-CA"/>
        </w:rPr>
        <w:t xml:space="preserve">ls learn to discern patterns under different conditions, with </w:t>
      </w:r>
      <w:r w:rsidR="006D4286">
        <w:rPr>
          <w:lang w:val="en-CA"/>
        </w:rPr>
        <w:t xml:space="preserve">prior </w:t>
      </w:r>
      <w:r w:rsidR="0015159C">
        <w:rPr>
          <w:lang w:val="en-CA"/>
        </w:rPr>
        <w:t>experiences reinforc</w:t>
      </w:r>
      <w:r w:rsidR="006D4286">
        <w:rPr>
          <w:lang w:val="en-CA"/>
        </w:rPr>
        <w:t>ing</w:t>
      </w:r>
      <w:r w:rsidR="0015159C">
        <w:rPr>
          <w:lang w:val="en-CA"/>
        </w:rPr>
        <w:t xml:space="preserve"> </w:t>
      </w:r>
      <w:r w:rsidR="00986EC5">
        <w:rPr>
          <w:lang w:val="en-CA"/>
        </w:rPr>
        <w:t>the appreciation that</w:t>
      </w:r>
      <w:r w:rsidR="0015159C">
        <w:rPr>
          <w:lang w:val="en-CA"/>
        </w:rPr>
        <w:t xml:space="preserve"> different behaviors lead to different consequences </w:t>
      </w:r>
      <w:r w:rsidR="00986EC5">
        <w:rPr>
          <w:lang w:val="en-CA"/>
        </w:rPr>
        <w:t>from</w:t>
      </w:r>
      <w:r w:rsidR="0015159C">
        <w:rPr>
          <w:lang w:val="en-CA"/>
        </w:rPr>
        <w:t xml:space="preserve"> action</w:t>
      </w:r>
      <w:r w:rsidR="00857EDD">
        <w:rPr>
          <w:lang w:val="en-CA"/>
        </w:rPr>
        <w:t xml:space="preserve"> [</w:t>
      </w:r>
      <w:r w:rsidR="005F1700">
        <w:rPr>
          <w:lang w:val="en-CA"/>
        </w:rPr>
        <w:fldChar w:fldCharType="begin"/>
      </w:r>
      <w:r w:rsidR="005F1700">
        <w:rPr>
          <w:lang w:val="en-CA"/>
        </w:rPr>
        <w:instrText xml:space="preserve"> REF _Ref104974543 \r \h </w:instrText>
      </w:r>
      <w:r w:rsidR="005F1700">
        <w:rPr>
          <w:lang w:val="en-CA"/>
        </w:rPr>
      </w:r>
      <w:r w:rsidR="005F1700">
        <w:rPr>
          <w:lang w:val="en-CA"/>
        </w:rPr>
        <w:fldChar w:fldCharType="separate"/>
      </w:r>
      <w:r w:rsidR="00017A8F">
        <w:rPr>
          <w:lang w:val="en-CA"/>
        </w:rPr>
        <w:t>100</w:t>
      </w:r>
      <w:r w:rsidR="005F1700">
        <w:rPr>
          <w:lang w:val="en-CA"/>
        </w:rPr>
        <w:fldChar w:fldCharType="end"/>
      </w:r>
      <w:r w:rsidR="00857EDD">
        <w:rPr>
          <w:lang w:val="en-CA"/>
        </w:rPr>
        <w:t xml:space="preserve">] </w:t>
      </w:r>
      <w:r w:rsidR="007031EC">
        <w:rPr>
          <w:lang w:val="en-CA"/>
        </w:rPr>
        <w:t>(Visser 2007)</w:t>
      </w:r>
      <w:r w:rsidR="00857EDD">
        <w:rPr>
          <w:lang w:val="en-CA"/>
        </w:rPr>
        <w:t xml:space="preserve">.  </w:t>
      </w:r>
      <w:r w:rsidR="006D4286">
        <w:rPr>
          <w:lang w:val="en-CA"/>
        </w:rPr>
        <w:t xml:space="preserve">In proposing a theory of schizophrenia, “incongruence or conflict between context and meta-context” </w:t>
      </w:r>
      <w:r w:rsidR="003B31C7">
        <w:rPr>
          <w:lang w:val="en-CA"/>
        </w:rPr>
        <w:t>may be</w:t>
      </w:r>
      <w:r w:rsidR="006D4286">
        <w:rPr>
          <w:lang w:val="en-CA"/>
        </w:rPr>
        <w:t xml:space="preserve"> observed</w:t>
      </w:r>
      <w:r w:rsidR="003B31C7">
        <w:rPr>
          <w:lang w:val="en-CA"/>
        </w:rPr>
        <w:t>, with the double bind as a “dilemma either of being right in the primary context or of being right for the wrong reasons or in a wrong way”</w:t>
      </w:r>
      <w:r w:rsidR="006D4286">
        <w:rPr>
          <w:lang w:val="en-CA"/>
        </w:rPr>
        <w:t xml:space="preserve"> [</w:t>
      </w:r>
      <w:r w:rsidR="005F1700">
        <w:rPr>
          <w:lang w:val="en-CA"/>
        </w:rPr>
        <w:fldChar w:fldCharType="begin"/>
      </w:r>
      <w:r w:rsidR="005F1700">
        <w:rPr>
          <w:lang w:val="en-CA"/>
        </w:rPr>
        <w:instrText xml:space="preserve"> REF _Ref104974558 \r \h </w:instrText>
      </w:r>
      <w:r w:rsidR="005F1700">
        <w:rPr>
          <w:lang w:val="en-CA"/>
        </w:rPr>
      </w:r>
      <w:r w:rsidR="005F1700">
        <w:rPr>
          <w:lang w:val="en-CA"/>
        </w:rPr>
        <w:fldChar w:fldCharType="separate"/>
      </w:r>
      <w:r w:rsidR="00017A8F">
        <w:rPr>
          <w:lang w:val="en-CA"/>
        </w:rPr>
        <w:t>101</w:t>
      </w:r>
      <w:r w:rsidR="005F1700">
        <w:rPr>
          <w:lang w:val="en-CA"/>
        </w:rPr>
        <w:fldChar w:fldCharType="end"/>
      </w:r>
      <w:r w:rsidR="006D4286">
        <w:rPr>
          <w:lang w:val="en-CA"/>
        </w:rPr>
        <w:t xml:space="preserve">] </w:t>
      </w:r>
      <w:r w:rsidR="003B31C7">
        <w:rPr>
          <w:lang w:val="en-CA"/>
        </w:rPr>
        <w:t>(Bateson 1960</w:t>
      </w:r>
      <w:r w:rsidR="00A52212">
        <w:rPr>
          <w:lang w:val="en-CA"/>
        </w:rPr>
        <w:t>, p. 20</w:t>
      </w:r>
      <w:r w:rsidR="003B31C7">
        <w:rPr>
          <w:lang w:val="en-CA"/>
        </w:rPr>
        <w:t>).</w:t>
      </w:r>
      <w:r w:rsidR="00A52212">
        <w:rPr>
          <w:lang w:val="en-CA"/>
        </w:rPr>
        <w:t xml:space="preserve">  </w:t>
      </w:r>
      <w:r w:rsidR="00A84A67">
        <w:rPr>
          <w:lang w:val="en-CA"/>
        </w:rPr>
        <w:t xml:space="preserve">A theory of alcoholism presents “a </w:t>
      </w:r>
      <w:r w:rsidR="00A84A67" w:rsidRPr="00B03AE7">
        <w:rPr>
          <w:i/>
          <w:iCs/>
          <w:lang w:val="en-CA"/>
        </w:rPr>
        <w:t>converse</w:t>
      </w:r>
      <w:r w:rsidR="00A84A67">
        <w:rPr>
          <w:lang w:val="en-CA"/>
        </w:rPr>
        <w:t xml:space="preserve"> matching between the sobriety and intoxication, such that the latter may be seen as an appropriate subjective correction </w:t>
      </w:r>
      <w:r w:rsidR="00B03AE7">
        <w:rPr>
          <w:lang w:val="en-CA"/>
        </w:rPr>
        <w:t>for the former”, “more specific than that provided by mere anesthesia” [</w:t>
      </w:r>
      <w:r w:rsidR="005F1700">
        <w:rPr>
          <w:lang w:val="en-CA"/>
        </w:rPr>
        <w:fldChar w:fldCharType="begin"/>
      </w:r>
      <w:r w:rsidR="005F1700">
        <w:rPr>
          <w:lang w:val="en-CA"/>
        </w:rPr>
        <w:instrText xml:space="preserve"> REF _Ref104974580 \r \h </w:instrText>
      </w:r>
      <w:r w:rsidR="005F1700">
        <w:rPr>
          <w:lang w:val="en-CA"/>
        </w:rPr>
      </w:r>
      <w:r w:rsidR="005F1700">
        <w:rPr>
          <w:lang w:val="en-CA"/>
        </w:rPr>
        <w:fldChar w:fldCharType="separate"/>
      </w:r>
      <w:r w:rsidR="00017A8F">
        <w:rPr>
          <w:lang w:val="en-CA"/>
        </w:rPr>
        <w:t>102</w:t>
      </w:r>
      <w:r w:rsidR="005F1700">
        <w:rPr>
          <w:lang w:val="en-CA"/>
        </w:rPr>
        <w:fldChar w:fldCharType="end"/>
      </w:r>
      <w:r w:rsidR="00B03AE7">
        <w:rPr>
          <w:lang w:val="en-CA"/>
        </w:rPr>
        <w:t>] (Bateson 1971</w:t>
      </w:r>
      <w:r w:rsidR="003A1222">
        <w:rPr>
          <w:lang w:val="en-CA"/>
        </w:rPr>
        <w:t>, p. 2</w:t>
      </w:r>
      <w:r w:rsidR="00B03AE7">
        <w:rPr>
          <w:lang w:val="en-CA"/>
        </w:rPr>
        <w:t xml:space="preserve">).  </w:t>
      </w:r>
      <w:r w:rsidR="006649B8">
        <w:rPr>
          <w:lang w:val="en-CA"/>
        </w:rPr>
        <w:t>On the report of his daughter, Mary Catherine, double binds were not limited to pathology, as Gregory Bateson said “Nature is a dirty, double-binding bitch”</w:t>
      </w:r>
      <w:r w:rsidR="00A84A67">
        <w:rPr>
          <w:lang w:val="en-CA"/>
        </w:rPr>
        <w:t xml:space="preserve"> [</w:t>
      </w:r>
      <w:r w:rsidR="005F1700">
        <w:rPr>
          <w:lang w:val="en-CA"/>
        </w:rPr>
        <w:fldChar w:fldCharType="begin"/>
      </w:r>
      <w:r w:rsidR="005F1700">
        <w:rPr>
          <w:lang w:val="en-CA"/>
        </w:rPr>
        <w:instrText xml:space="preserve"> REF _Ref104974594 \r \h </w:instrText>
      </w:r>
      <w:r w:rsidR="005F1700">
        <w:rPr>
          <w:lang w:val="en-CA"/>
        </w:rPr>
      </w:r>
      <w:r w:rsidR="005F1700">
        <w:rPr>
          <w:lang w:val="en-CA"/>
        </w:rPr>
        <w:fldChar w:fldCharType="separate"/>
      </w:r>
      <w:r w:rsidR="00017A8F">
        <w:rPr>
          <w:lang w:val="en-CA"/>
        </w:rPr>
        <w:t>103</w:t>
      </w:r>
      <w:r w:rsidR="005F1700">
        <w:rPr>
          <w:lang w:val="en-CA"/>
        </w:rPr>
        <w:fldChar w:fldCharType="end"/>
      </w:r>
      <w:r w:rsidR="00A84A67">
        <w:rPr>
          <w:lang w:val="en-CA"/>
        </w:rPr>
        <w:t>] (Bateson 2005</w:t>
      </w:r>
      <w:r w:rsidR="003A1222">
        <w:rPr>
          <w:lang w:val="en-CA"/>
        </w:rPr>
        <w:t>, p. 1</w:t>
      </w:r>
      <w:r w:rsidR="00A84A67">
        <w:rPr>
          <w:lang w:val="en-CA"/>
        </w:rPr>
        <w:t>)</w:t>
      </w:r>
      <w:r w:rsidR="006649B8">
        <w:rPr>
          <w:lang w:val="en-CA"/>
        </w:rPr>
        <w:t>.</w:t>
      </w:r>
    </w:p>
    <w:p w14:paraId="491EEE33" w14:textId="20644B40" w:rsidR="00B95AC7" w:rsidRDefault="00730912" w:rsidP="00C837AD">
      <w:pPr>
        <w:pStyle w:val="MDPI31text"/>
        <w:rPr>
          <w:lang w:val="en-CA"/>
        </w:rPr>
      </w:pPr>
      <w:r>
        <w:rPr>
          <w:lang w:val="en-CA"/>
        </w:rPr>
        <w:t xml:space="preserve">Systems Change Learning centers on </w:t>
      </w:r>
      <w:r w:rsidRPr="00730912">
        <w:rPr>
          <w:i/>
          <w:iCs/>
          <w:lang w:val="en-CA"/>
        </w:rPr>
        <w:t>knowing from within</w:t>
      </w:r>
      <w:r>
        <w:rPr>
          <w:lang w:val="en-CA"/>
        </w:rPr>
        <w:t xml:space="preserve"> </w:t>
      </w:r>
      <w:r w:rsidR="00320F97">
        <w:rPr>
          <w:lang w:val="en-CA"/>
        </w:rPr>
        <w:t xml:space="preserve">the system of interest, </w:t>
      </w:r>
      <w:r>
        <w:rPr>
          <w:lang w:val="en-CA"/>
        </w:rPr>
        <w:t>while co-responding alongside other</w:t>
      </w:r>
      <w:r w:rsidR="00320F97">
        <w:rPr>
          <w:lang w:val="en-CA"/>
        </w:rPr>
        <w:t xml:space="preserve"> systems of influence</w:t>
      </w:r>
      <w:r>
        <w:rPr>
          <w:lang w:val="en-CA"/>
        </w:rPr>
        <w:t xml:space="preserve"> in ecologies.</w:t>
      </w:r>
    </w:p>
    <w:p w14:paraId="16F2FFF6" w14:textId="77777777" w:rsidR="00C837AD" w:rsidRDefault="00C837AD" w:rsidP="00C837AD">
      <w:pPr>
        <w:pStyle w:val="MDPI32textnoindent"/>
        <w:ind w:left="3033"/>
        <w:rPr>
          <w:lang w:val="en-CA"/>
        </w:rPr>
      </w:pPr>
      <w:r>
        <w:rPr>
          <w:lang w:val="en-CA"/>
        </w:rPr>
        <w:t xml:space="preserve">“To know </w:t>
      </w:r>
      <w:proofErr w:type="gramStart"/>
      <w:r>
        <w:rPr>
          <w:lang w:val="en-CA"/>
        </w:rPr>
        <w:t>things</w:t>
      </w:r>
      <w:proofErr w:type="gramEnd"/>
      <w:r>
        <w:rPr>
          <w:lang w:val="en-CA"/>
        </w:rPr>
        <w:t xml:space="preserve"> you have to grow into them, and let them grow in you, so that they become a part of who you are”.  </w:t>
      </w:r>
    </w:p>
    <w:p w14:paraId="7D7A61CD" w14:textId="326CFFA0" w:rsidR="00C837AD" w:rsidRDefault="00C837AD" w:rsidP="00C837AD">
      <w:pPr>
        <w:pStyle w:val="MDPI32textnoindent"/>
        <w:ind w:left="3033"/>
        <w:rPr>
          <w:lang w:val="en-CA"/>
        </w:rPr>
      </w:pPr>
      <w:r>
        <w:rPr>
          <w:lang w:val="en-CA"/>
        </w:rPr>
        <w:t>“It is, in short, by watching, listening and feeling – by paying attention to what the world has to tell us – that we learn”.</w:t>
      </w:r>
    </w:p>
    <w:p w14:paraId="0FD9E7EE" w14:textId="60E90264" w:rsidR="00935465" w:rsidRPr="00021144" w:rsidRDefault="00C837AD" w:rsidP="00021144">
      <w:pPr>
        <w:pStyle w:val="MDPI32textnoindent"/>
        <w:ind w:left="3033"/>
        <w:rPr>
          <w:lang w:val="en-CA"/>
        </w:rPr>
      </w:pPr>
      <w:r w:rsidRPr="00C837AD">
        <w:rPr>
          <w:lang w:val="en-CA"/>
        </w:rPr>
        <w:t xml:space="preserve">“This kind of learning aims not so much to provide us with facts </w:t>
      </w:r>
      <w:r w:rsidRPr="00953C8C">
        <w:rPr>
          <w:i/>
          <w:iCs/>
          <w:lang w:val="en-CA"/>
        </w:rPr>
        <w:t>about</w:t>
      </w:r>
      <w:r w:rsidRPr="00C837AD">
        <w:rPr>
          <w:lang w:val="en-CA"/>
        </w:rPr>
        <w:t xml:space="preserve"> the world as to enable us to be taught </w:t>
      </w:r>
      <w:r w:rsidRPr="00953C8C">
        <w:rPr>
          <w:i/>
          <w:iCs/>
          <w:lang w:val="en-CA"/>
        </w:rPr>
        <w:t>by</w:t>
      </w:r>
      <w:r w:rsidRPr="00C837AD">
        <w:rPr>
          <w:lang w:val="en-CA"/>
        </w:rPr>
        <w:t xml:space="preserve"> it [</w:t>
      </w:r>
      <w:r w:rsidR="005F1700">
        <w:rPr>
          <w:lang w:val="en-CA"/>
        </w:rPr>
        <w:fldChar w:fldCharType="begin"/>
      </w:r>
      <w:r w:rsidR="005F1700">
        <w:rPr>
          <w:lang w:val="en-CA"/>
        </w:rPr>
        <w:instrText xml:space="preserve"> REF _Ref104974609 \r \h </w:instrText>
      </w:r>
      <w:r w:rsidR="005F1700">
        <w:rPr>
          <w:lang w:val="en-CA"/>
        </w:rPr>
      </w:r>
      <w:r w:rsidR="005F1700">
        <w:rPr>
          <w:lang w:val="en-CA"/>
        </w:rPr>
        <w:fldChar w:fldCharType="separate"/>
      </w:r>
      <w:r w:rsidR="00017A8F">
        <w:rPr>
          <w:lang w:val="en-CA"/>
        </w:rPr>
        <w:t>104</w:t>
      </w:r>
      <w:r w:rsidR="005F1700">
        <w:rPr>
          <w:lang w:val="en-CA"/>
        </w:rPr>
        <w:fldChar w:fldCharType="end"/>
      </w:r>
      <w:r w:rsidRPr="00C837AD">
        <w:rPr>
          <w:lang w:val="en-CA"/>
        </w:rPr>
        <w:t>] (Ingold 2013, p</w:t>
      </w:r>
      <w:r>
        <w:rPr>
          <w:lang w:val="en-CA"/>
        </w:rPr>
        <w:t>p 1-</w:t>
      </w:r>
      <w:r w:rsidRPr="00C837AD">
        <w:rPr>
          <w:lang w:val="en-CA"/>
        </w:rPr>
        <w:t>2).</w:t>
      </w:r>
    </w:p>
    <w:p w14:paraId="389357D7" w14:textId="2A915295" w:rsidR="00495EE7" w:rsidRDefault="00021144" w:rsidP="00344368">
      <w:pPr>
        <w:pStyle w:val="MDPI32textnoindent"/>
      </w:pPr>
      <w:r>
        <w:t>While external parties might espouse a rhetoric determining leverage points for change,</w:t>
      </w:r>
      <w:r w:rsidR="00344368">
        <w:t xml:space="preserve"> covert operations or coercion are unlikely to change the nature of the targeted individuals or populations on a longer horizon.  Lasting change requires a system to learn, and learning occurs from within.</w:t>
      </w:r>
    </w:p>
    <w:p w14:paraId="69BCF07D" w14:textId="367F5852" w:rsidR="00AA03AA" w:rsidRDefault="00237026" w:rsidP="00792205">
      <w:pPr>
        <w:pStyle w:val="MDPI31text"/>
      </w:pPr>
      <w:r>
        <w:t>Having covered the hub of Figure 2</w:t>
      </w:r>
      <w:r w:rsidR="003C485E">
        <w:t xml:space="preserve"> </w:t>
      </w:r>
      <w:r w:rsidR="003C485E">
        <w:fldChar w:fldCharType="begin"/>
      </w:r>
      <w:r w:rsidR="003C485E">
        <w:instrText xml:space="preserve"> REF Figure_2 \p \h </w:instrText>
      </w:r>
      <w:r w:rsidR="003C485E">
        <w:fldChar w:fldCharType="separate"/>
      </w:r>
      <w:r w:rsidR="00017A8F">
        <w:t>above</w:t>
      </w:r>
      <w:r w:rsidR="003C485E">
        <w:fldChar w:fldCharType="end"/>
      </w:r>
      <w:r>
        <w:t xml:space="preserve"> extensively, </w:t>
      </w:r>
      <w:r w:rsidR="000449A0">
        <w:t>praxis can</w:t>
      </w:r>
      <w:r>
        <w:t xml:space="preserve"> cycle through each of the four spokes sequentially.  Formally, </w:t>
      </w:r>
      <w:r w:rsidR="00792205" w:rsidRPr="00792205">
        <w:rPr>
          <w:i/>
          <w:iCs/>
        </w:rPr>
        <w:t>Knowing from Within</w:t>
      </w:r>
      <w:r w:rsidR="00792205">
        <w:t xml:space="preserve"> consists of (</w:t>
      </w:r>
      <w:proofErr w:type="spellStart"/>
      <w:r w:rsidR="00792205">
        <w:t>i</w:t>
      </w:r>
      <w:proofErr w:type="spellEnd"/>
      <w:r w:rsidR="00792205">
        <w:t xml:space="preserve">) </w:t>
      </w:r>
      <w:r w:rsidR="00103016">
        <w:rPr>
          <w:i/>
          <w:iCs/>
        </w:rPr>
        <w:t>Recognizing</w:t>
      </w:r>
      <w:r w:rsidR="00792205" w:rsidRPr="00792205">
        <w:rPr>
          <w:i/>
          <w:iCs/>
        </w:rPr>
        <w:t xml:space="preserve"> contextu</w:t>
      </w:r>
      <w:r w:rsidR="00300CEF">
        <w:rPr>
          <w:i/>
          <w:iCs/>
        </w:rPr>
        <w:t>r</w:t>
      </w:r>
      <w:r w:rsidR="00792205" w:rsidRPr="00792205">
        <w:rPr>
          <w:i/>
          <w:iCs/>
        </w:rPr>
        <w:t>al influences</w:t>
      </w:r>
      <w:r w:rsidR="00792205">
        <w:t xml:space="preserve">; (ii) </w:t>
      </w:r>
      <w:r w:rsidR="00792205" w:rsidRPr="00792205">
        <w:rPr>
          <w:i/>
          <w:iCs/>
        </w:rPr>
        <w:t xml:space="preserve">Diagnosing rhythmic disorders; </w:t>
      </w:r>
      <w:r w:rsidR="00792205">
        <w:t xml:space="preserve">(iii) </w:t>
      </w:r>
      <w:r w:rsidR="00792205" w:rsidRPr="00792205">
        <w:rPr>
          <w:i/>
          <w:iCs/>
        </w:rPr>
        <w:t>Prognosing likelihoods</w:t>
      </w:r>
      <w:r w:rsidR="00792205">
        <w:t xml:space="preserve">; and (iv) </w:t>
      </w:r>
      <w:r w:rsidR="00792205" w:rsidRPr="00792205">
        <w:rPr>
          <w:i/>
          <w:iCs/>
        </w:rPr>
        <w:t>Reordering pacing</w:t>
      </w:r>
      <w:r w:rsidR="00792205">
        <w:t>.</w:t>
      </w:r>
    </w:p>
    <w:p w14:paraId="5A3023EE" w14:textId="1342D86A" w:rsidR="00792205" w:rsidRDefault="00521C51" w:rsidP="00792205">
      <w:pPr>
        <w:pStyle w:val="MDPI23heading3"/>
      </w:pPr>
      <w:bookmarkStart w:id="16" w:name="Section_4_1_2"/>
      <w:r>
        <w:t>4</w:t>
      </w:r>
      <w:r w:rsidR="00792205">
        <w:t xml:space="preserve">.1.2 </w:t>
      </w:r>
      <w:r w:rsidR="00103016">
        <w:rPr>
          <w:i/>
          <w:iCs/>
        </w:rPr>
        <w:t>Recognizing</w:t>
      </w:r>
      <w:r w:rsidR="00792205" w:rsidRPr="00792205">
        <w:rPr>
          <w:i/>
          <w:iCs/>
        </w:rPr>
        <w:t xml:space="preserve"> contextu</w:t>
      </w:r>
      <w:r w:rsidR="00300CEF">
        <w:rPr>
          <w:i/>
          <w:iCs/>
        </w:rPr>
        <w:t>r</w:t>
      </w:r>
      <w:r w:rsidR="00792205" w:rsidRPr="00792205">
        <w:rPr>
          <w:i/>
          <w:iCs/>
        </w:rPr>
        <w:t>al influences</w:t>
      </w:r>
      <w:r w:rsidR="00300CEF">
        <w:t xml:space="preserve">, </w:t>
      </w:r>
      <w:r w:rsidR="00792205">
        <w:t xml:space="preserve">informational </w:t>
      </w:r>
      <w:r w:rsidR="009C0E6E">
        <w:t xml:space="preserve">in essence, </w:t>
      </w:r>
      <w:r w:rsidR="00792205">
        <w:t>environmental</w:t>
      </w:r>
      <w:r w:rsidR="009C0E6E">
        <w:t xml:space="preserve"> in origin</w:t>
      </w:r>
    </w:p>
    <w:bookmarkEnd w:id="16"/>
    <w:p w14:paraId="1CA51CAE" w14:textId="72987584" w:rsidR="00344368" w:rsidRDefault="008B530B" w:rsidP="00792205">
      <w:pPr>
        <w:pStyle w:val="MDPI31text"/>
      </w:pPr>
      <w:r>
        <w:t xml:space="preserve">While </w:t>
      </w:r>
      <w:r w:rsidR="00CA7851">
        <w:t xml:space="preserve">some </w:t>
      </w:r>
      <w:r>
        <w:t xml:space="preserve">systems changes </w:t>
      </w:r>
      <w:r w:rsidR="00CA7851">
        <w:t xml:space="preserve">are </w:t>
      </w:r>
      <w:r>
        <w:t>internal</w:t>
      </w:r>
      <w:r w:rsidR="00CA7851">
        <w:t xml:space="preserve"> in origin</w:t>
      </w:r>
      <w:r w:rsidR="00D13E79">
        <w:t xml:space="preserve"> (</w:t>
      </w:r>
      <w:proofErr w:type="gramStart"/>
      <w:r w:rsidR="00D13E79">
        <w:t>e.g.</w:t>
      </w:r>
      <w:proofErr w:type="gramEnd"/>
      <w:r w:rsidR="00D13E79">
        <w:t xml:space="preserve"> an individual feels sick, or a </w:t>
      </w:r>
      <w:r w:rsidR="00CA7851">
        <w:t>team</w:t>
      </w:r>
      <w:r w:rsidR="00D13E79">
        <w:t xml:space="preserve"> member notices some </w:t>
      </w:r>
      <w:r w:rsidR="00CA7851">
        <w:t xml:space="preserve">organizational </w:t>
      </w:r>
      <w:r w:rsidR="00D13E79">
        <w:t xml:space="preserve">dysfunction), a practical question is whether </w:t>
      </w:r>
      <w:r w:rsidR="00CA7851">
        <w:t>there has been a shift of significance externally</w:t>
      </w:r>
      <w:r w:rsidR="00AC0B90">
        <w:t xml:space="preserve"> from the environment</w:t>
      </w:r>
      <w:r w:rsidR="00CA7851">
        <w:t xml:space="preserve">.  </w:t>
      </w:r>
      <w:proofErr w:type="gramStart"/>
      <w:r w:rsidR="00CA7851">
        <w:t xml:space="preserve">Thinking temporally, </w:t>
      </w:r>
      <w:r w:rsidR="002E0869">
        <w:t xml:space="preserve">the rhythm of the </w:t>
      </w:r>
      <w:r w:rsidR="00685DBA">
        <w:t>system</w:t>
      </w:r>
      <w:proofErr w:type="gramEnd"/>
      <w:r w:rsidR="00685DBA">
        <w:t xml:space="preserve"> may have fallen out of synchrony with world in which it engages.</w:t>
      </w:r>
    </w:p>
    <w:p w14:paraId="611FF148" w14:textId="3CF1FF12" w:rsidR="00237026" w:rsidRDefault="00CA13BD" w:rsidP="00716E2F">
      <w:pPr>
        <w:pStyle w:val="MDPI31text"/>
      </w:pPr>
      <w:r>
        <w:t xml:space="preserve">With the multitude of shifting contextual influences, at varying locality and urgency, recognizing the </w:t>
      </w:r>
      <w:r w:rsidR="007F4F5E">
        <w:t xml:space="preserve">rhythms most salient to the </w:t>
      </w:r>
      <w:r w:rsidR="00716E2F">
        <w:t xml:space="preserve">system of interest </w:t>
      </w:r>
      <w:r w:rsidR="007F4F5E">
        <w:t xml:space="preserve">requires some sorting of priorities.  </w:t>
      </w:r>
      <w:r w:rsidR="00716E2F">
        <w:t xml:space="preserve">The relation </w:t>
      </w:r>
      <w:r w:rsidR="007F4F5E">
        <w:t xml:space="preserve">between the system of interest and system(s) of influence might be connected </w:t>
      </w:r>
      <w:r w:rsidR="00716E2F">
        <w:t>direct</w:t>
      </w:r>
      <w:r w:rsidR="007F4F5E">
        <w:t>ly</w:t>
      </w:r>
      <w:r w:rsidR="00716E2F">
        <w:t xml:space="preserve"> and </w:t>
      </w:r>
      <w:proofErr w:type="gramStart"/>
      <w:r w:rsidR="00716E2F">
        <w:t>physical</w:t>
      </w:r>
      <w:r w:rsidR="007F4F5E">
        <w:t>ly, or</w:t>
      </w:r>
      <w:proofErr w:type="gramEnd"/>
      <w:r w:rsidR="007F4F5E">
        <w:t xml:space="preserve"> linked </w:t>
      </w:r>
      <w:r w:rsidR="00716E2F">
        <w:t>indirect</w:t>
      </w:r>
      <w:r w:rsidR="007F4F5E">
        <w:t>ly</w:t>
      </w:r>
      <w:r w:rsidR="00716E2F">
        <w:t xml:space="preserve"> with news of changes received informationally.</w:t>
      </w:r>
    </w:p>
    <w:p w14:paraId="5BF7C1C7" w14:textId="7186DFB6" w:rsidR="00792205" w:rsidRDefault="00521C51" w:rsidP="00792205">
      <w:pPr>
        <w:pStyle w:val="MDPI23heading3"/>
      </w:pPr>
      <w:bookmarkStart w:id="17" w:name="Section_4_1_3"/>
      <w:r>
        <w:t>4</w:t>
      </w:r>
      <w:r w:rsidR="00792205">
        <w:t xml:space="preserve">.1.3 </w:t>
      </w:r>
      <w:r w:rsidR="00792205" w:rsidRPr="00792205">
        <w:rPr>
          <w:i/>
          <w:iCs/>
        </w:rPr>
        <w:t>Diagnosing rhythmic disorders</w:t>
      </w:r>
      <w:r w:rsidR="00792205">
        <w:t xml:space="preserve"> is informational </w:t>
      </w:r>
      <w:r w:rsidR="009C0E6E">
        <w:t>in essence, s</w:t>
      </w:r>
      <w:r w:rsidR="00792205">
        <w:t>ystemic</w:t>
      </w:r>
      <w:r w:rsidR="009C0E6E">
        <w:t xml:space="preserve"> in origin</w:t>
      </w:r>
    </w:p>
    <w:bookmarkEnd w:id="17"/>
    <w:p w14:paraId="4AD1C370" w14:textId="247280E7" w:rsidR="00792205" w:rsidRDefault="00FA320C" w:rsidP="00792205">
      <w:pPr>
        <w:pStyle w:val="MDPI31text"/>
      </w:pPr>
      <w:r>
        <w:t>For medical professionals, “</w:t>
      </w:r>
      <w:r w:rsidRPr="00FA320C">
        <w:t xml:space="preserve">Diagnosis provides clinicians with the means to </w:t>
      </w:r>
      <w:proofErr w:type="spellStart"/>
      <w:r w:rsidRPr="00FA320C">
        <w:t>organise</w:t>
      </w:r>
      <w:proofErr w:type="spellEnd"/>
      <w:r w:rsidRPr="00FA320C">
        <w:t xml:space="preserve"> and interpret a range of information provided by patient symptoms, signs, tests, and investigations as the basis for decision-making</w:t>
      </w:r>
      <w:r>
        <w:t>”</w:t>
      </w:r>
      <w:r w:rsidR="00792205">
        <w:t xml:space="preserve"> </w:t>
      </w:r>
      <w:r w:rsidR="00117724">
        <w:t>[</w:t>
      </w:r>
      <w:r w:rsidR="002B3B80">
        <w:fldChar w:fldCharType="begin"/>
      </w:r>
      <w:r w:rsidR="002B3B80">
        <w:instrText xml:space="preserve"> REF _Ref104974687 \r \h </w:instrText>
      </w:r>
      <w:r w:rsidR="002B3B80">
        <w:fldChar w:fldCharType="separate"/>
      </w:r>
      <w:r w:rsidR="00017A8F">
        <w:t>105</w:t>
      </w:r>
      <w:r w:rsidR="002B3B80">
        <w:fldChar w:fldCharType="end"/>
      </w:r>
      <w:r w:rsidR="00117724">
        <w:t xml:space="preserve">] (Croft, Altman, </w:t>
      </w:r>
      <w:proofErr w:type="spellStart"/>
      <w:r w:rsidR="00117724">
        <w:t>Deeks</w:t>
      </w:r>
      <w:proofErr w:type="spellEnd"/>
      <w:r w:rsidR="00117724">
        <w:t xml:space="preserve"> et al. 2015</w:t>
      </w:r>
      <w:r w:rsidR="005F6796">
        <w:t>, p. 2</w:t>
      </w:r>
      <w:r w:rsidR="00117724">
        <w:t>)</w:t>
      </w:r>
      <w:r>
        <w:t xml:space="preserve">.  </w:t>
      </w:r>
      <w:r w:rsidR="00A143B7">
        <w:t xml:space="preserve">Although a patient might request a wellness </w:t>
      </w:r>
      <w:r w:rsidR="007570AF">
        <w:t>assessment</w:t>
      </w:r>
      <w:r w:rsidR="00A143B7">
        <w:t xml:space="preserve">, most visits to professionals are </w:t>
      </w:r>
      <w:r w:rsidR="00103016">
        <w:t xml:space="preserve">by a </w:t>
      </w:r>
      <w:proofErr w:type="gramStart"/>
      <w:r w:rsidR="00103016">
        <w:t>subject</w:t>
      </w:r>
      <w:r w:rsidR="00A143B7">
        <w:t xml:space="preserve"> exhibiting symptoms</w:t>
      </w:r>
      <w:proofErr w:type="gramEnd"/>
      <w:r w:rsidR="00A143B7">
        <w:t xml:space="preserve"> </w:t>
      </w:r>
      <w:r w:rsidR="00AC0B90">
        <w:t>who</w:t>
      </w:r>
      <w:r w:rsidR="00A143B7">
        <w:t xml:space="preserve"> </w:t>
      </w:r>
      <w:r w:rsidR="005A531B">
        <w:t>merit</w:t>
      </w:r>
      <w:r w:rsidR="00AC0B90">
        <w:t>s</w:t>
      </w:r>
      <w:r w:rsidR="00A143B7">
        <w:t xml:space="preserve"> a deeper investigation.</w:t>
      </w:r>
    </w:p>
    <w:p w14:paraId="28E4C5AF" w14:textId="0004A169" w:rsidR="00973208" w:rsidRDefault="007570AF" w:rsidP="00316F44">
      <w:pPr>
        <w:pStyle w:val="MDPI31text"/>
      </w:pPr>
      <w:r>
        <w:t xml:space="preserve">Living beings have many subsystems working together, so a typical complaint would be feeling “off”.  </w:t>
      </w:r>
      <w:r w:rsidR="00AC0B90">
        <w:t xml:space="preserve">The clinician may be able to observe some symptoms physically, </w:t>
      </w:r>
      <w:r w:rsidR="00446504">
        <w:t xml:space="preserve">yet </w:t>
      </w:r>
      <w:r w:rsidR="00446504">
        <w:lastRenderedPageBreak/>
        <w:t>most often relies on the patient providing information on “where does it hurt”? Lab tests may provide more clues on which findings can be based.  Diagnosticians rely on experience and judgement to conclude precursor</w:t>
      </w:r>
      <w:r w:rsidR="00380FF9">
        <w:t>s</w:t>
      </w:r>
      <w:r w:rsidR="00446504">
        <w:t xml:space="preserve"> that have led to the current condition.  A scientific approach </w:t>
      </w:r>
      <w:r w:rsidR="00380FF9">
        <w:t>reduces the set of probable explanations for the malady.</w:t>
      </w:r>
    </w:p>
    <w:p w14:paraId="3AE81128" w14:textId="431F72C9" w:rsidR="00792205" w:rsidRDefault="00521C51" w:rsidP="007F6F36">
      <w:pPr>
        <w:pStyle w:val="MDPI23heading3"/>
        <w:keepNext/>
      </w:pPr>
      <w:bookmarkStart w:id="18" w:name="Section_4_1_4"/>
      <w:r>
        <w:t>4</w:t>
      </w:r>
      <w:r w:rsidR="00792205">
        <w:t xml:space="preserve">.1.4 </w:t>
      </w:r>
      <w:r w:rsidR="00792205" w:rsidRPr="00792205">
        <w:rPr>
          <w:i/>
          <w:iCs/>
        </w:rPr>
        <w:t>Prognosing likelihoods</w:t>
      </w:r>
      <w:r w:rsidR="00792205">
        <w:t xml:space="preserve"> is </w:t>
      </w:r>
      <w:r w:rsidR="00380FF9">
        <w:t>physical</w:t>
      </w:r>
      <w:r w:rsidR="00792205">
        <w:t xml:space="preserve"> </w:t>
      </w:r>
      <w:r w:rsidR="009C0E6E">
        <w:t xml:space="preserve">in essence, </w:t>
      </w:r>
      <w:r w:rsidR="00792205">
        <w:t xml:space="preserve">and </w:t>
      </w:r>
      <w:r w:rsidR="00380FF9">
        <w:t>environmental</w:t>
      </w:r>
      <w:r w:rsidR="009C0E6E">
        <w:t xml:space="preserve"> in origin</w:t>
      </w:r>
    </w:p>
    <w:bookmarkEnd w:id="18"/>
    <w:p w14:paraId="0BDF64C0" w14:textId="07277ECF" w:rsidR="00973208" w:rsidRDefault="008260EA" w:rsidP="00792205">
      <w:pPr>
        <w:pStyle w:val="MDPI31text"/>
      </w:pPr>
      <w:r>
        <w:t xml:space="preserve">While diagnosing seeks answers to the “what” and “why” of symptoms, prognosing infers future outcomes.  </w:t>
      </w:r>
      <w:r w:rsidR="00973208">
        <w:t>“The science of prognosis is concerned with improving the precision, accuracy, and usefulness of measures of likely future outcomes.”</w:t>
      </w:r>
      <w:r>
        <w:t xml:space="preserve"> [</w:t>
      </w:r>
      <w:r w:rsidR="00760DBA">
        <w:t>10</w:t>
      </w:r>
      <w:r w:rsidR="009600EC">
        <w:t>5</w:t>
      </w:r>
      <w:r>
        <w:t xml:space="preserve">] (Croft, Altman, </w:t>
      </w:r>
      <w:proofErr w:type="spellStart"/>
      <w:r>
        <w:t>Deeks</w:t>
      </w:r>
      <w:proofErr w:type="spellEnd"/>
      <w:r>
        <w:t xml:space="preserve"> et al. 2015</w:t>
      </w:r>
      <w:r w:rsidR="005F6796">
        <w:t>, p.4</w:t>
      </w:r>
      <w:r>
        <w:t xml:space="preserve">).  </w:t>
      </w:r>
      <w:r w:rsidR="0012050A">
        <w:t xml:space="preserve">A prognosis may be possible without a complete diagnosis.  Every few years, I get a pain in my </w:t>
      </w:r>
      <w:r w:rsidR="00DD7D81">
        <w:t>left</w:t>
      </w:r>
      <w:r w:rsidR="0012050A">
        <w:t xml:space="preserve"> foot that doctors haven’t figure</w:t>
      </w:r>
      <w:r w:rsidR="00DD7D81">
        <w:t>d</w:t>
      </w:r>
      <w:r w:rsidR="0012050A">
        <w:t xml:space="preserve"> out, but the symptoms generally go away </w:t>
      </w:r>
      <w:r w:rsidR="00DD7D81">
        <w:t>in about 10 days.</w:t>
      </w:r>
      <w:r w:rsidR="007F6F36">
        <w:t xml:space="preserve">  My self-prognosing infers that the ailment is </w:t>
      </w:r>
      <w:r w:rsidR="00E02021">
        <w:t>minor,</w:t>
      </w:r>
      <w:r w:rsidR="007F6F36">
        <w:t xml:space="preserve"> and my body will heal itself.  The diagnosis remains uncertain.</w:t>
      </w:r>
    </w:p>
    <w:p w14:paraId="0791E9DF" w14:textId="00C56CCF" w:rsidR="00973208" w:rsidRDefault="00380FF9" w:rsidP="008F5D9E">
      <w:pPr>
        <w:pStyle w:val="MDPI31text"/>
      </w:pPr>
      <w:r>
        <w:t xml:space="preserve">An appropriate treatment is environmental in origin, as some external change will be required unless the system of interest is expected to heal itself.  The essence is physical, as treatments won’t be equally successful for patients.  </w:t>
      </w:r>
      <w:r w:rsidR="00873732">
        <w:t xml:space="preserve">The </w:t>
      </w:r>
      <w:r w:rsidR="00DD7D81">
        <w:t xml:space="preserve">likelihoods for resolving a disease or illness </w:t>
      </w:r>
      <w:r w:rsidR="00873732">
        <w:t xml:space="preserve">can be </w:t>
      </w:r>
      <w:r w:rsidR="00DD7D81">
        <w:t xml:space="preserve">expressed </w:t>
      </w:r>
      <w:r w:rsidR="00873732">
        <w:t xml:space="preserve">as </w:t>
      </w:r>
      <w:r w:rsidR="00DD7D81">
        <w:t>ranges</w:t>
      </w:r>
      <w:r w:rsidR="00873732">
        <w:t>, both in the probability of successful resolution and expected period for recovery</w:t>
      </w:r>
      <w:r w:rsidR="00DD7D81">
        <w:t xml:space="preserve">.  </w:t>
      </w:r>
      <w:r w:rsidR="00873732">
        <w:t>The physical variety of i</w:t>
      </w:r>
      <w:r w:rsidR="00CA13BD">
        <w:t xml:space="preserve">ndividuals </w:t>
      </w:r>
      <w:r w:rsidR="00873732">
        <w:t>leads</w:t>
      </w:r>
      <w:r w:rsidR="00CA13BD">
        <w:t xml:space="preserve"> </w:t>
      </w:r>
      <w:r w:rsidR="00873732">
        <w:t xml:space="preserve">some to </w:t>
      </w:r>
      <w:r w:rsidR="00DD7D81">
        <w:t xml:space="preserve">heal faster than others.  An </w:t>
      </w:r>
      <w:r w:rsidR="00873732">
        <w:t>efficacious</w:t>
      </w:r>
      <w:r w:rsidR="00DD7D81">
        <w:t xml:space="preserve"> prognosis </w:t>
      </w:r>
      <w:r w:rsidR="00873732">
        <w:t>aims for a complete remedy for</w:t>
      </w:r>
      <w:r w:rsidR="00DD7D81">
        <w:t xml:space="preserve"> the living </w:t>
      </w:r>
      <w:proofErr w:type="gramStart"/>
      <w:r w:rsidR="00DD7D81">
        <w:t xml:space="preserve">being as a whole, </w:t>
      </w:r>
      <w:r w:rsidR="00421262">
        <w:t>since</w:t>
      </w:r>
      <w:proofErr w:type="gramEnd"/>
      <w:r w:rsidR="008F5D9E">
        <w:t xml:space="preserve"> </w:t>
      </w:r>
      <w:r w:rsidR="00873732">
        <w:t xml:space="preserve">there’s no joy in </w:t>
      </w:r>
      <w:r w:rsidR="008F5D9E">
        <w:t xml:space="preserve">remission of one ailment </w:t>
      </w:r>
      <w:r w:rsidR="00421262">
        <w:t>that leads</w:t>
      </w:r>
      <w:r w:rsidR="008F5D9E">
        <w:t xml:space="preserve"> to </w:t>
      </w:r>
      <w:r w:rsidR="00873732">
        <w:t xml:space="preserve">other </w:t>
      </w:r>
      <w:r w:rsidR="008F5D9E">
        <w:t>complications.</w:t>
      </w:r>
    </w:p>
    <w:p w14:paraId="50167ECE" w14:textId="576827DC" w:rsidR="00792205" w:rsidRDefault="00521C51" w:rsidP="00792205">
      <w:pPr>
        <w:pStyle w:val="MDPI23heading3"/>
      </w:pPr>
      <w:bookmarkStart w:id="19" w:name="Section_4_1_5"/>
      <w:r>
        <w:t>4</w:t>
      </w:r>
      <w:r w:rsidR="00792205">
        <w:t xml:space="preserve">.1.5 </w:t>
      </w:r>
      <w:r w:rsidR="00792205" w:rsidRPr="00792205">
        <w:rPr>
          <w:i/>
          <w:iCs/>
        </w:rPr>
        <w:t>Reordering pacing</w:t>
      </w:r>
      <w:r w:rsidR="00792205">
        <w:t xml:space="preserve"> is physical </w:t>
      </w:r>
      <w:r w:rsidR="009C0E6E">
        <w:t xml:space="preserve">in essence, </w:t>
      </w:r>
      <w:r w:rsidR="00792205">
        <w:t>systemic</w:t>
      </w:r>
      <w:r w:rsidR="009C0E6E">
        <w:t xml:space="preserve"> in origin</w:t>
      </w:r>
    </w:p>
    <w:bookmarkEnd w:id="19"/>
    <w:p w14:paraId="0A0B80DA" w14:textId="4F506B87" w:rsidR="00792205" w:rsidRDefault="00397D20" w:rsidP="00792205">
      <w:pPr>
        <w:pStyle w:val="MDPI31text"/>
      </w:pPr>
      <w:r>
        <w:t>Having observed rhythms informationally on the other three spokes, reordering pacing is action-oriented and physical.  At a whole or in parts, accelerating or decelerating a rhythm may be reformational (</w:t>
      </w:r>
      <w:proofErr w:type="gramStart"/>
      <w:r>
        <w:t>i.e.</w:t>
      </w:r>
      <w:proofErr w:type="gramEnd"/>
      <w:r>
        <w:t xml:space="preserve"> restoring synchrony amongst parts) or transformational (i.e. functionally altering </w:t>
      </w:r>
      <w:proofErr w:type="spellStart"/>
      <w:r>
        <w:t>behaviour</w:t>
      </w:r>
      <w:r w:rsidR="00F67D87">
        <w:t>s</w:t>
      </w:r>
      <w:proofErr w:type="spellEnd"/>
      <w:r w:rsidR="00F67D87">
        <w:t xml:space="preserve"> or capacities to respond).</w:t>
      </w:r>
    </w:p>
    <w:p w14:paraId="5B39F621" w14:textId="54F47A75" w:rsidR="00F67D87" w:rsidRDefault="00F67D87" w:rsidP="00792205">
      <w:pPr>
        <w:pStyle w:val="MDPI31text"/>
      </w:pPr>
      <w:r>
        <w:t xml:space="preserve">Pacing layers were first introduced metaphorically as shearing layers in built environments, </w:t>
      </w:r>
      <w:proofErr w:type="gramStart"/>
      <w:r>
        <w:t>e.g.</w:t>
      </w:r>
      <w:proofErr w:type="gramEnd"/>
      <w:r>
        <w:t xml:space="preserve"> changing services is const</w:t>
      </w:r>
      <w:r w:rsidR="00B402C8">
        <w:t>r</w:t>
      </w:r>
      <w:r>
        <w:t xml:space="preserve">ained by the slower-moving </w:t>
      </w:r>
      <w:r w:rsidR="00B402C8">
        <w:t>structures, while the space plan of non-load bearing walls are constrained by services [</w:t>
      </w:r>
      <w:r w:rsidR="002B3B80">
        <w:fldChar w:fldCharType="begin"/>
      </w:r>
      <w:r w:rsidR="002B3B80">
        <w:instrText xml:space="preserve"> REF _Ref104974726 \r \h </w:instrText>
      </w:r>
      <w:r w:rsidR="002B3B80">
        <w:fldChar w:fldCharType="separate"/>
      </w:r>
      <w:r w:rsidR="00017A8F">
        <w:t>106</w:t>
      </w:r>
      <w:r w:rsidR="002B3B80">
        <w:fldChar w:fldCharType="end"/>
      </w:r>
      <w:r w:rsidR="00B402C8">
        <w:t xml:space="preserve">] (Brand 1994).  This application of hierarchy theory later applied to describe health civilizations, with nature as the slowest pace, with culture faster, and then governance, infrastructure, </w:t>
      </w:r>
      <w:r w:rsidR="00121C7F">
        <w:t>commerce,</w:t>
      </w:r>
      <w:r w:rsidR="005E1D7A">
        <w:t xml:space="preserve"> and fashion [</w:t>
      </w:r>
      <w:r w:rsidR="002B3B80">
        <w:fldChar w:fldCharType="begin"/>
      </w:r>
      <w:r w:rsidR="002B3B80">
        <w:instrText xml:space="preserve"> REF _Ref104974748 \r \h </w:instrText>
      </w:r>
      <w:r w:rsidR="002B3B80">
        <w:fldChar w:fldCharType="separate"/>
      </w:r>
      <w:r w:rsidR="00017A8F">
        <w:t>107</w:t>
      </w:r>
      <w:r w:rsidR="002B3B80">
        <w:fldChar w:fldCharType="end"/>
      </w:r>
      <w:r w:rsidR="005E1D7A">
        <w:t xml:space="preserve">, </w:t>
      </w:r>
      <w:r w:rsidR="002B3B80">
        <w:fldChar w:fldCharType="begin"/>
      </w:r>
      <w:r w:rsidR="002B3B80">
        <w:instrText xml:space="preserve"> REF _Ref104974764 \r \h </w:instrText>
      </w:r>
      <w:r w:rsidR="002B3B80">
        <w:fldChar w:fldCharType="separate"/>
      </w:r>
      <w:r w:rsidR="00017A8F">
        <w:t>108</w:t>
      </w:r>
      <w:r w:rsidR="002B3B80">
        <w:fldChar w:fldCharType="end"/>
      </w:r>
      <w:r w:rsidR="005E1D7A">
        <w:t>] (Brand 1999, 2018).  Reformations within a pacing layer are considerabl</w:t>
      </w:r>
      <w:r w:rsidR="000277EF">
        <w:t>y</w:t>
      </w:r>
      <w:r w:rsidR="005E1D7A">
        <w:t xml:space="preserve"> simpler than transformations across pacing layers.</w:t>
      </w:r>
    </w:p>
    <w:p w14:paraId="1D5736BB" w14:textId="5B5A6E93" w:rsidR="00A45BCF" w:rsidRDefault="00A45BCF" w:rsidP="00792205">
      <w:pPr>
        <w:pStyle w:val="MDPI31text"/>
      </w:pPr>
      <w:r>
        <w:t>In communications about reordering pacing, the Language/Action Perspective enables productive coordination between parties.  Distinctions can be made between four types of language interactions</w:t>
      </w:r>
      <w:proofErr w:type="gramStart"/>
      <w:r>
        <w:t>:  (</w:t>
      </w:r>
      <w:proofErr w:type="spellStart"/>
      <w:proofErr w:type="gramEnd"/>
      <w:r>
        <w:t>i</w:t>
      </w:r>
      <w:proofErr w:type="spellEnd"/>
      <w:r>
        <w:t>) conversations for actions; (ii) conversations for clarification; (iii) conversations for possibilities; and (iv) conversations for orientation [</w:t>
      </w:r>
      <w:r w:rsidR="002B3B80">
        <w:fldChar w:fldCharType="begin"/>
      </w:r>
      <w:r w:rsidR="002B3B80">
        <w:instrText xml:space="preserve"> REF _Ref104974791 \r \h </w:instrText>
      </w:r>
      <w:r w:rsidR="002B3B80">
        <w:fldChar w:fldCharType="separate"/>
      </w:r>
      <w:r w:rsidR="00017A8F">
        <w:t>109</w:t>
      </w:r>
      <w:r w:rsidR="002B3B80">
        <w:fldChar w:fldCharType="end"/>
      </w:r>
      <w:r>
        <w:t xml:space="preserve">] (Winograd 2006).  </w:t>
      </w:r>
      <w:r w:rsidR="00281323">
        <w:t xml:space="preserve">Commitments between </w:t>
      </w:r>
      <w:proofErr w:type="gramStart"/>
      <w:r w:rsidR="00281323">
        <w:t>parties</w:t>
      </w:r>
      <w:proofErr w:type="gramEnd"/>
      <w:r w:rsidR="00281323">
        <w:t xml:space="preserve"> cascade through sequences of requests and acceptances, fulfillment and recognition of completion </w:t>
      </w:r>
      <w:r w:rsidR="00BE6F72">
        <w:t>[</w:t>
      </w:r>
      <w:r w:rsidR="002B3B80">
        <w:fldChar w:fldCharType="begin"/>
      </w:r>
      <w:r w:rsidR="002B3B80">
        <w:instrText xml:space="preserve"> REF _Ref104974812 \r \h </w:instrText>
      </w:r>
      <w:r w:rsidR="002B3B80">
        <w:fldChar w:fldCharType="separate"/>
      </w:r>
      <w:r w:rsidR="00017A8F">
        <w:t>110</w:t>
      </w:r>
      <w:r w:rsidR="002B3B80">
        <w:fldChar w:fldCharType="end"/>
      </w:r>
      <w:r w:rsidR="00BE6F72">
        <w:t>,</w:t>
      </w:r>
      <w:r w:rsidR="00155676">
        <w:t xml:space="preserve"> </w:t>
      </w:r>
      <w:r w:rsidR="002B3B80">
        <w:fldChar w:fldCharType="begin"/>
      </w:r>
      <w:r w:rsidR="002B3B80">
        <w:instrText xml:space="preserve"> REF _Ref104974827 \r \h </w:instrText>
      </w:r>
      <w:r w:rsidR="002B3B80">
        <w:fldChar w:fldCharType="separate"/>
      </w:r>
      <w:r w:rsidR="00017A8F">
        <w:t>111</w:t>
      </w:r>
      <w:r w:rsidR="002B3B80">
        <w:fldChar w:fldCharType="end"/>
      </w:r>
      <w:r w:rsidR="00BE6F72">
        <w:t>] (Winograd &amp; Flores 1986</w:t>
      </w:r>
      <w:r w:rsidR="00155676">
        <w:t>;</w:t>
      </w:r>
      <w:r w:rsidR="00BE6F72">
        <w:t xml:space="preserve"> Flores 1998</w:t>
      </w:r>
      <w:r w:rsidR="008B2393">
        <w:t>).</w:t>
      </w:r>
      <w:r w:rsidR="00C541E4">
        <w:t xml:space="preserve">  Obligations can be further formalized in four ways</w:t>
      </w:r>
      <w:proofErr w:type="gramStart"/>
      <w:r w:rsidR="00C541E4">
        <w:t>:  (</w:t>
      </w:r>
      <w:proofErr w:type="spellStart"/>
      <w:proofErr w:type="gramEnd"/>
      <w:r w:rsidR="00C541E4">
        <w:t>i</w:t>
      </w:r>
      <w:proofErr w:type="spellEnd"/>
      <w:r w:rsidR="00C541E4">
        <w:t>) commitment to produce a deliverable; (ii) commitment to follow a process; (iii) commitment to provide a capability; and (iv) commit to contribute to a relationships [</w:t>
      </w:r>
      <w:r w:rsidR="008A7953">
        <w:fldChar w:fldCharType="begin"/>
      </w:r>
      <w:r w:rsidR="008A7953">
        <w:instrText xml:space="preserve"> REF _Ref104974843 \r \h </w:instrText>
      </w:r>
      <w:r w:rsidR="008A7953">
        <w:fldChar w:fldCharType="separate"/>
      </w:r>
      <w:r w:rsidR="00017A8F">
        <w:t>112</w:t>
      </w:r>
      <w:r w:rsidR="008A7953">
        <w:fldChar w:fldCharType="end"/>
      </w:r>
      <w:r w:rsidR="00C541E4">
        <w:t xml:space="preserve">] </w:t>
      </w:r>
      <w:r w:rsidR="00540DF8">
        <w:t>(</w:t>
      </w:r>
      <w:r w:rsidR="00C541E4">
        <w:t>Ing 2006).</w:t>
      </w:r>
    </w:p>
    <w:p w14:paraId="4B9C45AE" w14:textId="35639FEB" w:rsidR="00792205" w:rsidRPr="006C5D80" w:rsidRDefault="00517644" w:rsidP="00FB24DA">
      <w:pPr>
        <w:pStyle w:val="MDPI31text"/>
      </w:pPr>
      <w:r w:rsidRPr="000A78B6">
        <w:rPr>
          <w:i/>
          <w:iCs/>
        </w:rPr>
        <w:t>Praxis</w:t>
      </w:r>
      <w:r>
        <w:t xml:space="preserve"> on </w:t>
      </w:r>
      <w:r w:rsidRPr="00517644">
        <w:rPr>
          <w:i/>
          <w:iCs/>
        </w:rPr>
        <w:t>knowing from within</w:t>
      </w:r>
      <w:r>
        <w:t xml:space="preserve"> is informed by </w:t>
      </w:r>
      <w:r w:rsidRPr="000A78B6">
        <w:rPr>
          <w:i/>
          <w:iCs/>
        </w:rPr>
        <w:t>theoria</w:t>
      </w:r>
      <w:r>
        <w:t>.  In the section</w:t>
      </w:r>
      <w:r w:rsidR="001E2A73">
        <w:t xml:space="preserve"> 4.2 </w:t>
      </w:r>
      <w:r w:rsidR="001E2A73">
        <w:fldChar w:fldCharType="begin"/>
      </w:r>
      <w:r w:rsidR="001E2A73">
        <w:instrText xml:space="preserve"> REF Section_4_2 \p \h </w:instrText>
      </w:r>
      <w:r w:rsidR="001E2A73">
        <w:fldChar w:fldCharType="separate"/>
      </w:r>
      <w:r w:rsidR="00017A8F">
        <w:t>below</w:t>
      </w:r>
      <w:r w:rsidR="001E2A73">
        <w:fldChar w:fldCharType="end"/>
      </w:r>
      <w:r>
        <w:t>, educating practitioners on the science underlying their practice is described.</w:t>
      </w:r>
    </w:p>
    <w:p w14:paraId="71CBDC58" w14:textId="130FF02F" w:rsidR="00231188" w:rsidRDefault="00521C51" w:rsidP="009D663B">
      <w:pPr>
        <w:pStyle w:val="MDPI22heading2"/>
        <w:spacing w:before="240"/>
      </w:pPr>
      <w:bookmarkStart w:id="20" w:name="Section_4_2"/>
      <w:r>
        <w:t>4</w:t>
      </w:r>
      <w:r w:rsidR="00231188" w:rsidRPr="001F31D1">
        <w:t>.</w:t>
      </w:r>
      <w:r w:rsidR="00231188">
        <w:t>2</w:t>
      </w:r>
      <w:r w:rsidR="00231188" w:rsidRPr="001F31D1">
        <w:t xml:space="preserve"> </w:t>
      </w:r>
      <w:r w:rsidR="009D663B">
        <w:t>Theory-enskilling</w:t>
      </w:r>
      <w:r w:rsidR="00D9482E">
        <w:t>,</w:t>
      </w:r>
      <w:r w:rsidR="004D7EB7">
        <w:t xml:space="preserve"> </w:t>
      </w:r>
      <w:r w:rsidR="00D9482E">
        <w:t>as</w:t>
      </w:r>
      <w:r w:rsidR="00934439">
        <w:t xml:space="preserve"> thinking</w:t>
      </w:r>
      <w:r w:rsidR="00D9482E">
        <w:t xml:space="preserve">, is </w:t>
      </w:r>
      <w:r w:rsidR="00934439">
        <w:t>learning for co-relating</w:t>
      </w:r>
      <w:r w:rsidR="00F1545A">
        <w:t xml:space="preserve"> shifts </w:t>
      </w:r>
      <w:r w:rsidR="004D7EB7">
        <w:t>(Theoria – Thinking)</w:t>
      </w:r>
    </w:p>
    <w:bookmarkEnd w:id="20"/>
    <w:p w14:paraId="34D11069" w14:textId="34AC444F" w:rsidR="00231188" w:rsidRDefault="000D152F" w:rsidP="00231188">
      <w:pPr>
        <w:pStyle w:val="MDPI31text"/>
      </w:pPr>
      <w:r>
        <w:t>Synthesis puts things together.  Analysis takes things apart.  In authentic systems thinking, “synthesis precedes analysis” and “the thing to be explained is treated as part of a containing whole</w:t>
      </w:r>
      <w:r w:rsidR="002E60FF">
        <w:t>” [</w:t>
      </w:r>
      <w:r w:rsidR="008A7953">
        <w:fldChar w:fldCharType="begin"/>
      </w:r>
      <w:r w:rsidR="008A7953">
        <w:instrText xml:space="preserve"> REF _Ref104974860 \r \h </w:instrText>
      </w:r>
      <w:r w:rsidR="008A7953">
        <w:fldChar w:fldCharType="separate"/>
      </w:r>
      <w:r w:rsidR="00017A8F">
        <w:t>113</w:t>
      </w:r>
      <w:r w:rsidR="008A7953">
        <w:fldChar w:fldCharType="end"/>
      </w:r>
      <w:r w:rsidR="002E60FF">
        <w:t>] (Ackoff 1981, p</w:t>
      </w:r>
      <w:r w:rsidR="00684B57">
        <w:t>p. 16-17).  Much of espoused systems thinking is unfortunately analytic and reductive.</w:t>
      </w:r>
    </w:p>
    <w:p w14:paraId="28EE407F" w14:textId="6C306320" w:rsidR="001F555B" w:rsidRDefault="004F1F27" w:rsidP="00231188">
      <w:pPr>
        <w:pStyle w:val="MDPI31text"/>
      </w:pPr>
      <w:r>
        <w:t>To strengthen the foundations in systems theory, our research draws from the philosophy of science underlying classical Chinese medicine.</w:t>
      </w:r>
      <w:r w:rsidR="001F555B">
        <w:t xml:space="preserve">  </w:t>
      </w:r>
    </w:p>
    <w:p w14:paraId="14BEB182" w14:textId="634FCC90" w:rsidR="003B031C" w:rsidRDefault="001F555B" w:rsidP="001F555B">
      <w:pPr>
        <w:pStyle w:val="MDPI32textnoindent"/>
        <w:ind w:left="3033"/>
      </w:pPr>
      <w:r>
        <w:lastRenderedPageBreak/>
        <w:t xml:space="preserve">“[The] ancient Chinese </w:t>
      </w:r>
      <w:r w:rsidRPr="001F555B">
        <w:rPr>
          <w:i/>
          <w:iCs/>
        </w:rPr>
        <w:t>philosophy</w:t>
      </w:r>
      <w:r>
        <w:t xml:space="preserve"> within which [Classical Chinese Medicine] was/is embedded may be said to imply process-ontology – it considers events and processes to be foundational, rather than things. </w:t>
      </w:r>
      <w:r w:rsidR="004F1F27">
        <w:t xml:space="preserve"> </w:t>
      </w:r>
      <w:r>
        <w:t>Furthermore, it implies complex causal relationships between events and processes which may be said to multi-factorial</w:t>
      </w:r>
      <w:r w:rsidR="001105F0">
        <w:t xml:space="preserve"> and non-linear.  Such a </w:t>
      </w:r>
      <w:r w:rsidR="001105F0" w:rsidRPr="001105F0">
        <w:rPr>
          <w:i/>
          <w:iCs/>
        </w:rPr>
        <w:t>philosophy</w:t>
      </w:r>
      <w:r w:rsidR="001105F0">
        <w:t xml:space="preserve"> is </w:t>
      </w:r>
      <w:proofErr w:type="spellStart"/>
      <w:r w:rsidR="001105F0" w:rsidRPr="001105F0">
        <w:rPr>
          <w:i/>
          <w:iCs/>
        </w:rPr>
        <w:t>Wholist</w:t>
      </w:r>
      <w:proofErr w:type="spellEnd"/>
      <w:r w:rsidR="001105F0">
        <w:t xml:space="preserve"> in orientation – the universe and everything in it, including human beings, constitute </w:t>
      </w:r>
      <w:r w:rsidR="001105F0" w:rsidRPr="001105F0">
        <w:rPr>
          <w:i/>
          <w:iCs/>
        </w:rPr>
        <w:t>Wholes</w:t>
      </w:r>
      <w:r w:rsidR="001105F0">
        <w:t xml:space="preserve"> which are different from the sum of the parts, and which in turn are related as well as inter-related with other </w:t>
      </w:r>
      <w:r w:rsidR="001105F0" w:rsidRPr="001105F0">
        <w:rPr>
          <w:i/>
          <w:iCs/>
        </w:rPr>
        <w:t>Wholes</w:t>
      </w:r>
      <w:r w:rsidR="001105F0">
        <w:t>.</w:t>
      </w:r>
      <w:r w:rsidR="004F1F27">
        <w:t xml:space="preserve"> </w:t>
      </w:r>
      <w:bookmarkStart w:id="21" w:name="_Hlk92881976"/>
      <w:r>
        <w:t>[</w:t>
      </w:r>
      <w:r w:rsidR="008A7953">
        <w:fldChar w:fldCharType="begin"/>
      </w:r>
      <w:r w:rsidR="008A7953">
        <w:instrText xml:space="preserve"> REF _Ref104974881 \r \h </w:instrText>
      </w:r>
      <w:r w:rsidR="008A7953">
        <w:fldChar w:fldCharType="separate"/>
      </w:r>
      <w:r w:rsidR="00017A8F">
        <w:t>114</w:t>
      </w:r>
      <w:r w:rsidR="008A7953">
        <w:fldChar w:fldCharType="end"/>
      </w:r>
      <w:r>
        <w:t>] (Lee 2017, p. 2)</w:t>
      </w:r>
    </w:p>
    <w:bookmarkEnd w:id="21"/>
    <w:p w14:paraId="5E2B2347" w14:textId="5E33FDC8" w:rsidR="005A6267" w:rsidRDefault="0096215F" w:rsidP="00883276">
      <w:pPr>
        <w:pStyle w:val="MDPI32textnoindent"/>
      </w:pPr>
      <w:r>
        <w:t xml:space="preserve">Placing rhythmic shifts as pre-eminent in Systems Change Learning exercises a process ontology.  </w:t>
      </w:r>
      <w:r w:rsidR="000449A0">
        <w:t>T</w:t>
      </w:r>
      <w:r w:rsidR="000A0E71">
        <w:t xml:space="preserve">he label of “contextural dyadic thinking” </w:t>
      </w:r>
      <w:r w:rsidR="000449A0">
        <w:t xml:space="preserve">is preferred </w:t>
      </w:r>
      <w:r w:rsidR="000A0E71">
        <w:t xml:space="preserve">over the </w:t>
      </w:r>
      <w:r w:rsidR="007C1955">
        <w:t xml:space="preserve">“contextual dyadic thinking” </w:t>
      </w:r>
      <w:r w:rsidR="00E83226">
        <w:t>[</w:t>
      </w:r>
      <w:r w:rsidR="008A7953">
        <w:fldChar w:fldCharType="begin"/>
      </w:r>
      <w:r w:rsidR="008A7953">
        <w:instrText xml:space="preserve"> REF _Ref104974901 \r \h </w:instrText>
      </w:r>
      <w:r w:rsidR="008A7953">
        <w:fldChar w:fldCharType="separate"/>
      </w:r>
      <w:r w:rsidR="00017A8F">
        <w:t>115</w:t>
      </w:r>
      <w:r w:rsidR="008A7953">
        <w:fldChar w:fldCharType="end"/>
      </w:r>
      <w:r w:rsidR="00E83226">
        <w:t xml:space="preserve">] </w:t>
      </w:r>
      <w:r w:rsidR="007C1955">
        <w:t>(Lee 2017, pp. 217-227) to emphasize that the dyad is woven in with the contexture.</w:t>
      </w:r>
      <w:r w:rsidR="008E5E4A">
        <w:t xml:space="preserve">  The next sections outline (</w:t>
      </w:r>
      <w:proofErr w:type="spellStart"/>
      <w:r w:rsidR="008E5E4A">
        <w:t>i</w:t>
      </w:r>
      <w:proofErr w:type="spellEnd"/>
      <w:r w:rsidR="008E5E4A">
        <w:t xml:space="preserve">) the relation between contexture and the </w:t>
      </w:r>
      <w:r w:rsidR="008E5E4A" w:rsidRPr="00406C6D">
        <w:rPr>
          <w:i/>
          <w:iCs/>
        </w:rPr>
        <w:t>yinyang</w:t>
      </w:r>
      <w:r w:rsidR="008E5E4A">
        <w:t xml:space="preserve"> dyad; (ii) contexture as co-responding </w:t>
      </w:r>
      <w:r w:rsidR="002E4B19">
        <w:t>rhythmic</w:t>
      </w:r>
      <w:r w:rsidR="008E5E4A">
        <w:t xml:space="preserve"> </w:t>
      </w:r>
      <w:r w:rsidR="002E4B19">
        <w:t>lines</w:t>
      </w:r>
      <w:r w:rsidR="008E5E4A">
        <w:t xml:space="preserve">; and (iii) the </w:t>
      </w:r>
      <w:r w:rsidR="008E5E4A" w:rsidRPr="00406C6D">
        <w:rPr>
          <w:i/>
          <w:iCs/>
        </w:rPr>
        <w:t>yinyang</w:t>
      </w:r>
      <w:r w:rsidR="008E5E4A">
        <w:t xml:space="preserve"> dyad as rhythms that m</w:t>
      </w:r>
      <w:r w:rsidR="005A6267">
        <w:t>ight shift into pathologies.  Appendix A</w:t>
      </w:r>
      <w:r w:rsidR="00FC741F">
        <w:t xml:space="preserve"> </w:t>
      </w:r>
      <w:r w:rsidR="00FC741F">
        <w:fldChar w:fldCharType="begin"/>
      </w:r>
      <w:r w:rsidR="00FC741F">
        <w:instrText xml:space="preserve"> REF Appendix_A \p \h </w:instrText>
      </w:r>
      <w:r w:rsidR="00FC741F">
        <w:fldChar w:fldCharType="separate"/>
      </w:r>
      <w:r w:rsidR="00017A8F">
        <w:t>below</w:t>
      </w:r>
      <w:r w:rsidR="00FC741F">
        <w:fldChar w:fldCharType="end"/>
      </w:r>
      <w:r w:rsidR="005A6267">
        <w:t xml:space="preserve"> reviews some sources on </w:t>
      </w:r>
      <w:r w:rsidR="005A6267" w:rsidRPr="00406C6D">
        <w:rPr>
          <w:i/>
          <w:iCs/>
        </w:rPr>
        <w:t>yinyang</w:t>
      </w:r>
      <w:r w:rsidR="005A6267">
        <w:t xml:space="preserve"> thinking.  </w:t>
      </w:r>
      <w:r w:rsidR="001105F0">
        <w:t xml:space="preserve">For scholars, the implications on systems thinking with such a deep philosophical turn is explicated more fully in section </w:t>
      </w:r>
      <w:r w:rsidR="008A7953">
        <w:t>5</w:t>
      </w:r>
      <w:r w:rsidR="001105F0">
        <w:t>.2</w:t>
      </w:r>
      <w:r w:rsidR="00D161E7">
        <w:t xml:space="preserve"> </w:t>
      </w:r>
      <w:r w:rsidR="00D161E7">
        <w:fldChar w:fldCharType="begin"/>
      </w:r>
      <w:r w:rsidR="00D161E7">
        <w:instrText xml:space="preserve"> REF Section_5_2 \p \h </w:instrText>
      </w:r>
      <w:r w:rsidR="00D161E7">
        <w:fldChar w:fldCharType="separate"/>
      </w:r>
      <w:r w:rsidR="00017A8F">
        <w:t>below</w:t>
      </w:r>
      <w:r w:rsidR="00D161E7">
        <w:fldChar w:fldCharType="end"/>
      </w:r>
      <w:r w:rsidR="001105F0">
        <w:t xml:space="preserve">.  </w:t>
      </w:r>
    </w:p>
    <w:p w14:paraId="5E54DDC7" w14:textId="778ACA2B" w:rsidR="005A6267" w:rsidRDefault="00887700" w:rsidP="00155676">
      <w:pPr>
        <w:pStyle w:val="MDPI23heading3"/>
        <w:keepNext/>
      </w:pPr>
      <w:bookmarkStart w:id="22" w:name="Section_4_2_1"/>
      <w:r>
        <w:t>4</w:t>
      </w:r>
      <w:r w:rsidR="005A6267">
        <w:t>.2.1</w:t>
      </w:r>
      <w:r w:rsidR="009E59AD">
        <w:t xml:space="preserve"> Contextu</w:t>
      </w:r>
      <w:r w:rsidR="008A2509">
        <w:t>r</w:t>
      </w:r>
      <w:r w:rsidR="009E59AD">
        <w:t xml:space="preserve">al dyadic thinking </w:t>
      </w:r>
      <w:r w:rsidR="00E83226">
        <w:t xml:space="preserve">involves contexture consisting of </w:t>
      </w:r>
      <w:r w:rsidR="009E59AD" w:rsidRPr="00406C6D">
        <w:rPr>
          <w:i/>
          <w:iCs/>
        </w:rPr>
        <w:t>yinyang</w:t>
      </w:r>
      <w:r w:rsidR="009E59AD">
        <w:t xml:space="preserve"> dyads</w:t>
      </w:r>
    </w:p>
    <w:bookmarkEnd w:id="22"/>
    <w:p w14:paraId="36418761" w14:textId="71971BBE" w:rsidR="00883276" w:rsidRPr="001F555B" w:rsidRDefault="008A2509" w:rsidP="008D2C20">
      <w:pPr>
        <w:pStyle w:val="MDPI31text"/>
        <w:rPr>
          <w:lang w:val="en-CA"/>
        </w:rPr>
      </w:pPr>
      <w:r>
        <w:rPr>
          <w:lang w:val="en-CA"/>
        </w:rPr>
        <w:t>Living system</w:t>
      </w:r>
      <w:r w:rsidR="008D2C20">
        <w:rPr>
          <w:lang w:val="en-CA"/>
        </w:rPr>
        <w:t>s</w:t>
      </w:r>
      <w:r>
        <w:rPr>
          <w:lang w:val="en-CA"/>
        </w:rPr>
        <w:t xml:space="preserve"> have rhythms, in subworlds that have rhythms.  Most of the time, it’s the shifts that get our attention.  </w:t>
      </w:r>
      <w:r w:rsidR="008D2C20">
        <w:rPr>
          <w:lang w:val="en-CA"/>
        </w:rPr>
        <w:t>To reframe our systems thinking perspective, the dyadic rhythms of a system of interest are portrayed in a contexture of a musical score in Figure 3</w:t>
      </w:r>
      <w:r w:rsidR="003C485E">
        <w:rPr>
          <w:lang w:val="en-CA"/>
        </w:rPr>
        <w:t xml:space="preserve"> </w:t>
      </w:r>
      <w:r w:rsidR="003C485E">
        <w:rPr>
          <w:lang w:val="en-CA"/>
        </w:rPr>
        <w:fldChar w:fldCharType="begin"/>
      </w:r>
      <w:r w:rsidR="003C485E">
        <w:rPr>
          <w:lang w:val="en-CA"/>
        </w:rPr>
        <w:instrText xml:space="preserve"> REF Figure_3 \p \h </w:instrText>
      </w:r>
      <w:r w:rsidR="003C485E">
        <w:rPr>
          <w:lang w:val="en-CA"/>
        </w:rPr>
      </w:r>
      <w:r w:rsidR="003C485E">
        <w:rPr>
          <w:lang w:val="en-CA"/>
        </w:rPr>
        <w:fldChar w:fldCharType="separate"/>
      </w:r>
      <w:r w:rsidR="00017A8F">
        <w:rPr>
          <w:lang w:val="en-CA"/>
        </w:rPr>
        <w:t>below</w:t>
      </w:r>
      <w:r w:rsidR="003C485E">
        <w:rPr>
          <w:lang w:val="en-CA"/>
        </w:rPr>
        <w:fldChar w:fldCharType="end"/>
      </w:r>
      <w:r w:rsidR="008D2C20">
        <w:rPr>
          <w:lang w:val="en-CA"/>
        </w:rPr>
        <w:t>.</w:t>
      </w:r>
    </w:p>
    <w:p w14:paraId="0AF36204" w14:textId="671E1D30" w:rsidR="00883276" w:rsidRDefault="00BF4FA8" w:rsidP="00883276">
      <w:pPr>
        <w:pStyle w:val="MDPI52figure"/>
        <w:keepNext/>
        <w:jc w:val="right"/>
      </w:pPr>
      <w:r>
        <w:rPr>
          <w:noProof/>
          <w:snapToGrid/>
        </w:rPr>
        <w:drawing>
          <wp:inline distT="0" distB="0" distL="0" distR="0" wp14:anchorId="09529D7F" wp14:editId="0E3A7F14">
            <wp:extent cx="4950000" cy="2192400"/>
            <wp:effectExtent l="0" t="0" r="3175" b="0"/>
            <wp:docPr id="11" name="Picture 11"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950000" cy="2192400"/>
                    </a:xfrm>
                    <a:prstGeom prst="rect">
                      <a:avLst/>
                    </a:prstGeom>
                  </pic:spPr>
                </pic:pic>
              </a:graphicData>
            </a:graphic>
          </wp:inline>
        </w:drawing>
      </w:r>
    </w:p>
    <w:p w14:paraId="3603FBC3" w14:textId="015F599E" w:rsidR="00883276" w:rsidRDefault="00883276" w:rsidP="00883276">
      <w:pPr>
        <w:pStyle w:val="MDPI51figurecaption"/>
      </w:pPr>
      <w:bookmarkStart w:id="23" w:name="Figure_3"/>
      <w:r w:rsidRPr="00FA04F1">
        <w:rPr>
          <w:b/>
        </w:rPr>
        <w:t xml:space="preserve">Figure </w:t>
      </w:r>
      <w:r>
        <w:rPr>
          <w:b/>
        </w:rPr>
        <w:t>3</w:t>
      </w:r>
      <w:bookmarkEnd w:id="23"/>
      <w:r w:rsidRPr="00FA04F1">
        <w:rPr>
          <w:b/>
        </w:rPr>
        <w:t xml:space="preserve">. </w:t>
      </w:r>
      <w:r w:rsidR="0075522A">
        <w:t xml:space="preserve">Contexture, represented as a musical score, includes the </w:t>
      </w:r>
      <w:r w:rsidR="0075522A" w:rsidRPr="00406C6D">
        <w:rPr>
          <w:i/>
          <w:iCs/>
        </w:rPr>
        <w:t>yinyang</w:t>
      </w:r>
      <w:r w:rsidR="0075522A">
        <w:t xml:space="preserve"> dyad</w:t>
      </w:r>
      <w:r w:rsidR="00A30B14">
        <w:t xml:space="preserve">. </w:t>
      </w:r>
      <w:r w:rsidR="00A30B14">
        <w:br/>
      </w:r>
      <w:r w:rsidR="00466DF5">
        <w:t xml:space="preserve">          </w:t>
      </w:r>
      <w:r w:rsidR="00A30B14">
        <w:t>CC-BY-NC-ND David Ing 2022</w:t>
      </w:r>
    </w:p>
    <w:p w14:paraId="51DE262E" w14:textId="2959FB8B" w:rsidR="00883276" w:rsidRDefault="00BB5C76" w:rsidP="0069649C">
      <w:pPr>
        <w:pStyle w:val="MDPI32textnoindent"/>
      </w:pPr>
      <w:r>
        <w:t xml:space="preserve">As an example, a contexture could be a </w:t>
      </w:r>
      <w:r w:rsidR="00C260E9">
        <w:t xml:space="preserve">musical selection by a </w:t>
      </w:r>
      <w:r w:rsidR="00146FF3">
        <w:t xml:space="preserve">small </w:t>
      </w:r>
      <w:r w:rsidR="00C260E9">
        <w:t xml:space="preserve">jazz </w:t>
      </w:r>
      <w:r w:rsidR="00146FF3">
        <w:t>ensemble</w:t>
      </w:r>
      <w:r w:rsidR="00C260E9">
        <w:t xml:space="preserve">.  </w:t>
      </w:r>
      <w:r w:rsidR="006D075E">
        <w:t>In contrast to a full orchestral score, the</w:t>
      </w:r>
      <w:r w:rsidR="00C260E9">
        <w:t xml:space="preserve"> lead sheet (also known as a fake sheet)</w:t>
      </w:r>
      <w:r w:rsidR="006D075E">
        <w:t xml:space="preserve"> depicted specifies essential elements of meter (time signature), tempo, harmony (chord progressions) and melody.</w:t>
      </w:r>
      <w:r w:rsidR="00146FF3">
        <w:t xml:space="preserve">  </w:t>
      </w:r>
      <w:r w:rsidR="00256472">
        <w:t>Details such as chord voicings (</w:t>
      </w:r>
      <w:proofErr w:type="gramStart"/>
      <w:r w:rsidR="00256472">
        <w:t>i.e.</w:t>
      </w:r>
      <w:proofErr w:type="gramEnd"/>
      <w:r w:rsidR="00256472">
        <w:t xml:space="preserve"> the order in which notes are stacked up) often depend on the physicality of the </w:t>
      </w:r>
      <w:r w:rsidR="00A02E1D">
        <w:t>musical device</w:t>
      </w:r>
      <w:r w:rsidR="00256472">
        <w:t xml:space="preserve"> in the hands of the </w:t>
      </w:r>
      <w:r w:rsidR="00A02E1D">
        <w:t>instrumentalist</w:t>
      </w:r>
      <w:r w:rsidR="00256472">
        <w:t xml:space="preserve"> (e.g. a guitar or piano is different for players with </w:t>
      </w:r>
      <w:r w:rsidR="00A02E1D">
        <w:t xml:space="preserve">longer fingers).  Even as the musical selection is identified by a listener, the </w:t>
      </w:r>
      <w:r w:rsidR="00146FF3">
        <w:t xml:space="preserve">contexture might be performed by a band with </w:t>
      </w:r>
      <w:r w:rsidR="00A02E1D">
        <w:t xml:space="preserve">more or fewer </w:t>
      </w:r>
      <w:r w:rsidR="00146FF3">
        <w:t>skilled musicians</w:t>
      </w:r>
      <w:r w:rsidR="0069649C">
        <w:t>.  The melody, solos a</w:t>
      </w:r>
      <w:r w:rsidR="00A02E1D">
        <w:t>nd accompan</w:t>
      </w:r>
      <w:r w:rsidR="0069649C">
        <w:t xml:space="preserve">ying parts </w:t>
      </w:r>
      <w:r w:rsidR="00A02E1D">
        <w:t xml:space="preserve">may be </w:t>
      </w:r>
      <w:r w:rsidR="0069649C">
        <w:t>resequenced with minimal notice.</w:t>
      </w:r>
    </w:p>
    <w:p w14:paraId="7C13D670" w14:textId="0FD994FF" w:rsidR="0069649C" w:rsidRDefault="000F3689" w:rsidP="0069649C">
      <w:pPr>
        <w:pStyle w:val="MDPI31text"/>
      </w:pPr>
      <w:r>
        <w:t xml:space="preserve">As an individual musician, a </w:t>
      </w:r>
      <w:r w:rsidRPr="00406C6D">
        <w:rPr>
          <w:i/>
          <w:iCs/>
        </w:rPr>
        <w:t>yinyang</w:t>
      </w:r>
      <w:r>
        <w:t xml:space="preserve"> dyad might be most clearly illustrated with a wind instrument (</w:t>
      </w:r>
      <w:proofErr w:type="gramStart"/>
      <w:r>
        <w:t>i.e.</w:t>
      </w:r>
      <w:proofErr w:type="gramEnd"/>
      <w:r>
        <w:t xml:space="preserve"> </w:t>
      </w:r>
      <w:r w:rsidR="00D122A9">
        <w:t>with</w:t>
      </w:r>
      <w:r>
        <w:t xml:space="preserve"> inhaling and exhaling), or a stringed inst</w:t>
      </w:r>
      <w:r w:rsidR="006249A3">
        <w:t xml:space="preserve">rument </w:t>
      </w:r>
      <w:r w:rsidR="00D122A9">
        <w:t xml:space="preserve">(i.e. upstroke and downstroke on plucking, or up-bow and down-bow on stroking).  </w:t>
      </w:r>
      <w:r w:rsidR="00CE7306">
        <w:t>Rhythm changes (</w:t>
      </w:r>
      <w:proofErr w:type="gramStart"/>
      <w:r w:rsidR="00CE7306">
        <w:t>e.g.</w:t>
      </w:r>
      <w:proofErr w:type="gramEnd"/>
      <w:r w:rsidR="00CE7306">
        <w:t xml:space="preserve"> 32-bar form in ballads) </w:t>
      </w:r>
      <w:r w:rsidR="00F83561">
        <w:t xml:space="preserve">might be complicated by a compound meter (e.g. 6/8 time might played as 2-2-2 written as three quarter notes, or 3-3 written as two dotted-quarter </w:t>
      </w:r>
      <w:r w:rsidR="00F83561">
        <w:lastRenderedPageBreak/>
        <w:t>notes).</w:t>
      </w:r>
      <w:r w:rsidR="00833CBC">
        <w:t xml:space="preserve">  The successful individual band member will be “in the groove” with the ensemble.</w:t>
      </w:r>
    </w:p>
    <w:p w14:paraId="2899757D" w14:textId="0E92765B" w:rsidR="00883276" w:rsidRDefault="00833CBC" w:rsidP="00782059">
      <w:pPr>
        <w:pStyle w:val="MDPI31text"/>
        <w:rPr>
          <w:lang w:val="en-CA"/>
        </w:rPr>
      </w:pPr>
      <w:r>
        <w:rPr>
          <w:lang w:val="en-CA"/>
        </w:rPr>
        <w:t xml:space="preserve">The dyad is a whole, and a system.  The contexture is also a </w:t>
      </w:r>
      <w:r w:rsidR="003B02F9">
        <w:rPr>
          <w:lang w:val="en-CA"/>
        </w:rPr>
        <w:t xml:space="preserve">whole, and a </w:t>
      </w:r>
      <w:r>
        <w:rPr>
          <w:lang w:val="en-CA"/>
        </w:rPr>
        <w:t>system, of which</w:t>
      </w:r>
      <w:r w:rsidR="003B02F9">
        <w:rPr>
          <w:lang w:val="en-CA"/>
        </w:rPr>
        <w:t xml:space="preserve"> the dyad is a part.  </w:t>
      </w:r>
      <w:r w:rsidR="002D0789">
        <w:rPr>
          <w:lang w:val="en-CA"/>
        </w:rPr>
        <w:t>In the musical ensemble described above, a</w:t>
      </w:r>
      <w:r w:rsidR="003B02F9">
        <w:rPr>
          <w:lang w:val="en-CA"/>
        </w:rPr>
        <w:t xml:space="preserve">n individual musician is commonly identified as a member of a band, even when he or she takes on solo or side projects, some of the time.  </w:t>
      </w:r>
    </w:p>
    <w:p w14:paraId="1A8F2554" w14:textId="019AF861" w:rsidR="002E4B19" w:rsidRDefault="00887700" w:rsidP="002E4B19">
      <w:pPr>
        <w:pStyle w:val="MDPI23heading3"/>
      </w:pPr>
      <w:bookmarkStart w:id="24" w:name="Section_4_2_2"/>
      <w:r>
        <w:t>4</w:t>
      </w:r>
      <w:r w:rsidR="002E4B19">
        <w:t>.2.2 Contextu</w:t>
      </w:r>
      <w:r w:rsidR="00883276">
        <w:t>re involves multiple rhythmic lines co-respond</w:t>
      </w:r>
      <w:r w:rsidR="00E05EBF">
        <w:t>ing</w:t>
      </w:r>
      <w:r w:rsidR="00883276">
        <w:t xml:space="preserve"> with each other</w:t>
      </w:r>
    </w:p>
    <w:bookmarkEnd w:id="24"/>
    <w:p w14:paraId="39E1D809" w14:textId="057BC1B7" w:rsidR="00FD3874" w:rsidRDefault="0012141F" w:rsidP="002E4B19">
      <w:pPr>
        <w:pStyle w:val="MDPI31text"/>
        <w:rPr>
          <w:lang w:val="en-CA"/>
        </w:rPr>
      </w:pPr>
      <w:r>
        <w:rPr>
          <w:lang w:val="en-CA"/>
        </w:rPr>
        <w:t>A contexture is a “</w:t>
      </w:r>
      <w:r w:rsidRPr="0012141F">
        <w:rPr>
          <w:i/>
          <w:iCs/>
          <w:lang w:val="en-CA"/>
        </w:rPr>
        <w:t>meshwork</w:t>
      </w:r>
      <w:r w:rsidRPr="0012141F">
        <w:rPr>
          <w:lang w:val="en-CA"/>
        </w:rPr>
        <w:t xml:space="preserve"> of entangled lines of life, growth and movement</w:t>
      </w:r>
      <w:r>
        <w:rPr>
          <w:lang w:val="en-CA"/>
        </w:rPr>
        <w:t>”.  The world we inhabit is a web of life,</w:t>
      </w:r>
      <w:r w:rsidR="00C605CF">
        <w:rPr>
          <w:lang w:val="en-CA"/>
        </w:rPr>
        <w:t xml:space="preserve"> “</w:t>
      </w:r>
      <w:r w:rsidR="00C605CF" w:rsidRPr="00C605CF">
        <w:rPr>
          <w:lang w:val="en-CA"/>
        </w:rPr>
        <w:t>not a network of connected points, but a meshwork of interwoven lines</w:t>
      </w:r>
      <w:r w:rsidR="00C605CF">
        <w:rPr>
          <w:lang w:val="en-CA"/>
        </w:rPr>
        <w:t>” [</w:t>
      </w:r>
      <w:r w:rsidR="008A7953">
        <w:rPr>
          <w:lang w:val="en-CA"/>
        </w:rPr>
        <w:fldChar w:fldCharType="begin"/>
      </w:r>
      <w:r w:rsidR="008A7953">
        <w:rPr>
          <w:lang w:val="en-CA"/>
        </w:rPr>
        <w:instrText xml:space="preserve"> REF _Ref104975123 \r \h </w:instrText>
      </w:r>
      <w:r w:rsidR="008A7953">
        <w:rPr>
          <w:lang w:val="en-CA"/>
        </w:rPr>
      </w:r>
      <w:r w:rsidR="008A7953">
        <w:rPr>
          <w:lang w:val="en-CA"/>
        </w:rPr>
        <w:fldChar w:fldCharType="separate"/>
      </w:r>
      <w:r w:rsidR="00017A8F">
        <w:rPr>
          <w:lang w:val="en-CA"/>
        </w:rPr>
        <w:t>116</w:t>
      </w:r>
      <w:r w:rsidR="008A7953">
        <w:rPr>
          <w:lang w:val="en-CA"/>
        </w:rPr>
        <w:fldChar w:fldCharType="end"/>
      </w:r>
      <w:r w:rsidR="00C605CF">
        <w:rPr>
          <w:lang w:val="en-CA"/>
        </w:rPr>
        <w:t xml:space="preserve">] (Ingold 2011, p. </w:t>
      </w:r>
      <w:r w:rsidR="000750AC">
        <w:rPr>
          <w:lang w:val="en-CA"/>
        </w:rPr>
        <w:t>64). This is an inversion from (</w:t>
      </w:r>
      <w:proofErr w:type="spellStart"/>
      <w:r w:rsidR="000750AC">
        <w:rPr>
          <w:lang w:val="en-CA"/>
        </w:rPr>
        <w:t>i</w:t>
      </w:r>
      <w:proofErr w:type="spellEnd"/>
      <w:r w:rsidR="000750AC">
        <w:rPr>
          <w:lang w:val="en-CA"/>
        </w:rPr>
        <w:t xml:space="preserve">) a philosophy of stability that </w:t>
      </w:r>
      <w:r w:rsidR="00BA6762">
        <w:rPr>
          <w:lang w:val="en-CA"/>
        </w:rPr>
        <w:t>elevates</w:t>
      </w:r>
      <w:r w:rsidR="000750AC">
        <w:rPr>
          <w:lang w:val="en-CA"/>
        </w:rPr>
        <w:t xml:space="preserve"> changeless</w:t>
      </w:r>
      <w:r w:rsidR="00BA6762">
        <w:rPr>
          <w:lang w:val="en-CA"/>
        </w:rPr>
        <w:t>ness</w:t>
      </w:r>
      <w:r w:rsidR="000750AC">
        <w:rPr>
          <w:lang w:val="en-CA"/>
        </w:rPr>
        <w:t xml:space="preserve"> </w:t>
      </w:r>
      <w:r w:rsidR="00BA6762">
        <w:rPr>
          <w:lang w:val="en-CA"/>
        </w:rPr>
        <w:t>as primary with l</w:t>
      </w:r>
      <w:r w:rsidR="000750AC">
        <w:rPr>
          <w:lang w:val="en-CA"/>
        </w:rPr>
        <w:t xml:space="preserve">ife </w:t>
      </w:r>
      <w:r w:rsidR="00BA6762">
        <w:rPr>
          <w:lang w:val="en-CA"/>
        </w:rPr>
        <w:t>as secondary</w:t>
      </w:r>
      <w:r w:rsidR="000750AC">
        <w:rPr>
          <w:lang w:val="en-CA"/>
        </w:rPr>
        <w:t>, to (ii) a philosophy of temporality</w:t>
      </w:r>
      <w:r w:rsidR="00BA6762">
        <w:rPr>
          <w:lang w:val="en-CA"/>
        </w:rPr>
        <w:t xml:space="preserve"> that elevates lines of movement as primary, </w:t>
      </w:r>
      <w:r w:rsidR="002004B0">
        <w:rPr>
          <w:lang w:val="en-CA"/>
        </w:rPr>
        <w:t>with the meeting and binding of those lines as connections over time.</w:t>
      </w:r>
    </w:p>
    <w:p w14:paraId="5C43E5DD" w14:textId="1507CD41" w:rsidR="0012141F" w:rsidRPr="006F65F9" w:rsidRDefault="00FD3874" w:rsidP="006F65F9">
      <w:pPr>
        <w:pStyle w:val="MDPI31text"/>
      </w:pPr>
      <w:r w:rsidRPr="006F65F9">
        <w:t>There are two major classes of lines:  threads, and traces.  “</w:t>
      </w:r>
      <w:r w:rsidRPr="006F65F9">
        <w:rPr>
          <w:rStyle w:val="fontstyle01"/>
          <w:rFonts w:ascii="Palatino Linotype" w:hAnsi="Palatino Linotype"/>
          <w:szCs w:val="22"/>
        </w:rPr>
        <w:t>A thread is a filament of some kind, which maybe entangled with other threads or suspended between points in three-dimensional space” [</w:t>
      </w:r>
      <w:r w:rsidR="008A7953">
        <w:rPr>
          <w:rStyle w:val="fontstyle01"/>
          <w:rFonts w:ascii="Palatino Linotype" w:hAnsi="Palatino Linotype"/>
          <w:szCs w:val="22"/>
        </w:rPr>
        <w:fldChar w:fldCharType="begin"/>
      </w:r>
      <w:r w:rsidR="008A7953">
        <w:rPr>
          <w:rStyle w:val="fontstyle01"/>
          <w:rFonts w:ascii="Palatino Linotype" w:hAnsi="Palatino Linotype"/>
          <w:szCs w:val="22"/>
        </w:rPr>
        <w:instrText xml:space="preserve"> REF _Ref104975135 \r \h </w:instrText>
      </w:r>
      <w:r w:rsidR="008A7953">
        <w:rPr>
          <w:rStyle w:val="fontstyle01"/>
          <w:rFonts w:ascii="Palatino Linotype" w:hAnsi="Palatino Linotype"/>
          <w:szCs w:val="22"/>
        </w:rPr>
      </w:r>
      <w:r w:rsidR="008A7953">
        <w:rPr>
          <w:rStyle w:val="fontstyle01"/>
          <w:rFonts w:ascii="Palatino Linotype" w:hAnsi="Palatino Linotype"/>
          <w:szCs w:val="22"/>
        </w:rPr>
        <w:fldChar w:fldCharType="separate"/>
      </w:r>
      <w:r w:rsidR="00017A8F">
        <w:rPr>
          <w:rStyle w:val="fontstyle01"/>
          <w:rFonts w:ascii="Palatino Linotype" w:hAnsi="Palatino Linotype"/>
          <w:szCs w:val="22"/>
        </w:rPr>
        <w:t>117</w:t>
      </w:r>
      <w:r w:rsidR="008A7953">
        <w:rPr>
          <w:rStyle w:val="fontstyle01"/>
          <w:rFonts w:ascii="Palatino Linotype" w:hAnsi="Palatino Linotype"/>
          <w:szCs w:val="22"/>
        </w:rPr>
        <w:fldChar w:fldCharType="end"/>
      </w:r>
      <w:r w:rsidRPr="006F65F9">
        <w:rPr>
          <w:rStyle w:val="fontstyle01"/>
          <w:rFonts w:ascii="Palatino Linotype" w:hAnsi="Palatino Linotype"/>
          <w:szCs w:val="22"/>
        </w:rPr>
        <w:t>] (Ingold 2007, p. 41).  Some threads are manmade (</w:t>
      </w:r>
      <w:proofErr w:type="gramStart"/>
      <w:r w:rsidRPr="006F65F9">
        <w:rPr>
          <w:rStyle w:val="fontstyle01"/>
          <w:rFonts w:ascii="Palatino Linotype" w:hAnsi="Palatino Linotype"/>
          <w:szCs w:val="22"/>
        </w:rPr>
        <w:t>e.g.</w:t>
      </w:r>
      <w:proofErr w:type="gramEnd"/>
      <w:r w:rsidRPr="006F65F9">
        <w:rPr>
          <w:rStyle w:val="fontstyle01"/>
          <w:rFonts w:ascii="Palatino Linotype" w:hAnsi="Palatino Linotype"/>
          <w:szCs w:val="22"/>
        </w:rPr>
        <w:t xml:space="preserve"> a fishing line, a ball of wool).  Some </w:t>
      </w:r>
      <w:r w:rsidR="00090045" w:rsidRPr="006F65F9">
        <w:rPr>
          <w:rStyle w:val="fontstyle01"/>
          <w:rFonts w:ascii="Palatino Linotype" w:hAnsi="Palatino Linotype"/>
          <w:szCs w:val="22"/>
        </w:rPr>
        <w:t xml:space="preserve">threads </w:t>
      </w:r>
      <w:r w:rsidRPr="006F65F9">
        <w:rPr>
          <w:rStyle w:val="fontstyle01"/>
          <w:rFonts w:ascii="Palatino Linotype" w:hAnsi="Palatino Linotype"/>
          <w:szCs w:val="22"/>
        </w:rPr>
        <w:t>are linear orders of nature (</w:t>
      </w:r>
      <w:proofErr w:type="gramStart"/>
      <w:r w:rsidRPr="006F65F9">
        <w:rPr>
          <w:rStyle w:val="fontstyle01"/>
          <w:rFonts w:ascii="Palatino Linotype" w:hAnsi="Palatino Linotype"/>
          <w:szCs w:val="22"/>
        </w:rPr>
        <w:t>e.g.</w:t>
      </w:r>
      <w:proofErr w:type="gramEnd"/>
      <w:r w:rsidRPr="006F65F9">
        <w:rPr>
          <w:rStyle w:val="fontstyle01"/>
          <w:rFonts w:ascii="Palatino Linotype" w:hAnsi="Palatino Linotype"/>
          <w:szCs w:val="22"/>
        </w:rPr>
        <w:t xml:space="preserve"> </w:t>
      </w:r>
      <w:r w:rsidR="00090045" w:rsidRPr="006F65F9">
        <w:rPr>
          <w:rStyle w:val="fontstyle01"/>
          <w:rFonts w:ascii="Palatino Linotype" w:hAnsi="Palatino Linotype"/>
          <w:szCs w:val="22"/>
        </w:rPr>
        <w:t>roots, stems, shoots).  A “trace is any enduring mark left in or on a solid surface by a continuous movement” [</w:t>
      </w:r>
      <w:r w:rsidR="008A7953">
        <w:rPr>
          <w:rStyle w:val="fontstyle01"/>
          <w:rFonts w:ascii="Palatino Linotype" w:hAnsi="Palatino Linotype"/>
          <w:szCs w:val="22"/>
        </w:rPr>
        <w:fldChar w:fldCharType="begin"/>
      </w:r>
      <w:r w:rsidR="008A7953">
        <w:rPr>
          <w:rStyle w:val="fontstyle01"/>
          <w:rFonts w:ascii="Palatino Linotype" w:hAnsi="Palatino Linotype"/>
          <w:szCs w:val="22"/>
        </w:rPr>
        <w:instrText xml:space="preserve"> REF _Ref104975135 \r \h </w:instrText>
      </w:r>
      <w:r w:rsidR="008A7953">
        <w:rPr>
          <w:rStyle w:val="fontstyle01"/>
          <w:rFonts w:ascii="Palatino Linotype" w:hAnsi="Palatino Linotype"/>
          <w:szCs w:val="22"/>
        </w:rPr>
      </w:r>
      <w:r w:rsidR="008A7953">
        <w:rPr>
          <w:rStyle w:val="fontstyle01"/>
          <w:rFonts w:ascii="Palatino Linotype" w:hAnsi="Palatino Linotype"/>
          <w:szCs w:val="22"/>
        </w:rPr>
        <w:fldChar w:fldCharType="separate"/>
      </w:r>
      <w:r w:rsidR="00017A8F">
        <w:rPr>
          <w:rStyle w:val="fontstyle01"/>
          <w:rFonts w:ascii="Palatino Linotype" w:hAnsi="Palatino Linotype"/>
          <w:szCs w:val="22"/>
        </w:rPr>
        <w:t>117</w:t>
      </w:r>
      <w:r w:rsidR="008A7953">
        <w:rPr>
          <w:rStyle w:val="fontstyle01"/>
          <w:rFonts w:ascii="Palatino Linotype" w:hAnsi="Palatino Linotype"/>
          <w:szCs w:val="22"/>
        </w:rPr>
        <w:fldChar w:fldCharType="end"/>
      </w:r>
      <w:r w:rsidR="00090045" w:rsidRPr="006F65F9">
        <w:rPr>
          <w:rStyle w:val="fontstyle01"/>
          <w:rFonts w:ascii="Palatino Linotype" w:hAnsi="Palatino Linotype"/>
          <w:szCs w:val="22"/>
        </w:rPr>
        <w:t>] (Ingold 2007, p. 43).  Some traces are left by human beings (</w:t>
      </w:r>
      <w:proofErr w:type="gramStart"/>
      <w:r w:rsidR="00090045" w:rsidRPr="006F65F9">
        <w:rPr>
          <w:rStyle w:val="fontstyle01"/>
          <w:rFonts w:ascii="Palatino Linotype" w:hAnsi="Palatino Linotype"/>
          <w:szCs w:val="22"/>
        </w:rPr>
        <w:t>e.g.</w:t>
      </w:r>
      <w:proofErr w:type="gramEnd"/>
      <w:r w:rsidR="00090045" w:rsidRPr="006F65F9">
        <w:rPr>
          <w:rStyle w:val="fontstyle01"/>
          <w:rFonts w:ascii="Palatino Linotype" w:hAnsi="Palatino Linotype"/>
          <w:szCs w:val="22"/>
        </w:rPr>
        <w:t xml:space="preserve"> chalk on a blackboard).  Animals leave traces of movements, as paths or tracks.  </w:t>
      </w:r>
      <w:r w:rsidR="006F65F9" w:rsidRPr="006F65F9">
        <w:rPr>
          <w:rStyle w:val="fontstyle01"/>
          <w:rFonts w:ascii="Palatino Linotype" w:hAnsi="Palatino Linotype"/>
          <w:szCs w:val="22"/>
        </w:rPr>
        <w:t>“Threads may be transformed into traces, and traces into threads. It is through the transformation of threads into traces, I argue, that surfaces are brought into being. And conversely, it is through the transformation of traces into threads that surfaces are dissolved” [</w:t>
      </w:r>
      <w:r w:rsidR="00B72F0B">
        <w:rPr>
          <w:rStyle w:val="fontstyle01"/>
          <w:rFonts w:ascii="Palatino Linotype" w:hAnsi="Palatino Linotype"/>
          <w:szCs w:val="22"/>
        </w:rPr>
        <w:fldChar w:fldCharType="begin"/>
      </w:r>
      <w:r w:rsidR="00B72F0B">
        <w:rPr>
          <w:rStyle w:val="fontstyle01"/>
          <w:rFonts w:ascii="Palatino Linotype" w:hAnsi="Palatino Linotype"/>
          <w:szCs w:val="22"/>
        </w:rPr>
        <w:instrText xml:space="preserve"> REF _Ref104975123 \r \h </w:instrText>
      </w:r>
      <w:r w:rsidR="00B72F0B">
        <w:rPr>
          <w:rStyle w:val="fontstyle01"/>
          <w:rFonts w:ascii="Palatino Linotype" w:hAnsi="Palatino Linotype"/>
          <w:szCs w:val="22"/>
        </w:rPr>
      </w:r>
      <w:r w:rsidR="00B72F0B">
        <w:rPr>
          <w:rStyle w:val="fontstyle01"/>
          <w:rFonts w:ascii="Palatino Linotype" w:hAnsi="Palatino Linotype"/>
          <w:szCs w:val="22"/>
        </w:rPr>
        <w:fldChar w:fldCharType="separate"/>
      </w:r>
      <w:r w:rsidR="00017A8F">
        <w:rPr>
          <w:rStyle w:val="fontstyle01"/>
          <w:rFonts w:ascii="Palatino Linotype" w:hAnsi="Palatino Linotype"/>
          <w:szCs w:val="22"/>
        </w:rPr>
        <w:t>116</w:t>
      </w:r>
      <w:r w:rsidR="00B72F0B">
        <w:rPr>
          <w:rStyle w:val="fontstyle01"/>
          <w:rFonts w:ascii="Palatino Linotype" w:hAnsi="Palatino Linotype"/>
          <w:szCs w:val="22"/>
        </w:rPr>
        <w:fldChar w:fldCharType="end"/>
      </w:r>
      <w:r w:rsidR="006F65F9" w:rsidRPr="006F65F9">
        <w:rPr>
          <w:rStyle w:val="fontstyle01"/>
          <w:rFonts w:ascii="Palatino Linotype" w:hAnsi="Palatino Linotype"/>
          <w:szCs w:val="22"/>
        </w:rPr>
        <w:t>] (Ingold 2007, p. 52).</w:t>
      </w:r>
      <w:r w:rsidR="006F65F9">
        <w:rPr>
          <w:rStyle w:val="fontstyle01"/>
          <w:rFonts w:ascii="Palatino Linotype" w:hAnsi="Palatino Linotype"/>
          <w:szCs w:val="22"/>
        </w:rPr>
        <w:t xml:space="preserve">  This anthropological thinking </w:t>
      </w:r>
      <w:r w:rsidR="00F15CB1">
        <w:rPr>
          <w:rStyle w:val="fontstyle01"/>
          <w:rFonts w:ascii="Palatino Linotype" w:hAnsi="Palatino Linotype"/>
          <w:szCs w:val="22"/>
        </w:rPr>
        <w:t>is compatible</w:t>
      </w:r>
      <w:r w:rsidR="006F65F9">
        <w:rPr>
          <w:rStyle w:val="fontstyle01"/>
          <w:rFonts w:ascii="Palatino Linotype" w:hAnsi="Palatino Linotype"/>
          <w:szCs w:val="22"/>
        </w:rPr>
        <w:t xml:space="preserve"> with the Chinese philosophy of science </w:t>
      </w:r>
      <w:r w:rsidR="00F15CB1">
        <w:rPr>
          <w:rStyle w:val="fontstyle01"/>
          <w:rFonts w:ascii="Palatino Linotype" w:hAnsi="Palatino Linotype"/>
          <w:szCs w:val="22"/>
        </w:rPr>
        <w:t xml:space="preserve">in </w:t>
      </w:r>
      <w:r w:rsidR="00F15CB1" w:rsidRPr="006E1CE6">
        <w:rPr>
          <w:rStyle w:val="fontstyle01"/>
          <w:rFonts w:ascii="Palatino Linotype" w:hAnsi="Palatino Linotype"/>
          <w:i/>
          <w:iCs/>
          <w:szCs w:val="22"/>
        </w:rPr>
        <w:t>Systems Changes Learning</w:t>
      </w:r>
      <w:r w:rsidR="006F65F9">
        <w:rPr>
          <w:rStyle w:val="fontstyle01"/>
          <w:rFonts w:ascii="Palatino Linotype" w:hAnsi="Palatino Linotype"/>
          <w:szCs w:val="22"/>
        </w:rPr>
        <w:t>.  “</w:t>
      </w:r>
      <w:r w:rsidR="006F65F9" w:rsidRPr="006F65F9">
        <w:rPr>
          <w:rStyle w:val="fontstyle01"/>
          <w:rFonts w:ascii="Palatino Linotype" w:hAnsi="Palatino Linotype"/>
          <w:szCs w:val="22"/>
        </w:rPr>
        <w:t>Rather similarly, as we have seen, the energetic lines of traditional Chinese</w:t>
      </w:r>
      <w:r w:rsidR="006F65F9">
        <w:rPr>
          <w:rStyle w:val="fontstyle01"/>
          <w:rFonts w:ascii="Palatino Linotype" w:hAnsi="Palatino Linotype"/>
          <w:szCs w:val="22"/>
        </w:rPr>
        <w:t xml:space="preserve"> </w:t>
      </w:r>
      <w:r w:rsidR="006F65F9" w:rsidRPr="006F65F9">
        <w:rPr>
          <w:rStyle w:val="fontstyle01"/>
          <w:rFonts w:ascii="Palatino Linotype" w:hAnsi="Palatino Linotype"/>
          <w:szCs w:val="22"/>
        </w:rPr>
        <w:t>medicine can be at once vein-like threads, coursing through the body, and</w:t>
      </w:r>
      <w:r w:rsidR="006F65F9">
        <w:rPr>
          <w:rStyle w:val="fontstyle01"/>
          <w:rFonts w:ascii="Palatino Linotype" w:hAnsi="Palatino Linotype"/>
          <w:szCs w:val="22"/>
        </w:rPr>
        <w:t xml:space="preserve"> </w:t>
      </w:r>
      <w:r w:rsidR="006F65F9" w:rsidRPr="006F65F9">
        <w:rPr>
          <w:rStyle w:val="fontstyle01"/>
          <w:rFonts w:ascii="Palatino Linotype" w:hAnsi="Palatino Linotype"/>
          <w:szCs w:val="22"/>
        </w:rPr>
        <w:t>inked traces on the surface of the page</w:t>
      </w:r>
      <w:r w:rsidR="006F65F9">
        <w:rPr>
          <w:rStyle w:val="fontstyle01"/>
          <w:rFonts w:ascii="Palatino Linotype" w:hAnsi="Palatino Linotype"/>
          <w:szCs w:val="22"/>
        </w:rPr>
        <w:t>’ [</w:t>
      </w:r>
      <w:r w:rsidR="00B72F0B">
        <w:rPr>
          <w:rStyle w:val="fontstyle01"/>
          <w:rFonts w:ascii="Palatino Linotype" w:hAnsi="Palatino Linotype"/>
          <w:szCs w:val="22"/>
        </w:rPr>
        <w:fldChar w:fldCharType="begin"/>
      </w:r>
      <w:r w:rsidR="00B72F0B">
        <w:rPr>
          <w:rStyle w:val="fontstyle01"/>
          <w:rFonts w:ascii="Palatino Linotype" w:hAnsi="Palatino Linotype"/>
          <w:szCs w:val="22"/>
        </w:rPr>
        <w:instrText xml:space="preserve"> REF _Ref104975135 \r \h </w:instrText>
      </w:r>
      <w:r w:rsidR="00B72F0B">
        <w:rPr>
          <w:rStyle w:val="fontstyle01"/>
          <w:rFonts w:ascii="Palatino Linotype" w:hAnsi="Palatino Linotype"/>
          <w:szCs w:val="22"/>
        </w:rPr>
      </w:r>
      <w:r w:rsidR="00B72F0B">
        <w:rPr>
          <w:rStyle w:val="fontstyle01"/>
          <w:rFonts w:ascii="Palatino Linotype" w:hAnsi="Palatino Linotype"/>
          <w:szCs w:val="22"/>
        </w:rPr>
        <w:fldChar w:fldCharType="separate"/>
      </w:r>
      <w:r w:rsidR="00017A8F">
        <w:rPr>
          <w:rStyle w:val="fontstyle01"/>
          <w:rFonts w:ascii="Palatino Linotype" w:hAnsi="Palatino Linotype"/>
          <w:szCs w:val="22"/>
        </w:rPr>
        <w:t>117</w:t>
      </w:r>
      <w:r w:rsidR="00B72F0B">
        <w:rPr>
          <w:rStyle w:val="fontstyle01"/>
          <w:rFonts w:ascii="Palatino Linotype" w:hAnsi="Palatino Linotype"/>
          <w:szCs w:val="22"/>
        </w:rPr>
        <w:fldChar w:fldCharType="end"/>
      </w:r>
      <w:r w:rsidR="006F65F9">
        <w:rPr>
          <w:rStyle w:val="fontstyle01"/>
          <w:rFonts w:ascii="Palatino Linotype" w:hAnsi="Palatino Linotype"/>
          <w:szCs w:val="22"/>
        </w:rPr>
        <w:t>] (Ingold 2007, p. 51).</w:t>
      </w:r>
    </w:p>
    <w:p w14:paraId="10BB16AF" w14:textId="16964482" w:rsidR="0012141F" w:rsidRDefault="00CA785B" w:rsidP="00AC6CE3">
      <w:pPr>
        <w:pStyle w:val="MDPI31text"/>
        <w:rPr>
          <w:lang w:val="en-CA"/>
        </w:rPr>
      </w:pPr>
      <w:r>
        <w:rPr>
          <w:lang w:val="en-CA"/>
        </w:rPr>
        <w:t>A meshwork is a weave in time, a texture in which threads and traces place movements in primacy.</w:t>
      </w:r>
      <w:r w:rsidR="003766D5">
        <w:rPr>
          <w:lang w:val="en-CA"/>
        </w:rPr>
        <w:t xml:space="preserve">  In an </w:t>
      </w:r>
      <w:proofErr w:type="spellStart"/>
      <w:r w:rsidR="003766D5">
        <w:rPr>
          <w:lang w:val="en-CA"/>
        </w:rPr>
        <w:t>animic</w:t>
      </w:r>
      <w:proofErr w:type="spellEnd"/>
      <w:r w:rsidR="003766D5">
        <w:rPr>
          <w:lang w:val="en-CA"/>
        </w:rPr>
        <w:t xml:space="preserve"> ontogenesis, “</w:t>
      </w:r>
      <w:r w:rsidR="003766D5" w:rsidRPr="003766D5">
        <w:rPr>
          <w:lang w:val="en-CA"/>
        </w:rPr>
        <w:t>beings do not simply</w:t>
      </w:r>
      <w:r w:rsidR="003766D5">
        <w:rPr>
          <w:lang w:val="en-CA"/>
        </w:rPr>
        <w:t xml:space="preserve"> </w:t>
      </w:r>
      <w:r w:rsidR="003766D5" w:rsidRPr="003766D5">
        <w:rPr>
          <w:lang w:val="en-CA"/>
        </w:rPr>
        <w:t>occupy the world, they inhabit it, and in so doing – in threading their own paths through the</w:t>
      </w:r>
      <w:r w:rsidR="003766D5">
        <w:rPr>
          <w:lang w:val="en-CA"/>
        </w:rPr>
        <w:t xml:space="preserve"> </w:t>
      </w:r>
      <w:r w:rsidR="003766D5" w:rsidRPr="003766D5">
        <w:rPr>
          <w:lang w:val="en-CA"/>
        </w:rPr>
        <w:t>meshwork – they contribute to its ever-evolving weave</w:t>
      </w:r>
      <w:r w:rsidR="003766D5">
        <w:rPr>
          <w:lang w:val="en-CA"/>
        </w:rPr>
        <w:t>” [</w:t>
      </w:r>
      <w:r w:rsidR="00B72F0B">
        <w:rPr>
          <w:lang w:val="en-CA"/>
        </w:rPr>
        <w:fldChar w:fldCharType="begin"/>
      </w:r>
      <w:r w:rsidR="00B72F0B">
        <w:rPr>
          <w:lang w:val="en-CA"/>
        </w:rPr>
        <w:instrText xml:space="preserve"> REF _Ref104975228 \r \h </w:instrText>
      </w:r>
      <w:r w:rsidR="00B72F0B">
        <w:rPr>
          <w:lang w:val="en-CA"/>
        </w:rPr>
      </w:r>
      <w:r w:rsidR="00B72F0B">
        <w:rPr>
          <w:lang w:val="en-CA"/>
        </w:rPr>
        <w:fldChar w:fldCharType="separate"/>
      </w:r>
      <w:r w:rsidR="00017A8F">
        <w:rPr>
          <w:lang w:val="en-CA"/>
        </w:rPr>
        <w:t>118</w:t>
      </w:r>
      <w:r w:rsidR="00B72F0B">
        <w:rPr>
          <w:lang w:val="en-CA"/>
        </w:rPr>
        <w:fldChar w:fldCharType="end"/>
      </w:r>
      <w:r w:rsidR="003766D5">
        <w:rPr>
          <w:lang w:val="en-CA"/>
        </w:rPr>
        <w:t>] (Ingold 2011, p. 71).</w:t>
      </w:r>
      <w:r w:rsidR="00AC6CE3">
        <w:rPr>
          <w:lang w:val="en-CA"/>
        </w:rPr>
        <w:t xml:space="preserve">  A meshwork is better described collections of knots created by weavers, rather than joints made by carpenters.  Allowing a more temporal view, “</w:t>
      </w:r>
      <w:r w:rsidR="00AC6CE3" w:rsidRPr="00AC6CE3">
        <w:rPr>
          <w:lang w:val="en-CA"/>
        </w:rPr>
        <w:t>the necessity of the knot is not a brittle</w:t>
      </w:r>
      <w:r w:rsidR="00AC6CE3">
        <w:rPr>
          <w:lang w:val="en-CA"/>
        </w:rPr>
        <w:t xml:space="preserve"> </w:t>
      </w:r>
      <w:r w:rsidR="00AC6CE3" w:rsidRPr="00AC6CE3">
        <w:rPr>
          <w:lang w:val="en-CA"/>
        </w:rPr>
        <w:t>one that allows for freedom only in the spaces left between, but a supple</w:t>
      </w:r>
      <w:r w:rsidR="00AC6CE3">
        <w:rPr>
          <w:lang w:val="en-CA"/>
        </w:rPr>
        <w:t xml:space="preserve"> </w:t>
      </w:r>
      <w:r w:rsidR="00AC6CE3" w:rsidRPr="00AC6CE3">
        <w:rPr>
          <w:lang w:val="en-CA"/>
        </w:rPr>
        <w:t>necessity that admits to movement as both its condition and its consequence</w:t>
      </w:r>
      <w:r w:rsidR="00AC6CE3">
        <w:rPr>
          <w:lang w:val="en-CA"/>
        </w:rPr>
        <w:t>” [</w:t>
      </w:r>
      <w:r w:rsidR="00B72F0B">
        <w:rPr>
          <w:lang w:val="en-CA"/>
        </w:rPr>
        <w:fldChar w:fldCharType="begin"/>
      </w:r>
      <w:r w:rsidR="00B72F0B">
        <w:rPr>
          <w:lang w:val="en-CA"/>
        </w:rPr>
        <w:instrText xml:space="preserve"> REF _Ref104975242 \r \h </w:instrText>
      </w:r>
      <w:r w:rsidR="00B72F0B">
        <w:rPr>
          <w:lang w:val="en-CA"/>
        </w:rPr>
      </w:r>
      <w:r w:rsidR="00B72F0B">
        <w:rPr>
          <w:lang w:val="en-CA"/>
        </w:rPr>
        <w:fldChar w:fldCharType="separate"/>
      </w:r>
      <w:r w:rsidR="00017A8F">
        <w:rPr>
          <w:lang w:val="en-CA"/>
        </w:rPr>
        <w:t>119</w:t>
      </w:r>
      <w:r w:rsidR="00B72F0B">
        <w:rPr>
          <w:lang w:val="en-CA"/>
        </w:rPr>
        <w:fldChar w:fldCharType="end"/>
      </w:r>
      <w:r w:rsidR="00AC6CE3">
        <w:rPr>
          <w:lang w:val="en-CA"/>
        </w:rPr>
        <w:t>] (Ingold 2015, p. 230.</w:t>
      </w:r>
    </w:p>
    <w:p w14:paraId="3649722C" w14:textId="249F87C8" w:rsidR="00887FF4" w:rsidRDefault="001C0502" w:rsidP="0037233C">
      <w:pPr>
        <w:pStyle w:val="MDPI31text"/>
        <w:rPr>
          <w:lang w:val="en-CA"/>
        </w:rPr>
      </w:pPr>
      <w:r>
        <w:rPr>
          <w:lang w:val="en-CA"/>
        </w:rPr>
        <w:t xml:space="preserve">Living beings, as lines, co-respond over time.  For clarity, the label of </w:t>
      </w:r>
      <w:r w:rsidRPr="001C0502">
        <w:rPr>
          <w:i/>
          <w:iCs/>
          <w:lang w:val="en-CA"/>
        </w:rPr>
        <w:t>co-responding</w:t>
      </w:r>
      <w:r>
        <w:rPr>
          <w:lang w:val="en-CA"/>
        </w:rPr>
        <w:t xml:space="preserve"> </w:t>
      </w:r>
      <w:r w:rsidR="00BC4B63">
        <w:rPr>
          <w:lang w:val="en-CA"/>
        </w:rPr>
        <w:t xml:space="preserve">for lives carrying on </w:t>
      </w:r>
      <w:r w:rsidR="00BC4B63" w:rsidRPr="00BC4B63">
        <w:rPr>
          <w:i/>
          <w:iCs/>
          <w:lang w:val="en-CA"/>
        </w:rPr>
        <w:t>alongside</w:t>
      </w:r>
      <w:r w:rsidR="00BC4B63">
        <w:rPr>
          <w:lang w:val="en-CA"/>
        </w:rPr>
        <w:t xml:space="preserve"> one another</w:t>
      </w:r>
      <w:r w:rsidR="000449A0">
        <w:rPr>
          <w:lang w:val="en-CA"/>
        </w:rPr>
        <w:t xml:space="preserve"> is preferred</w:t>
      </w:r>
      <w:r w:rsidR="00BC4B63">
        <w:rPr>
          <w:lang w:val="en-CA"/>
        </w:rPr>
        <w:t xml:space="preserve">, </w:t>
      </w:r>
      <w:r>
        <w:rPr>
          <w:lang w:val="en-CA"/>
        </w:rPr>
        <w:t xml:space="preserve">with the same meaning as defined for </w:t>
      </w:r>
      <w:r w:rsidRPr="00BC4B63">
        <w:rPr>
          <w:i/>
          <w:iCs/>
          <w:lang w:val="en-CA"/>
        </w:rPr>
        <w:t>correspondence</w:t>
      </w:r>
      <w:r>
        <w:rPr>
          <w:lang w:val="en-CA"/>
        </w:rPr>
        <w:t xml:space="preserve"> by Tim Ingold.</w:t>
      </w:r>
      <w:r w:rsidR="00BC4B63">
        <w:rPr>
          <w:lang w:val="en-CA"/>
        </w:rPr>
        <w:t xml:space="preserve">  “</w:t>
      </w:r>
      <w:r w:rsidR="00BC4B63" w:rsidRPr="00BC4B63">
        <w:rPr>
          <w:lang w:val="en-CA"/>
        </w:rPr>
        <w:t>It is not transverse, cutting across the duration of social</w:t>
      </w:r>
      <w:r w:rsidR="00BC4B63">
        <w:rPr>
          <w:lang w:val="en-CA"/>
        </w:rPr>
        <w:t xml:space="preserve"> </w:t>
      </w:r>
      <w:r w:rsidR="00BC4B63" w:rsidRPr="00BC4B63">
        <w:rPr>
          <w:lang w:val="en-CA"/>
        </w:rPr>
        <w:t>life, but longitudinal, going along with it. Correspondence, in this sense, is the process</w:t>
      </w:r>
      <w:r w:rsidR="00BC4B63">
        <w:rPr>
          <w:lang w:val="en-CA"/>
        </w:rPr>
        <w:t xml:space="preserve"> </w:t>
      </w:r>
      <w:r w:rsidR="00BC4B63" w:rsidRPr="00BC4B63">
        <w:rPr>
          <w:lang w:val="en-CA"/>
        </w:rPr>
        <w:t>by which beings or things literally answer to one another over time, for example in the</w:t>
      </w:r>
      <w:r w:rsidR="00BC4B63">
        <w:rPr>
          <w:lang w:val="en-CA"/>
        </w:rPr>
        <w:t xml:space="preserve"> </w:t>
      </w:r>
      <w:r w:rsidR="00BC4B63" w:rsidRPr="00BC4B63">
        <w:rPr>
          <w:lang w:val="en-CA"/>
        </w:rPr>
        <w:t>exchange of letters or words in conversation, or of gifts, or indeed in holding hands</w:t>
      </w:r>
      <w:r w:rsidR="00BC4B63">
        <w:rPr>
          <w:lang w:val="en-CA"/>
        </w:rPr>
        <w:t>” [</w:t>
      </w:r>
      <w:r w:rsidR="00B72F0B">
        <w:rPr>
          <w:lang w:val="en-CA"/>
        </w:rPr>
        <w:fldChar w:fldCharType="begin"/>
      </w:r>
      <w:r w:rsidR="00B72F0B">
        <w:rPr>
          <w:lang w:val="en-CA"/>
        </w:rPr>
        <w:instrText xml:space="preserve"> REF _Ref104972718 \r \h </w:instrText>
      </w:r>
      <w:r w:rsidR="00B72F0B">
        <w:rPr>
          <w:lang w:val="en-CA"/>
        </w:rPr>
      </w:r>
      <w:r w:rsidR="00B72F0B">
        <w:rPr>
          <w:lang w:val="en-CA"/>
        </w:rPr>
        <w:fldChar w:fldCharType="separate"/>
      </w:r>
      <w:r w:rsidR="00017A8F">
        <w:rPr>
          <w:lang w:val="en-CA"/>
        </w:rPr>
        <w:t>42</w:t>
      </w:r>
      <w:r w:rsidR="00B72F0B">
        <w:rPr>
          <w:lang w:val="en-CA"/>
        </w:rPr>
        <w:fldChar w:fldCharType="end"/>
      </w:r>
      <w:r w:rsidR="00BC4B63">
        <w:rPr>
          <w:lang w:val="en-CA"/>
        </w:rPr>
        <w:t>] (Ingold 2017, p. 14)</w:t>
      </w:r>
      <w:r w:rsidR="00BC4B63" w:rsidRPr="00BC4B63">
        <w:rPr>
          <w:lang w:val="en-CA"/>
        </w:rPr>
        <w:t>.</w:t>
      </w:r>
    </w:p>
    <w:p w14:paraId="3F56F18D" w14:textId="3E54889C" w:rsidR="00887FF4" w:rsidRDefault="00EE11DB" w:rsidP="00885567">
      <w:pPr>
        <w:pStyle w:val="MDPI31text"/>
        <w:rPr>
          <w:lang w:val="en-CA"/>
        </w:rPr>
      </w:pPr>
      <w:r>
        <w:rPr>
          <w:lang w:val="en-CA"/>
        </w:rPr>
        <w:t xml:space="preserve">In etymology, contexture agglutinates con (as with) and texture, co-responding to a dyad.  </w:t>
      </w:r>
      <w:r w:rsidR="0049659E">
        <w:rPr>
          <w:lang w:val="en-CA"/>
        </w:rPr>
        <w:t>In a</w:t>
      </w:r>
      <w:r>
        <w:rPr>
          <w:lang w:val="en-CA"/>
        </w:rPr>
        <w:t xml:space="preserve">n alternative illustration </w:t>
      </w:r>
      <w:r w:rsidR="0049659E">
        <w:rPr>
          <w:lang w:val="en-CA"/>
        </w:rPr>
        <w:t>to the musical score depicted in Figure 3</w:t>
      </w:r>
      <w:r w:rsidR="003C485E">
        <w:rPr>
          <w:lang w:val="en-CA"/>
        </w:rPr>
        <w:t xml:space="preserve"> </w:t>
      </w:r>
      <w:r w:rsidR="003C485E">
        <w:rPr>
          <w:lang w:val="en-CA"/>
        </w:rPr>
        <w:fldChar w:fldCharType="begin"/>
      </w:r>
      <w:r w:rsidR="003C485E">
        <w:rPr>
          <w:lang w:val="en-CA"/>
        </w:rPr>
        <w:instrText xml:space="preserve"> REF Figure_3 \p \h </w:instrText>
      </w:r>
      <w:r w:rsidR="003C485E">
        <w:rPr>
          <w:lang w:val="en-CA"/>
        </w:rPr>
      </w:r>
      <w:r w:rsidR="003C485E">
        <w:rPr>
          <w:lang w:val="en-CA"/>
        </w:rPr>
        <w:fldChar w:fldCharType="separate"/>
      </w:r>
      <w:r w:rsidR="00017A8F">
        <w:rPr>
          <w:lang w:val="en-CA"/>
        </w:rPr>
        <w:t>above</w:t>
      </w:r>
      <w:r w:rsidR="003C485E">
        <w:rPr>
          <w:lang w:val="en-CA"/>
        </w:rPr>
        <w:fldChar w:fldCharType="end"/>
      </w:r>
      <w:r w:rsidR="0049659E">
        <w:rPr>
          <w:lang w:val="en-CA"/>
        </w:rPr>
        <w:t xml:space="preserve">, </w:t>
      </w:r>
      <w:r>
        <w:rPr>
          <w:lang w:val="en-CA"/>
        </w:rPr>
        <w:t>texture is shown in Figure 4</w:t>
      </w:r>
      <w:r w:rsidR="003C485E">
        <w:rPr>
          <w:lang w:val="en-CA"/>
        </w:rPr>
        <w:t xml:space="preserve"> </w:t>
      </w:r>
      <w:r w:rsidR="003C485E">
        <w:rPr>
          <w:lang w:val="en-CA"/>
        </w:rPr>
        <w:fldChar w:fldCharType="begin"/>
      </w:r>
      <w:r w:rsidR="003C485E">
        <w:rPr>
          <w:lang w:val="en-CA"/>
        </w:rPr>
        <w:instrText xml:space="preserve"> REF Figure_4 \p \h </w:instrText>
      </w:r>
      <w:r w:rsidR="003C485E">
        <w:rPr>
          <w:lang w:val="en-CA"/>
        </w:rPr>
      </w:r>
      <w:r w:rsidR="003C485E">
        <w:rPr>
          <w:lang w:val="en-CA"/>
        </w:rPr>
        <w:fldChar w:fldCharType="separate"/>
      </w:r>
      <w:r w:rsidR="00017A8F">
        <w:rPr>
          <w:lang w:val="en-CA"/>
        </w:rPr>
        <w:t>below</w:t>
      </w:r>
      <w:r w:rsidR="003C485E">
        <w:rPr>
          <w:lang w:val="en-CA"/>
        </w:rPr>
        <w:fldChar w:fldCharType="end"/>
      </w:r>
      <w:r>
        <w:rPr>
          <w:lang w:val="en-CA"/>
        </w:rPr>
        <w:t xml:space="preserve"> as interwoven lines over time in the meshwork.</w:t>
      </w:r>
    </w:p>
    <w:p w14:paraId="4CA64932" w14:textId="3E8BB3BD" w:rsidR="00883276" w:rsidRDefault="00D86D98" w:rsidP="00883276">
      <w:pPr>
        <w:pStyle w:val="MDPI52figure"/>
        <w:keepNext/>
        <w:jc w:val="right"/>
      </w:pPr>
      <w:r>
        <w:rPr>
          <w:noProof/>
          <w:snapToGrid/>
        </w:rPr>
        <w:lastRenderedPageBreak/>
        <w:drawing>
          <wp:inline distT="0" distB="0" distL="0" distR="0" wp14:anchorId="107B39CC" wp14:editId="77E4A766">
            <wp:extent cx="4950000" cy="2192400"/>
            <wp:effectExtent l="0" t="0" r="3175" b="0"/>
            <wp:docPr id="14" name="Picture 14" descr="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4950000" cy="2192400"/>
                    </a:xfrm>
                    <a:prstGeom prst="rect">
                      <a:avLst/>
                    </a:prstGeom>
                  </pic:spPr>
                </pic:pic>
              </a:graphicData>
            </a:graphic>
          </wp:inline>
        </w:drawing>
      </w:r>
    </w:p>
    <w:p w14:paraId="2252D7FC" w14:textId="0000B348" w:rsidR="00883276" w:rsidRDefault="00883276" w:rsidP="00883276">
      <w:pPr>
        <w:pStyle w:val="MDPI51figurecaption"/>
      </w:pPr>
      <w:bookmarkStart w:id="25" w:name="Figure_4"/>
      <w:r w:rsidRPr="00FA04F1">
        <w:rPr>
          <w:b/>
        </w:rPr>
        <w:t xml:space="preserve">Figure </w:t>
      </w:r>
      <w:r w:rsidR="0075522A">
        <w:rPr>
          <w:b/>
        </w:rPr>
        <w:t>4</w:t>
      </w:r>
      <w:bookmarkEnd w:id="25"/>
      <w:r w:rsidRPr="00FA04F1">
        <w:rPr>
          <w:b/>
        </w:rPr>
        <w:t xml:space="preserve">. </w:t>
      </w:r>
      <w:r w:rsidR="000C1914">
        <w:t xml:space="preserve">Texture is a weave of </w:t>
      </w:r>
      <w:r w:rsidR="0075522A">
        <w:t>yinyang dyad</w:t>
      </w:r>
      <w:r w:rsidR="000C1914">
        <w:t xml:space="preserve"> as lines in a meshwork</w:t>
      </w:r>
      <w:r w:rsidR="00A30B14">
        <w:t xml:space="preserve">. </w:t>
      </w:r>
      <w:r w:rsidR="00A30B14">
        <w:br/>
      </w:r>
      <w:r w:rsidR="00466DF5">
        <w:t xml:space="preserve">          </w:t>
      </w:r>
      <w:r w:rsidR="00A30B14">
        <w:t>CC-BY-NC-ND David Ing 2022</w:t>
      </w:r>
    </w:p>
    <w:p w14:paraId="5CEDB867" w14:textId="5B958F48" w:rsidR="003E37E8" w:rsidRDefault="00EE11DB" w:rsidP="003E37E8">
      <w:pPr>
        <w:pStyle w:val="MDPI32textnoindent"/>
      </w:pPr>
      <w:r>
        <w:t xml:space="preserve">Each line </w:t>
      </w:r>
      <w:r w:rsidR="0049659E">
        <w:t xml:space="preserve">may be seen as a thread and/or trace, composed of lines of interwoven yin and yang.  In one line, </w:t>
      </w:r>
      <w:r w:rsidR="0049659E" w:rsidRPr="00406C6D">
        <w:rPr>
          <w:i/>
          <w:iCs/>
        </w:rPr>
        <w:t>yinyang</w:t>
      </w:r>
      <w:r w:rsidR="0049659E">
        <w:t xml:space="preserve"> appears in a regular rhythm.  Another line shows </w:t>
      </w:r>
      <w:r w:rsidR="00F44222">
        <w:t>incidental</w:t>
      </w:r>
      <w:r w:rsidR="0049659E">
        <w:t xml:space="preserve"> irregularities, </w:t>
      </w:r>
      <w:r w:rsidR="00F44222">
        <w:t xml:space="preserve">with mostly regular waveforms.  A third line show a rhythmic shift to a more frequent periodicity, and crosses over </w:t>
      </w:r>
      <w:r w:rsidR="003E37E8">
        <w:t>other lines.  The lines go along together over time, and the texture is weave with some irregularities.</w:t>
      </w:r>
    </w:p>
    <w:p w14:paraId="347E3B49" w14:textId="7A722094" w:rsidR="00FE4129" w:rsidRDefault="003E37E8" w:rsidP="00941581">
      <w:pPr>
        <w:pStyle w:val="MDPI31text"/>
        <w:rPr>
          <w:lang w:val="en-CA"/>
        </w:rPr>
      </w:pPr>
      <w:r>
        <w:rPr>
          <w:lang w:val="en-CA"/>
        </w:rPr>
        <w:t xml:space="preserve">The texture is a system that has a propensity.  Each line is also a system that has a propensity.  As </w:t>
      </w:r>
      <w:r w:rsidR="00941581">
        <w:rPr>
          <w:lang w:val="en-CA"/>
        </w:rPr>
        <w:t>“strategy”, Chinese philosophy elevates propensity over Western views of causality: “</w:t>
      </w:r>
      <w:r w:rsidR="00941581" w:rsidRPr="00770F1F">
        <w:rPr>
          <w:lang w:val="en-CA"/>
        </w:rPr>
        <w:t>the world is made only from the fact that everything, always, ‘leans’ towards</w:t>
      </w:r>
      <w:r w:rsidR="00941581">
        <w:rPr>
          <w:lang w:val="en-CA"/>
        </w:rPr>
        <w:t xml:space="preserve"> </w:t>
      </w:r>
      <w:r w:rsidR="00941581" w:rsidRPr="00770F1F">
        <w:rPr>
          <w:lang w:val="en-CA"/>
        </w:rPr>
        <w:t>what is ‘ahead’ in a certain way – pro-</w:t>
      </w:r>
      <w:proofErr w:type="spellStart"/>
      <w:r w:rsidR="00941581" w:rsidRPr="00770F1F">
        <w:rPr>
          <w:lang w:val="en-CA"/>
        </w:rPr>
        <w:t>pendere</w:t>
      </w:r>
      <w:proofErr w:type="spellEnd"/>
      <w:r w:rsidR="00941581" w:rsidRPr="00770F1F">
        <w:rPr>
          <w:lang w:val="en-CA"/>
        </w:rPr>
        <w:t xml:space="preserve"> – producing its renewal</w:t>
      </w:r>
      <w:r w:rsidR="00941581">
        <w:rPr>
          <w:lang w:val="en-CA"/>
        </w:rPr>
        <w:t>”</w:t>
      </w:r>
      <w:r w:rsidR="00941581" w:rsidRPr="00770F1F">
        <w:rPr>
          <w:lang w:val="en-CA"/>
        </w:rPr>
        <w:t xml:space="preserve"> </w:t>
      </w:r>
      <w:r w:rsidR="00607CFC">
        <w:rPr>
          <w:lang w:val="en-CA"/>
        </w:rPr>
        <w:t>[</w:t>
      </w:r>
      <w:r w:rsidR="00B72F0B">
        <w:rPr>
          <w:lang w:val="en-CA"/>
        </w:rPr>
        <w:fldChar w:fldCharType="begin"/>
      </w:r>
      <w:r w:rsidR="00B72F0B">
        <w:rPr>
          <w:lang w:val="en-CA"/>
        </w:rPr>
        <w:instrText xml:space="preserve"> REF _Ref104975323 \r \h </w:instrText>
      </w:r>
      <w:r w:rsidR="00B72F0B">
        <w:rPr>
          <w:lang w:val="en-CA"/>
        </w:rPr>
      </w:r>
      <w:r w:rsidR="00B72F0B">
        <w:rPr>
          <w:lang w:val="en-CA"/>
        </w:rPr>
        <w:fldChar w:fldCharType="separate"/>
      </w:r>
      <w:r w:rsidR="00017A8F">
        <w:rPr>
          <w:lang w:val="en-CA"/>
        </w:rPr>
        <w:t>120</w:t>
      </w:r>
      <w:r w:rsidR="00B72F0B">
        <w:rPr>
          <w:lang w:val="en-CA"/>
        </w:rPr>
        <w:fldChar w:fldCharType="end"/>
      </w:r>
      <w:r w:rsidR="00607CFC">
        <w:rPr>
          <w:lang w:val="en-CA"/>
        </w:rPr>
        <w:t>] (</w:t>
      </w:r>
      <w:r w:rsidR="00941581" w:rsidRPr="005A3DD3">
        <w:rPr>
          <w:lang w:val="en-CA"/>
        </w:rPr>
        <w:t>Jullien</w:t>
      </w:r>
      <w:r w:rsidR="00941581">
        <w:rPr>
          <w:lang w:val="en-CA"/>
        </w:rPr>
        <w:t xml:space="preserve"> 2015, p. 2</w:t>
      </w:r>
      <w:r w:rsidR="00607CFC">
        <w:rPr>
          <w:lang w:val="en-CA"/>
        </w:rPr>
        <w:t>)</w:t>
      </w:r>
      <w:r w:rsidR="00941581">
        <w:rPr>
          <w:lang w:val="en-CA"/>
        </w:rPr>
        <w:t>.  Perceiving propensity is therefore a skill</w:t>
      </w:r>
      <w:r>
        <w:rPr>
          <w:lang w:val="en-CA"/>
        </w:rPr>
        <w:t xml:space="preserve">, in which each line </w:t>
      </w:r>
      <w:r w:rsidR="00474210">
        <w:rPr>
          <w:lang w:val="en-CA"/>
        </w:rPr>
        <w:t xml:space="preserve">is </w:t>
      </w:r>
      <w:r w:rsidR="002D0789">
        <w:rPr>
          <w:lang w:val="en-CA"/>
        </w:rPr>
        <w:t>more tightly or loosely woven</w:t>
      </w:r>
      <w:r w:rsidR="00941581">
        <w:rPr>
          <w:lang w:val="en-CA"/>
        </w:rPr>
        <w:t>.  “</w:t>
      </w:r>
      <w:r w:rsidR="00941581" w:rsidRPr="00885567">
        <w:rPr>
          <w:lang w:val="en-CA"/>
        </w:rPr>
        <w:t>This has been called</w:t>
      </w:r>
      <w:r w:rsidR="00941581">
        <w:rPr>
          <w:lang w:val="en-CA"/>
        </w:rPr>
        <w:t xml:space="preserve"> </w:t>
      </w:r>
      <w:r w:rsidR="00941581" w:rsidRPr="00885567">
        <w:rPr>
          <w:lang w:val="en-CA"/>
        </w:rPr>
        <w:t>‘contextual’ intelligence, one that both branches out and is globalising, since one needs to detect how, at each</w:t>
      </w:r>
      <w:r w:rsidR="00941581">
        <w:rPr>
          <w:lang w:val="en-CA"/>
        </w:rPr>
        <w:t xml:space="preserve"> </w:t>
      </w:r>
      <w:r w:rsidR="00941581" w:rsidRPr="00885567">
        <w:rPr>
          <w:lang w:val="en-CA"/>
        </w:rPr>
        <w:t>instant, the configuration is propelled to shift in a certain way, and to do so in accordance with relations and</w:t>
      </w:r>
      <w:r w:rsidR="00941581">
        <w:rPr>
          <w:lang w:val="en-CA"/>
        </w:rPr>
        <w:t xml:space="preserve"> </w:t>
      </w:r>
      <w:r w:rsidR="00941581" w:rsidRPr="00885567">
        <w:rPr>
          <w:lang w:val="en-CA"/>
        </w:rPr>
        <w:t>variations that together form, by their effect of coupling, what we call ‘situation’ – situation being the term we</w:t>
      </w:r>
      <w:r w:rsidR="00941581">
        <w:rPr>
          <w:lang w:val="en-CA"/>
        </w:rPr>
        <w:t xml:space="preserve"> </w:t>
      </w:r>
      <w:r w:rsidR="00941581" w:rsidRPr="00885567">
        <w:rPr>
          <w:lang w:val="en-CA"/>
        </w:rPr>
        <w:t>need to think afresh. Henceforth, we won’t be content with following the singular causation of an effect, since</w:t>
      </w:r>
      <w:r w:rsidR="00941581">
        <w:rPr>
          <w:lang w:val="en-CA"/>
        </w:rPr>
        <w:t xml:space="preserve"> </w:t>
      </w:r>
      <w:r w:rsidR="00941581" w:rsidRPr="00885567">
        <w:rPr>
          <w:lang w:val="en-CA"/>
        </w:rPr>
        <w:t>everything is always a play of correlated factors, worked by its polarities, from which a modification follows (is</w:t>
      </w:r>
      <w:r w:rsidR="00941581">
        <w:rPr>
          <w:lang w:val="en-CA"/>
        </w:rPr>
        <w:t xml:space="preserve"> </w:t>
      </w:r>
      <w:r w:rsidR="00941581" w:rsidRPr="00885567">
        <w:rPr>
          <w:lang w:val="en-CA"/>
        </w:rPr>
        <w:t>secreted) and by which the barely emerged tiny possibility will probably become more and more pronounced</w:t>
      </w:r>
      <w:r w:rsidR="00941581">
        <w:rPr>
          <w:lang w:val="en-CA"/>
        </w:rPr>
        <w:t xml:space="preserve"> </w:t>
      </w:r>
      <w:r w:rsidR="00941581" w:rsidRPr="00885567">
        <w:rPr>
          <w:lang w:val="en-CA"/>
        </w:rPr>
        <w:t>until it effectively activates itself</w:t>
      </w:r>
      <w:r w:rsidR="00941581">
        <w:rPr>
          <w:lang w:val="en-CA"/>
        </w:rPr>
        <w:t>”</w:t>
      </w:r>
      <w:r w:rsidR="00941581" w:rsidRPr="00770F1F">
        <w:rPr>
          <w:lang w:val="en-CA"/>
        </w:rPr>
        <w:t xml:space="preserve"> </w:t>
      </w:r>
      <w:r w:rsidR="00607CFC">
        <w:rPr>
          <w:lang w:val="en-CA"/>
        </w:rPr>
        <w:t>[</w:t>
      </w:r>
      <w:r w:rsidR="00E84C34">
        <w:rPr>
          <w:lang w:val="en-CA"/>
        </w:rPr>
        <w:fldChar w:fldCharType="begin"/>
      </w:r>
      <w:r w:rsidR="00E84C34">
        <w:rPr>
          <w:lang w:val="en-CA"/>
        </w:rPr>
        <w:instrText xml:space="preserve"> REF _Ref104975323 \r \h </w:instrText>
      </w:r>
      <w:r w:rsidR="00E84C34">
        <w:rPr>
          <w:lang w:val="en-CA"/>
        </w:rPr>
      </w:r>
      <w:r w:rsidR="00E84C34">
        <w:rPr>
          <w:lang w:val="en-CA"/>
        </w:rPr>
        <w:fldChar w:fldCharType="separate"/>
      </w:r>
      <w:r w:rsidR="00017A8F">
        <w:rPr>
          <w:lang w:val="en-CA"/>
        </w:rPr>
        <w:t>120</w:t>
      </w:r>
      <w:r w:rsidR="00E84C34">
        <w:rPr>
          <w:lang w:val="en-CA"/>
        </w:rPr>
        <w:fldChar w:fldCharType="end"/>
      </w:r>
      <w:r w:rsidR="00607CFC">
        <w:rPr>
          <w:lang w:val="en-CA"/>
        </w:rPr>
        <w:t>] (</w:t>
      </w:r>
      <w:r w:rsidR="00941581" w:rsidRPr="005A3DD3">
        <w:rPr>
          <w:lang w:val="en-CA"/>
        </w:rPr>
        <w:t>Jullien</w:t>
      </w:r>
      <w:r w:rsidR="00941581">
        <w:rPr>
          <w:lang w:val="en-CA"/>
        </w:rPr>
        <w:t xml:space="preserve"> 2015, p. 3</w:t>
      </w:r>
      <w:r w:rsidR="00607CFC">
        <w:rPr>
          <w:lang w:val="en-CA"/>
        </w:rPr>
        <w:t>)</w:t>
      </w:r>
      <w:r w:rsidR="00941581">
        <w:rPr>
          <w:lang w:val="en-CA"/>
        </w:rPr>
        <w:t xml:space="preserve">.  </w:t>
      </w:r>
      <w:r w:rsidR="00474210">
        <w:rPr>
          <w:lang w:val="en-CA"/>
        </w:rPr>
        <w:t xml:space="preserve">A </w:t>
      </w:r>
      <w:r w:rsidR="00474210" w:rsidRPr="00406C6D">
        <w:rPr>
          <w:i/>
          <w:iCs/>
          <w:lang w:val="en-CA"/>
        </w:rPr>
        <w:t>yinyang</w:t>
      </w:r>
      <w:r w:rsidR="00474210">
        <w:rPr>
          <w:lang w:val="en-CA"/>
        </w:rPr>
        <w:t xml:space="preserve"> dyad in the contexture isn’t an external observer is the grander system, but an integral part of the larger containing whole.  </w:t>
      </w:r>
    </w:p>
    <w:p w14:paraId="5088439E" w14:textId="7604C7B3" w:rsidR="00941581" w:rsidRDefault="00474210" w:rsidP="00941581">
      <w:pPr>
        <w:pStyle w:val="MDPI31text"/>
        <w:rPr>
          <w:lang w:val="en-CA"/>
        </w:rPr>
      </w:pPr>
      <w:r>
        <w:rPr>
          <w:lang w:val="en-CA"/>
        </w:rPr>
        <w:t xml:space="preserve">The influence of a line on the texture </w:t>
      </w:r>
      <w:proofErr w:type="gramStart"/>
      <w:r>
        <w:rPr>
          <w:lang w:val="en-CA"/>
        </w:rPr>
        <w:t>as a whole may</w:t>
      </w:r>
      <w:proofErr w:type="gramEnd"/>
      <w:r>
        <w:rPr>
          <w:lang w:val="en-CA"/>
        </w:rPr>
        <w:t xml:space="preserve"> begin as a shoot or a sprout that grows larger in contribution to the weave over time.</w:t>
      </w:r>
      <w:r w:rsidR="00FE4129">
        <w:rPr>
          <w:lang w:val="en-CA"/>
        </w:rPr>
        <w:t xml:space="preserve">  In military strategy, the oblique approach involving pre-engagement positioning contrasts with a frontal attack.  “</w:t>
      </w:r>
      <w:r w:rsidR="00FE4129" w:rsidRPr="00FE4129">
        <w:rPr>
          <w:lang w:val="en-CA"/>
        </w:rPr>
        <w:t xml:space="preserve">Influence is the most successful mode of obliquity – as well as the most difficult to avoid. Indeed, it isn’t </w:t>
      </w:r>
      <w:proofErr w:type="gramStart"/>
      <w:r w:rsidR="00FE4129" w:rsidRPr="00FE4129">
        <w:rPr>
          <w:lang w:val="en-CA"/>
        </w:rPr>
        <w:t>frontal</w:t>
      </w:r>
      <w:proofErr w:type="gramEnd"/>
      <w:r w:rsidR="00FE4129" w:rsidRPr="00FE4129">
        <w:rPr>
          <w:lang w:val="en-CA"/>
        </w:rPr>
        <w:t xml:space="preserve"> but its dissemination spreads it in every direction; it operates through every pore and under every angle. It is therefore discreet, not direct: it cannot be confronted because it surrounds us. An influence can’t be refuted – or contradicted. Operating upstream, at the level of conditions, it doesn’t let its face be shown; diffuse, it doesn’t let itself be isolated. This means it is also what we have least hold on</w:t>
      </w:r>
      <w:r w:rsidR="00E02021">
        <w:rPr>
          <w:lang w:val="en-CA"/>
        </w:rPr>
        <w:t>”</w:t>
      </w:r>
      <w:r w:rsidR="00FE4129">
        <w:rPr>
          <w:lang w:val="en-CA"/>
        </w:rPr>
        <w:t xml:space="preserve"> [</w:t>
      </w:r>
      <w:r w:rsidR="00E84C34">
        <w:rPr>
          <w:lang w:val="en-CA"/>
        </w:rPr>
        <w:fldChar w:fldCharType="begin"/>
      </w:r>
      <w:r w:rsidR="00E84C34">
        <w:rPr>
          <w:lang w:val="en-CA"/>
        </w:rPr>
        <w:instrText xml:space="preserve"> REF _Ref104975552 \r \h </w:instrText>
      </w:r>
      <w:r w:rsidR="00E84C34">
        <w:rPr>
          <w:lang w:val="en-CA"/>
        </w:rPr>
      </w:r>
      <w:r w:rsidR="00E84C34">
        <w:rPr>
          <w:lang w:val="en-CA"/>
        </w:rPr>
        <w:fldChar w:fldCharType="separate"/>
      </w:r>
      <w:r w:rsidR="00017A8F">
        <w:rPr>
          <w:lang w:val="en-CA"/>
        </w:rPr>
        <w:t>121</w:t>
      </w:r>
      <w:r w:rsidR="00E84C34">
        <w:rPr>
          <w:lang w:val="en-CA"/>
        </w:rPr>
        <w:fldChar w:fldCharType="end"/>
      </w:r>
      <w:r w:rsidR="00FE4129">
        <w:rPr>
          <w:lang w:val="en-CA"/>
        </w:rPr>
        <w:t>] (Julien 2015, p 51).</w:t>
      </w:r>
      <w:r w:rsidR="00810557">
        <w:rPr>
          <w:lang w:val="en-CA"/>
        </w:rPr>
        <w:t xml:space="preserve">  In the contexture, a conscious approach to intervention relies on influencing rather than persuading.</w:t>
      </w:r>
    </w:p>
    <w:p w14:paraId="644D32CE" w14:textId="0C56A614" w:rsidR="00E64205" w:rsidRDefault="00FD4F11" w:rsidP="00474210">
      <w:pPr>
        <w:pStyle w:val="MDPI31text"/>
        <w:rPr>
          <w:lang w:val="en-CA"/>
        </w:rPr>
      </w:pPr>
      <w:r>
        <w:rPr>
          <w:lang w:val="en-CA"/>
        </w:rPr>
        <w:t>In a strategic sense, propensity involves three themes:  (</w:t>
      </w:r>
      <w:proofErr w:type="spellStart"/>
      <w:r>
        <w:rPr>
          <w:lang w:val="en-CA"/>
        </w:rPr>
        <w:t>i</w:t>
      </w:r>
      <w:proofErr w:type="spellEnd"/>
      <w:r>
        <w:rPr>
          <w:lang w:val="en-CA"/>
        </w:rPr>
        <w:t>) an inherent potentiality at work in configuration (e.g. deploying armies on the battlefield, or brushing an ideogram in calligraphy); (ii) a functional polarity (e.g. sovereign and subjects, or heaven and earth); and (iii) a tendency that develops through alternation (e.g. battles in the course of a war, or a historical situation in the folding of reality as a whole) [</w:t>
      </w:r>
      <w:r w:rsidR="00E84C34">
        <w:rPr>
          <w:lang w:val="en-CA"/>
        </w:rPr>
        <w:fldChar w:fldCharType="begin"/>
      </w:r>
      <w:r w:rsidR="00E84C34">
        <w:rPr>
          <w:lang w:val="en-CA"/>
        </w:rPr>
        <w:instrText xml:space="preserve"> REF _Ref104975781 \r \h </w:instrText>
      </w:r>
      <w:r w:rsidR="00E84C34">
        <w:rPr>
          <w:lang w:val="en-CA"/>
        </w:rPr>
      </w:r>
      <w:r w:rsidR="00E84C34">
        <w:rPr>
          <w:lang w:val="en-CA"/>
        </w:rPr>
        <w:fldChar w:fldCharType="separate"/>
      </w:r>
      <w:r w:rsidR="00017A8F">
        <w:rPr>
          <w:lang w:val="en-CA"/>
        </w:rPr>
        <w:t>122</w:t>
      </w:r>
      <w:r w:rsidR="00E84C34">
        <w:rPr>
          <w:lang w:val="en-CA"/>
        </w:rPr>
        <w:fldChar w:fldCharType="end"/>
      </w:r>
      <w:r>
        <w:rPr>
          <w:lang w:val="en-CA"/>
        </w:rPr>
        <w:t>] (Jullien 1995, p. 14).</w:t>
      </w:r>
    </w:p>
    <w:p w14:paraId="1BE62293" w14:textId="4549FCEE" w:rsidR="00883276" w:rsidRDefault="00474210" w:rsidP="00474210">
      <w:pPr>
        <w:pStyle w:val="MDPI31text"/>
        <w:rPr>
          <w:lang w:val="en-CA"/>
        </w:rPr>
      </w:pPr>
      <w:r>
        <w:rPr>
          <w:lang w:val="en-CA"/>
        </w:rPr>
        <w:lastRenderedPageBreak/>
        <w:t xml:space="preserve">With a greater appreciation of the rhythms that comprise the contexture, </w:t>
      </w:r>
      <w:r w:rsidR="006D4BD7">
        <w:rPr>
          <w:lang w:val="en-CA"/>
        </w:rPr>
        <w:t xml:space="preserve">the focus can </w:t>
      </w:r>
      <w:r>
        <w:rPr>
          <w:lang w:val="en-CA"/>
        </w:rPr>
        <w:t xml:space="preserve">now </w:t>
      </w:r>
      <w:r w:rsidR="006D4BD7">
        <w:rPr>
          <w:lang w:val="en-CA"/>
        </w:rPr>
        <w:t>reorient</w:t>
      </w:r>
      <w:r>
        <w:rPr>
          <w:lang w:val="en-CA"/>
        </w:rPr>
        <w:t xml:space="preserve"> inwardly to the </w:t>
      </w:r>
      <w:r w:rsidRPr="00406C6D">
        <w:rPr>
          <w:i/>
          <w:iCs/>
          <w:lang w:val="en-CA"/>
        </w:rPr>
        <w:t>yinyang</w:t>
      </w:r>
      <w:r>
        <w:rPr>
          <w:lang w:val="en-CA"/>
        </w:rPr>
        <w:t xml:space="preserve"> dyad.</w:t>
      </w:r>
      <w:r w:rsidR="00B03781">
        <w:rPr>
          <w:lang w:val="en-CA"/>
        </w:rPr>
        <w:t xml:space="preserve">  </w:t>
      </w:r>
      <w:r w:rsidR="00B03781">
        <w:t xml:space="preserve">Dyadic pairs are challenging for those accustomed to dualism.  </w:t>
      </w:r>
      <w:r w:rsidR="007860FD">
        <w:t xml:space="preserve">A more </w:t>
      </w:r>
      <w:r w:rsidR="00B03781">
        <w:t>concrete</w:t>
      </w:r>
      <w:r w:rsidR="007860FD">
        <w:t xml:space="preserve"> understanding may be gained through </w:t>
      </w:r>
      <w:r w:rsidR="00B03781">
        <w:t xml:space="preserve">a short diversion through </w:t>
      </w:r>
      <w:r w:rsidR="007860FD">
        <w:t>Appendix</w:t>
      </w:r>
      <w:r w:rsidR="00B03781">
        <w:t xml:space="preserve"> A</w:t>
      </w:r>
      <w:r w:rsidR="00D161E7">
        <w:t xml:space="preserve"> </w:t>
      </w:r>
      <w:r w:rsidR="00D161E7">
        <w:fldChar w:fldCharType="begin"/>
      </w:r>
      <w:r w:rsidR="00D161E7">
        <w:instrText xml:space="preserve"> REF Appendix_A \p \h </w:instrText>
      </w:r>
      <w:r w:rsidR="00D161E7">
        <w:fldChar w:fldCharType="separate"/>
      </w:r>
      <w:r w:rsidR="00017A8F">
        <w:t>below</w:t>
      </w:r>
      <w:r w:rsidR="00D161E7">
        <w:fldChar w:fldCharType="end"/>
      </w:r>
      <w:r w:rsidR="007860FD">
        <w:t xml:space="preserve">, with examples of </w:t>
      </w:r>
      <w:r w:rsidR="00B03781" w:rsidRPr="00406C6D">
        <w:rPr>
          <w:i/>
          <w:iCs/>
        </w:rPr>
        <w:t>yinyang</w:t>
      </w:r>
      <w:r w:rsidR="00B03781">
        <w:t xml:space="preserve"> dyadic pairs</w:t>
      </w:r>
      <w:r w:rsidR="007860FD">
        <w:t xml:space="preserve"> from a variety of sources</w:t>
      </w:r>
      <w:r w:rsidR="00B03781">
        <w:t>.</w:t>
      </w:r>
    </w:p>
    <w:p w14:paraId="2AC78D07" w14:textId="6F8415DA" w:rsidR="002E4B19" w:rsidRDefault="00887700" w:rsidP="002E4B19">
      <w:pPr>
        <w:pStyle w:val="MDPI23heading3"/>
      </w:pPr>
      <w:bookmarkStart w:id="26" w:name="Section_4_2_3"/>
      <w:r>
        <w:t>4</w:t>
      </w:r>
      <w:r w:rsidR="002E4B19">
        <w:t xml:space="preserve">.2.3 </w:t>
      </w:r>
      <w:r w:rsidR="00883276">
        <w:t xml:space="preserve">The </w:t>
      </w:r>
      <w:r w:rsidR="00883276" w:rsidRPr="00406C6D">
        <w:rPr>
          <w:i/>
          <w:iCs/>
        </w:rPr>
        <w:t>yinyang</w:t>
      </w:r>
      <w:r w:rsidR="00883276">
        <w:t xml:space="preserve"> dyad may be trapped in a pathology</w:t>
      </w:r>
    </w:p>
    <w:bookmarkEnd w:id="26"/>
    <w:p w14:paraId="72E87DFD" w14:textId="0D7CEA22" w:rsidR="00132CD5" w:rsidRDefault="00474210" w:rsidP="00C416A5">
      <w:pPr>
        <w:pStyle w:val="MDPI31text"/>
        <w:rPr>
          <w:lang w:val="en-CA"/>
        </w:rPr>
      </w:pPr>
      <w:r>
        <w:rPr>
          <w:lang w:val="en-CA"/>
        </w:rPr>
        <w:t xml:space="preserve">Most of the time, </w:t>
      </w:r>
      <w:r w:rsidR="00183607">
        <w:rPr>
          <w:lang w:val="en-CA"/>
        </w:rPr>
        <w:t>r</w:t>
      </w:r>
      <w:r w:rsidR="00132CD5">
        <w:rPr>
          <w:lang w:val="en-CA"/>
        </w:rPr>
        <w:t xml:space="preserve">egular rhythms in systems go unnoticed in the background.  Rhythmic shifts, particularly those that persist as discomfort or pain over time, get our attention.  Systems generally have some facility for self-healing.  However, the texture may get “stuck” in a </w:t>
      </w:r>
      <w:proofErr w:type="spellStart"/>
      <w:r w:rsidR="00132CD5">
        <w:rPr>
          <w:lang w:val="en-CA"/>
        </w:rPr>
        <w:t>disfavourable</w:t>
      </w:r>
      <w:proofErr w:type="spellEnd"/>
      <w:r w:rsidR="00132CD5">
        <w:rPr>
          <w:lang w:val="en-CA"/>
        </w:rPr>
        <w:t xml:space="preserve"> </w:t>
      </w:r>
      <w:r w:rsidR="000C1914">
        <w:rPr>
          <w:lang w:val="en-CA"/>
        </w:rPr>
        <w:t>pattern that calls for a nudge, or more drastic intervention.</w:t>
      </w:r>
    </w:p>
    <w:p w14:paraId="01A67727" w14:textId="299BA34D" w:rsidR="007B37CE" w:rsidRDefault="00C416A5" w:rsidP="00C416A5">
      <w:pPr>
        <w:pStyle w:val="MDPI31text"/>
        <w:rPr>
          <w:lang w:val="en-CA"/>
        </w:rPr>
      </w:pPr>
      <w:r>
        <w:rPr>
          <w:lang w:val="en-CA"/>
        </w:rPr>
        <w:t xml:space="preserve">Classical Chinese Medicine </w:t>
      </w:r>
      <w:r w:rsidR="00EF0393">
        <w:rPr>
          <w:lang w:val="en-CA"/>
        </w:rPr>
        <w:t xml:space="preserve">(CCM) has a well-credentialled body of work applying </w:t>
      </w:r>
      <w:r w:rsidR="00EF0393" w:rsidRPr="00406C6D">
        <w:rPr>
          <w:i/>
          <w:iCs/>
          <w:lang w:val="en-CA"/>
        </w:rPr>
        <w:t>yinyang</w:t>
      </w:r>
      <w:r w:rsidR="00EF0393">
        <w:rPr>
          <w:lang w:val="en-CA"/>
        </w:rPr>
        <w:t xml:space="preserve"> as a theory.  </w:t>
      </w:r>
      <w:r w:rsidR="007B46CA">
        <w:rPr>
          <w:lang w:val="en-CA"/>
        </w:rPr>
        <w:t xml:space="preserve">CCM is more precise in extending theories from </w:t>
      </w:r>
      <w:r w:rsidR="007B46CA" w:rsidRPr="00406C6D">
        <w:rPr>
          <w:i/>
          <w:iCs/>
          <w:lang w:val="en-CA"/>
        </w:rPr>
        <w:t>yinyang</w:t>
      </w:r>
      <w:r w:rsidR="007B46CA">
        <w:rPr>
          <w:lang w:val="en-CA"/>
        </w:rPr>
        <w:t xml:space="preserve"> to </w:t>
      </w:r>
      <w:r w:rsidR="007B46CA" w:rsidRPr="00406C6D">
        <w:rPr>
          <w:i/>
          <w:iCs/>
          <w:lang w:val="en-CA"/>
        </w:rPr>
        <w:t>wuxing</w:t>
      </w:r>
      <w:r w:rsidR="007B46CA">
        <w:rPr>
          <w:lang w:val="en-CA"/>
        </w:rPr>
        <w:t xml:space="preserve"> (</w:t>
      </w:r>
      <w:proofErr w:type="gramStart"/>
      <w:r w:rsidR="007B46CA">
        <w:rPr>
          <w:lang w:val="en-CA"/>
        </w:rPr>
        <w:t>i.e.</w:t>
      </w:r>
      <w:proofErr w:type="gramEnd"/>
      <w:r w:rsidR="007B46CA">
        <w:rPr>
          <w:lang w:val="en-CA"/>
        </w:rPr>
        <w:t xml:space="preserve"> five phases or five elements</w:t>
      </w:r>
      <w:r w:rsidR="00406C6D">
        <w:rPr>
          <w:lang w:val="en-CA"/>
        </w:rPr>
        <w:t xml:space="preserve"> of w</w:t>
      </w:r>
      <w:r w:rsidR="00406C6D" w:rsidRPr="00406C6D">
        <w:rPr>
          <w:rFonts w:hint="eastAsia"/>
          <w:lang w:val="en-CA"/>
        </w:rPr>
        <w:t xml:space="preserve">ood </w:t>
      </w:r>
      <w:r w:rsidR="00406C6D" w:rsidRPr="00406C6D">
        <w:rPr>
          <w:rFonts w:ascii="MS Mincho" w:eastAsia="MS Mincho" w:hAnsi="MS Mincho" w:cs="MS Mincho" w:hint="eastAsia"/>
          <w:lang w:val="en-CA"/>
        </w:rPr>
        <w:t>木</w:t>
      </w:r>
      <w:r w:rsidR="00406C6D" w:rsidRPr="00406C6D">
        <w:rPr>
          <w:rFonts w:hint="eastAsia"/>
          <w:lang w:val="en-CA"/>
        </w:rPr>
        <w:t xml:space="preserve">, </w:t>
      </w:r>
      <w:r w:rsidR="00406C6D">
        <w:rPr>
          <w:lang w:val="en-CA"/>
        </w:rPr>
        <w:t>f</w:t>
      </w:r>
      <w:r w:rsidR="00406C6D" w:rsidRPr="00406C6D">
        <w:rPr>
          <w:rFonts w:hint="eastAsia"/>
          <w:lang w:val="en-CA"/>
        </w:rPr>
        <w:t>ire</w:t>
      </w:r>
      <w:r w:rsidR="00406C6D" w:rsidRPr="00406C6D">
        <w:rPr>
          <w:rFonts w:ascii="MS Mincho" w:eastAsia="MS Mincho" w:hAnsi="MS Mincho" w:cs="MS Mincho" w:hint="eastAsia"/>
          <w:lang w:val="en-CA"/>
        </w:rPr>
        <w:t>火</w:t>
      </w:r>
      <w:r w:rsidR="00406C6D" w:rsidRPr="00406C6D">
        <w:rPr>
          <w:rFonts w:hint="eastAsia"/>
          <w:lang w:val="en-CA"/>
        </w:rPr>
        <w:t xml:space="preserve">, </w:t>
      </w:r>
      <w:r w:rsidR="00406C6D">
        <w:rPr>
          <w:lang w:val="en-CA"/>
        </w:rPr>
        <w:t>e</w:t>
      </w:r>
      <w:r w:rsidR="00406C6D" w:rsidRPr="00406C6D">
        <w:rPr>
          <w:rFonts w:hint="eastAsia"/>
          <w:lang w:val="en-CA"/>
        </w:rPr>
        <w:t>arth</w:t>
      </w:r>
      <w:r w:rsidR="00406C6D" w:rsidRPr="00406C6D">
        <w:rPr>
          <w:rFonts w:ascii="MS Mincho" w:eastAsia="MS Mincho" w:hAnsi="MS Mincho" w:cs="MS Mincho" w:hint="eastAsia"/>
          <w:lang w:val="en-CA"/>
        </w:rPr>
        <w:t>土</w:t>
      </w:r>
      <w:r w:rsidR="00406C6D" w:rsidRPr="00406C6D">
        <w:rPr>
          <w:rFonts w:hint="eastAsia"/>
          <w:lang w:val="en-CA"/>
        </w:rPr>
        <w:t xml:space="preserve">, </w:t>
      </w:r>
      <w:r w:rsidR="00406C6D">
        <w:rPr>
          <w:lang w:val="en-CA"/>
        </w:rPr>
        <w:t>m</w:t>
      </w:r>
      <w:r w:rsidR="00406C6D" w:rsidRPr="00406C6D">
        <w:rPr>
          <w:rFonts w:hint="eastAsia"/>
          <w:lang w:val="en-CA"/>
        </w:rPr>
        <w:t xml:space="preserve">etal </w:t>
      </w:r>
      <w:r w:rsidR="00406C6D" w:rsidRPr="00406C6D">
        <w:rPr>
          <w:rFonts w:ascii="MS Mincho" w:eastAsia="MS Mincho" w:hAnsi="MS Mincho" w:cs="MS Mincho" w:hint="eastAsia"/>
          <w:lang w:val="en-CA"/>
        </w:rPr>
        <w:t>金</w:t>
      </w:r>
      <w:r w:rsidR="00406C6D" w:rsidRPr="00406C6D">
        <w:rPr>
          <w:rFonts w:hint="eastAsia"/>
          <w:lang w:val="en-CA"/>
        </w:rPr>
        <w:t xml:space="preserve">, and </w:t>
      </w:r>
      <w:r w:rsidR="00406C6D">
        <w:rPr>
          <w:lang w:val="en-CA"/>
        </w:rPr>
        <w:t>w</w:t>
      </w:r>
      <w:r w:rsidR="00406C6D" w:rsidRPr="00406C6D">
        <w:rPr>
          <w:rFonts w:hint="eastAsia"/>
          <w:lang w:val="en-CA"/>
        </w:rPr>
        <w:t xml:space="preserve">ater </w:t>
      </w:r>
      <w:r w:rsidR="00406C6D" w:rsidRPr="00406C6D">
        <w:rPr>
          <w:rFonts w:ascii="MS Mincho" w:eastAsia="MS Mincho" w:hAnsi="MS Mincho" w:cs="MS Mincho" w:hint="eastAsia"/>
          <w:lang w:val="en-CA"/>
        </w:rPr>
        <w:t>水</w:t>
      </w:r>
      <w:r w:rsidR="007B46CA">
        <w:rPr>
          <w:lang w:val="en-CA"/>
        </w:rPr>
        <w:t>)</w:t>
      </w:r>
      <w:r w:rsidR="006D4BD7">
        <w:rPr>
          <w:lang w:val="en-CA"/>
        </w:rPr>
        <w:t>.  With that acknowledgement, the Circle has</w:t>
      </w:r>
      <w:r w:rsidR="007B46CA">
        <w:rPr>
          <w:lang w:val="en-CA"/>
        </w:rPr>
        <w:t xml:space="preserve"> </w:t>
      </w:r>
      <w:r w:rsidR="006D4BD7">
        <w:rPr>
          <w:lang w:val="en-CA"/>
        </w:rPr>
        <w:t xml:space="preserve">consciously </w:t>
      </w:r>
      <w:r w:rsidR="007B46CA">
        <w:rPr>
          <w:lang w:val="en-CA"/>
        </w:rPr>
        <w:t>chosen to</w:t>
      </w:r>
      <w:r w:rsidR="006D4BD7">
        <w:rPr>
          <w:lang w:val="en-CA"/>
        </w:rPr>
        <w:t xml:space="preserve"> focus on </w:t>
      </w:r>
      <w:r w:rsidR="006D4BD7" w:rsidRPr="004A6CC4">
        <w:rPr>
          <w:i/>
          <w:iCs/>
          <w:lang w:val="en-CA"/>
        </w:rPr>
        <w:t>yinyang</w:t>
      </w:r>
      <w:r w:rsidR="004A6CC4">
        <w:rPr>
          <w:lang w:val="en-CA"/>
        </w:rPr>
        <w:t xml:space="preserve">.  </w:t>
      </w:r>
      <w:r w:rsidR="007B46CA">
        <w:rPr>
          <w:lang w:val="en-CA"/>
        </w:rPr>
        <w:t xml:space="preserve"> </w:t>
      </w:r>
      <w:r w:rsidR="004A6CC4">
        <w:rPr>
          <w:lang w:val="en-CA"/>
        </w:rPr>
        <w:t>I</w:t>
      </w:r>
      <w:r w:rsidR="006D4BD7">
        <w:rPr>
          <w:lang w:val="en-CA"/>
        </w:rPr>
        <w:t xml:space="preserve">ndividuals </w:t>
      </w:r>
      <w:r w:rsidR="004A6CC4">
        <w:rPr>
          <w:lang w:val="en-CA"/>
        </w:rPr>
        <w:t>raised in a Western culture should be cautioned that intricacies in the health sciences require a</w:t>
      </w:r>
      <w:r w:rsidR="006D4BD7">
        <w:rPr>
          <w:lang w:val="en-CA"/>
        </w:rPr>
        <w:t>dvanced training</w:t>
      </w:r>
      <w:r w:rsidR="007B46CA">
        <w:rPr>
          <w:lang w:val="en-CA"/>
        </w:rPr>
        <w:t>.</w:t>
      </w:r>
      <w:r w:rsidR="00DA08D5">
        <w:rPr>
          <w:lang w:val="en-CA"/>
        </w:rPr>
        <w:t xml:space="preserve">  “</w:t>
      </w:r>
      <w:r w:rsidR="00DA08D5" w:rsidRPr="00DA08D5">
        <w:rPr>
          <w:lang w:val="en-CA"/>
        </w:rPr>
        <w:t>Chinese medicine has had to take many liberties with the Five Phases theory to fit it to actual medical experience</w:t>
      </w:r>
      <w:r w:rsidR="00962DA3">
        <w:rPr>
          <w:lang w:val="en-CA"/>
        </w:rPr>
        <w:t xml:space="preserve">.  </w:t>
      </w:r>
      <w:r w:rsidR="00962DA3" w:rsidRPr="00962DA3">
        <w:rPr>
          <w:lang w:val="en-CA"/>
        </w:rPr>
        <w:t>The physiology that grew out of Five Phases theory, for example, is not identical with traditional Chinese physiology</w:t>
      </w:r>
      <w:r w:rsidR="00DA08D5">
        <w:rPr>
          <w:lang w:val="en-CA"/>
        </w:rPr>
        <w:t>” [</w:t>
      </w:r>
      <w:r w:rsidR="0019463F">
        <w:rPr>
          <w:lang w:val="en-CA"/>
        </w:rPr>
        <w:fldChar w:fldCharType="begin"/>
      </w:r>
      <w:r w:rsidR="0019463F">
        <w:rPr>
          <w:lang w:val="en-CA"/>
        </w:rPr>
        <w:instrText xml:space="preserve"> REF _Ref104975806 \r \h </w:instrText>
      </w:r>
      <w:r w:rsidR="0019463F">
        <w:rPr>
          <w:lang w:val="en-CA"/>
        </w:rPr>
      </w:r>
      <w:r w:rsidR="0019463F">
        <w:rPr>
          <w:lang w:val="en-CA"/>
        </w:rPr>
        <w:fldChar w:fldCharType="separate"/>
      </w:r>
      <w:r w:rsidR="00017A8F">
        <w:rPr>
          <w:lang w:val="en-CA"/>
        </w:rPr>
        <w:t>123</w:t>
      </w:r>
      <w:r w:rsidR="0019463F">
        <w:rPr>
          <w:lang w:val="en-CA"/>
        </w:rPr>
        <w:fldChar w:fldCharType="end"/>
      </w:r>
      <w:r w:rsidR="00962DA3">
        <w:rPr>
          <w:lang w:val="en-CA"/>
        </w:rPr>
        <w:t xml:space="preserve">] (Kaptchuk 1983, p. 347).  </w:t>
      </w:r>
      <w:r w:rsidR="00320F18">
        <w:rPr>
          <w:lang w:val="en-CA"/>
        </w:rPr>
        <w:t xml:space="preserve">A full understanding would require more intensive study.  The </w:t>
      </w:r>
      <w:r w:rsidR="00320F18" w:rsidRPr="00320F18">
        <w:rPr>
          <w:i/>
          <w:iCs/>
          <w:lang w:val="en-CA"/>
        </w:rPr>
        <w:t>concept</w:t>
      </w:r>
      <w:r w:rsidR="00320F18">
        <w:rPr>
          <w:lang w:val="en-CA"/>
        </w:rPr>
        <w:t xml:space="preserve"> of wuxing “</w:t>
      </w:r>
      <w:r w:rsidR="00320F18" w:rsidRPr="00320F18">
        <w:rPr>
          <w:lang w:val="en-CA"/>
        </w:rPr>
        <w:t xml:space="preserve">was not a stand-alone notion but one deeply rooted in </w:t>
      </w:r>
      <w:r w:rsidR="00320F18" w:rsidRPr="00320F18">
        <w:rPr>
          <w:i/>
          <w:iCs/>
          <w:lang w:val="en-CA"/>
        </w:rPr>
        <w:t>Yinyang</w:t>
      </w:r>
      <w:r w:rsidR="00320F18" w:rsidRPr="00320F18">
        <w:rPr>
          <w:lang w:val="en-CA"/>
        </w:rPr>
        <w:t xml:space="preserve">, the </w:t>
      </w:r>
      <w:r w:rsidR="00320F18" w:rsidRPr="007B3AB7">
        <w:rPr>
          <w:i/>
          <w:iCs/>
          <w:lang w:val="en-CA"/>
        </w:rPr>
        <w:t>Yijing</w:t>
      </w:r>
      <w:r w:rsidR="00320F18" w:rsidRPr="00320F18">
        <w:rPr>
          <w:lang w:val="en-CA"/>
        </w:rPr>
        <w:t xml:space="preserve"> and the teachings of the </w:t>
      </w:r>
      <w:r w:rsidR="00320F18" w:rsidRPr="00320F18">
        <w:rPr>
          <w:i/>
          <w:iCs/>
          <w:lang w:val="en-CA"/>
        </w:rPr>
        <w:t>Laozi</w:t>
      </w:r>
      <w:r w:rsidR="00320F18" w:rsidRPr="00320F18">
        <w:rPr>
          <w:lang w:val="en-CA"/>
        </w:rPr>
        <w:t xml:space="preserve"> and the </w:t>
      </w:r>
      <w:r w:rsidR="00320F18" w:rsidRPr="00320F18">
        <w:rPr>
          <w:i/>
          <w:iCs/>
          <w:lang w:val="en-CA"/>
        </w:rPr>
        <w:t>Zhuangzi</w:t>
      </w:r>
      <w:r w:rsidR="00320F18" w:rsidRPr="00320F18">
        <w:rPr>
          <w:lang w:val="en-CA"/>
        </w:rPr>
        <w:t xml:space="preserve">. </w:t>
      </w:r>
      <w:r w:rsidR="00320F18">
        <w:rPr>
          <w:lang w:val="en-CA"/>
        </w:rPr>
        <w:t>[….]</w:t>
      </w:r>
      <w:r w:rsidR="00320F18" w:rsidRPr="00320F18">
        <w:rPr>
          <w:lang w:val="en-CA"/>
        </w:rPr>
        <w:t xml:space="preserve"> It might not be too far from the truth to say that </w:t>
      </w:r>
      <w:r w:rsidR="00320F18" w:rsidRPr="00320F18">
        <w:rPr>
          <w:i/>
          <w:iCs/>
          <w:lang w:val="en-CA"/>
        </w:rPr>
        <w:t>Wuxing</w:t>
      </w:r>
      <w:r w:rsidR="00320F18" w:rsidRPr="00320F18">
        <w:rPr>
          <w:lang w:val="en-CA"/>
        </w:rPr>
        <w:t xml:space="preserve"> extracted and thereby extended the implications inherent in </w:t>
      </w:r>
      <w:r w:rsidR="00320F18" w:rsidRPr="00320F18">
        <w:rPr>
          <w:i/>
          <w:iCs/>
          <w:lang w:val="en-CA"/>
        </w:rPr>
        <w:t>Yinyang</w:t>
      </w:r>
      <w:r w:rsidR="00320F18" w:rsidRPr="00320F18">
        <w:rPr>
          <w:lang w:val="en-CA"/>
        </w:rPr>
        <w:t xml:space="preserve"> itself, which is nothing more than the mutually interactive relationships between </w:t>
      </w:r>
      <w:r w:rsidR="00320F18" w:rsidRPr="00320F18">
        <w:rPr>
          <w:i/>
          <w:iCs/>
          <w:lang w:val="en-CA"/>
        </w:rPr>
        <w:t>yin qi</w:t>
      </w:r>
      <w:r w:rsidR="00320F18" w:rsidRPr="00320F18">
        <w:rPr>
          <w:lang w:val="en-CA"/>
        </w:rPr>
        <w:t xml:space="preserve"> and </w:t>
      </w:r>
      <w:r w:rsidR="00320F18" w:rsidRPr="00320F18">
        <w:rPr>
          <w:i/>
          <w:iCs/>
          <w:lang w:val="en-CA"/>
        </w:rPr>
        <w:t>yang qi</w:t>
      </w:r>
      <w:r w:rsidR="00320F18">
        <w:rPr>
          <w:lang w:val="en-CA"/>
        </w:rPr>
        <w:t xml:space="preserve"> [</w:t>
      </w:r>
      <w:r w:rsidR="0019463F">
        <w:rPr>
          <w:lang w:val="en-CA"/>
        </w:rPr>
        <w:fldChar w:fldCharType="begin"/>
      </w:r>
      <w:r w:rsidR="0019463F">
        <w:rPr>
          <w:lang w:val="en-CA"/>
        </w:rPr>
        <w:instrText xml:space="preserve"> REF _Ref104975829 \r \h </w:instrText>
      </w:r>
      <w:r w:rsidR="0019463F">
        <w:rPr>
          <w:lang w:val="en-CA"/>
        </w:rPr>
      </w:r>
      <w:r w:rsidR="0019463F">
        <w:rPr>
          <w:lang w:val="en-CA"/>
        </w:rPr>
        <w:fldChar w:fldCharType="separate"/>
      </w:r>
      <w:r w:rsidR="00017A8F">
        <w:rPr>
          <w:lang w:val="en-CA"/>
        </w:rPr>
        <w:t>124</w:t>
      </w:r>
      <w:r w:rsidR="0019463F">
        <w:rPr>
          <w:lang w:val="en-CA"/>
        </w:rPr>
        <w:fldChar w:fldCharType="end"/>
      </w:r>
      <w:r w:rsidR="00320F18">
        <w:rPr>
          <w:lang w:val="en-CA"/>
        </w:rPr>
        <w:t xml:space="preserve">] (Lee 2017, p. 165).  </w:t>
      </w:r>
    </w:p>
    <w:p w14:paraId="202634B1" w14:textId="2BAF8F57" w:rsidR="00782059" w:rsidRPr="001F555B" w:rsidRDefault="00320F18" w:rsidP="000B08EF">
      <w:pPr>
        <w:pStyle w:val="MDPI31text"/>
        <w:rPr>
          <w:lang w:val="en-CA"/>
        </w:rPr>
      </w:pPr>
      <w:r>
        <w:rPr>
          <w:lang w:val="en-CA"/>
        </w:rPr>
        <w:t>CCM is internal medicine, focused on prescribing remedies for biological rhythmic shifts that might be the result of natural aging, or shifts in contexture.  Six climatic factors are external causes for disease:  four that could arise in any season, (</w:t>
      </w:r>
      <w:proofErr w:type="spellStart"/>
      <w:r>
        <w:rPr>
          <w:lang w:val="en-CA"/>
        </w:rPr>
        <w:t>i</w:t>
      </w:r>
      <w:proofErr w:type="spellEnd"/>
      <w:r>
        <w:rPr>
          <w:lang w:val="en-CA"/>
        </w:rPr>
        <w:t>) cold, (ii) dampness, (iii) dryness, and (v) fire; one related to a specific season, (v) summer-heat; and the last related to rapid changes in weather when the body does not have time to adapt, (vi) wind [</w:t>
      </w:r>
      <w:r w:rsidR="0019463F">
        <w:rPr>
          <w:lang w:val="en-CA"/>
        </w:rPr>
        <w:fldChar w:fldCharType="begin"/>
      </w:r>
      <w:r w:rsidR="0019463F">
        <w:rPr>
          <w:lang w:val="en-CA"/>
        </w:rPr>
        <w:instrText xml:space="preserve"> REF _Ref104975847 \r \h </w:instrText>
      </w:r>
      <w:r w:rsidR="0019463F">
        <w:rPr>
          <w:lang w:val="en-CA"/>
        </w:rPr>
      </w:r>
      <w:r w:rsidR="0019463F">
        <w:rPr>
          <w:lang w:val="en-CA"/>
        </w:rPr>
        <w:fldChar w:fldCharType="separate"/>
      </w:r>
      <w:r w:rsidR="00017A8F">
        <w:rPr>
          <w:lang w:val="en-CA"/>
        </w:rPr>
        <w:t>125</w:t>
      </w:r>
      <w:r w:rsidR="0019463F">
        <w:rPr>
          <w:lang w:val="en-CA"/>
        </w:rPr>
        <w:fldChar w:fldCharType="end"/>
      </w:r>
      <w:r>
        <w:rPr>
          <w:lang w:val="en-CA"/>
        </w:rPr>
        <w:t xml:space="preserve">] (Maciocia 2015, pp 267-269).  </w:t>
      </w:r>
      <w:r w:rsidR="000B08EF">
        <w:rPr>
          <w:lang w:val="en-CA"/>
        </w:rPr>
        <w:t xml:space="preserve">For practitioners focused on </w:t>
      </w:r>
      <w:r w:rsidR="000B08EF" w:rsidRPr="006E1CE6">
        <w:rPr>
          <w:i/>
          <w:iCs/>
          <w:lang w:val="en-CA"/>
        </w:rPr>
        <w:t>Systems Changes Learning</w:t>
      </w:r>
      <w:r w:rsidR="000B08EF">
        <w:rPr>
          <w:lang w:val="en-CA"/>
        </w:rPr>
        <w:t xml:space="preserve">, </w:t>
      </w:r>
      <w:r w:rsidR="00471B8C">
        <w:rPr>
          <w:lang w:val="en-CA"/>
        </w:rPr>
        <w:t xml:space="preserve">attention should be drawn to </w:t>
      </w:r>
      <w:r w:rsidR="000B08EF">
        <w:rPr>
          <w:lang w:val="en-CA"/>
        </w:rPr>
        <w:t>rhythmic shifts that might appear as one of four pathologies, as shown in Figure 5</w:t>
      </w:r>
      <w:r w:rsidR="003C485E">
        <w:rPr>
          <w:lang w:val="en-CA"/>
        </w:rPr>
        <w:t xml:space="preserve"> </w:t>
      </w:r>
      <w:r w:rsidR="003C485E">
        <w:rPr>
          <w:lang w:val="en-CA"/>
        </w:rPr>
        <w:fldChar w:fldCharType="begin"/>
      </w:r>
      <w:r w:rsidR="003C485E">
        <w:rPr>
          <w:lang w:val="en-CA"/>
        </w:rPr>
        <w:instrText xml:space="preserve"> REF Figure_5 \p \h </w:instrText>
      </w:r>
      <w:r w:rsidR="003C485E">
        <w:rPr>
          <w:lang w:val="en-CA"/>
        </w:rPr>
      </w:r>
      <w:r w:rsidR="003C485E">
        <w:rPr>
          <w:lang w:val="en-CA"/>
        </w:rPr>
        <w:fldChar w:fldCharType="separate"/>
      </w:r>
      <w:r w:rsidR="00017A8F">
        <w:rPr>
          <w:lang w:val="en-CA"/>
        </w:rPr>
        <w:t>below</w:t>
      </w:r>
      <w:r w:rsidR="003C485E">
        <w:rPr>
          <w:lang w:val="en-CA"/>
        </w:rPr>
        <w:fldChar w:fldCharType="end"/>
      </w:r>
      <w:r w:rsidR="000B08EF">
        <w:rPr>
          <w:lang w:val="en-CA"/>
        </w:rPr>
        <w:t>.</w:t>
      </w:r>
    </w:p>
    <w:p w14:paraId="74C02125" w14:textId="6E542D38" w:rsidR="00782059" w:rsidRDefault="00BF4FA8" w:rsidP="00782059">
      <w:pPr>
        <w:pStyle w:val="MDPI52figure"/>
        <w:keepNext/>
        <w:jc w:val="right"/>
      </w:pPr>
      <w:r>
        <w:rPr>
          <w:noProof/>
          <w:snapToGrid/>
        </w:rPr>
        <w:drawing>
          <wp:inline distT="0" distB="0" distL="0" distR="0" wp14:anchorId="2E57AABE" wp14:editId="7739AD43">
            <wp:extent cx="4950000" cy="2530800"/>
            <wp:effectExtent l="0" t="0" r="3175" b="3175"/>
            <wp:docPr id="12" name="Picture 12"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950000" cy="2530800"/>
                    </a:xfrm>
                    <a:prstGeom prst="rect">
                      <a:avLst/>
                    </a:prstGeom>
                  </pic:spPr>
                </pic:pic>
              </a:graphicData>
            </a:graphic>
          </wp:inline>
        </w:drawing>
      </w:r>
    </w:p>
    <w:p w14:paraId="09C48726" w14:textId="5C13D77E" w:rsidR="00782059" w:rsidRDefault="00782059" w:rsidP="00782059">
      <w:pPr>
        <w:pStyle w:val="MDPI51figurecaption"/>
      </w:pPr>
      <w:bookmarkStart w:id="27" w:name="Figure_5"/>
      <w:r w:rsidRPr="00FA04F1">
        <w:rPr>
          <w:b/>
        </w:rPr>
        <w:t xml:space="preserve">Figure </w:t>
      </w:r>
      <w:r w:rsidR="00411563">
        <w:rPr>
          <w:b/>
        </w:rPr>
        <w:t>5</w:t>
      </w:r>
      <w:bookmarkEnd w:id="27"/>
      <w:r w:rsidRPr="00FA04F1">
        <w:rPr>
          <w:b/>
        </w:rPr>
        <w:t xml:space="preserve">. </w:t>
      </w:r>
      <w:r w:rsidR="00D216DA">
        <w:t xml:space="preserve">Rhythmic shifts into one of four </w:t>
      </w:r>
      <w:r w:rsidR="008B1588">
        <w:t xml:space="preserve">pathological </w:t>
      </w:r>
      <w:r w:rsidR="00D216DA">
        <w:t>conditions</w:t>
      </w:r>
      <w:r w:rsidR="00A30B14">
        <w:t>. CC-BY-NC-ND David Ing 2022</w:t>
      </w:r>
    </w:p>
    <w:p w14:paraId="580D25B3" w14:textId="6512028E" w:rsidR="00883276" w:rsidRPr="0041753D" w:rsidRDefault="00883276" w:rsidP="0036014E">
      <w:pPr>
        <w:pStyle w:val="MDPI32textnoindent"/>
        <w:rPr>
          <w:i/>
          <w:iCs/>
        </w:rPr>
      </w:pPr>
      <w:r>
        <w:t>A</w:t>
      </w:r>
      <w:r w:rsidR="000B08EF">
        <w:t xml:space="preserve">s a reference, horizontal axes </w:t>
      </w:r>
      <w:r w:rsidR="004C6FB6">
        <w:t xml:space="preserve">have been drawn, so that the dyadic </w:t>
      </w:r>
      <w:r w:rsidR="004C6FB6" w:rsidRPr="00ED5316">
        <w:rPr>
          <w:i/>
          <w:iCs/>
        </w:rPr>
        <w:t>yinyang</w:t>
      </w:r>
      <w:r w:rsidR="004C6FB6">
        <w:t xml:space="preserve"> in normal ranges appears as regular waveform.  </w:t>
      </w:r>
      <w:r w:rsidR="009E78B0">
        <w:t xml:space="preserve">This allows </w:t>
      </w:r>
      <w:r w:rsidR="00416762">
        <w:t xml:space="preserve">distinctions not just on an imbalance </w:t>
      </w:r>
      <w:r w:rsidR="00416762">
        <w:lastRenderedPageBreak/>
        <w:t xml:space="preserve">between </w:t>
      </w:r>
      <w:r w:rsidR="00416762" w:rsidRPr="00ED5316">
        <w:rPr>
          <w:i/>
          <w:iCs/>
        </w:rPr>
        <w:t>yin</w:t>
      </w:r>
      <w:r w:rsidR="00416762">
        <w:t xml:space="preserve"> and </w:t>
      </w:r>
      <w:r w:rsidR="00416762" w:rsidRPr="00ED5316">
        <w:rPr>
          <w:i/>
          <w:iCs/>
        </w:rPr>
        <w:t>yang</w:t>
      </w:r>
      <w:r w:rsidR="00416762">
        <w:t>, but also full conditions (</w:t>
      </w:r>
      <w:proofErr w:type="gramStart"/>
      <w:r w:rsidR="00416762">
        <w:t>i.e.</w:t>
      </w:r>
      <w:proofErr w:type="gramEnd"/>
      <w:r w:rsidR="00416762">
        <w:t xml:space="preserve"> excess</w:t>
      </w:r>
      <w:r w:rsidR="0041753D">
        <w:t xml:space="preserve"> as </w:t>
      </w:r>
      <w:proofErr w:type="spellStart"/>
      <w:r w:rsidR="0041753D" w:rsidRPr="0041753D">
        <w:rPr>
          <w:i/>
          <w:iCs/>
        </w:rPr>
        <w:t>shi</w:t>
      </w:r>
      <w:proofErr w:type="spellEnd"/>
      <w:r w:rsidR="0041753D">
        <w:t>, meaning solid) as compared to empty conditions (i.e. deficien</w:t>
      </w:r>
      <w:r w:rsidR="00ED5316">
        <w:t>cy</w:t>
      </w:r>
      <w:r w:rsidR="0041753D">
        <w:t>) [</w:t>
      </w:r>
      <w:r w:rsidR="0019463F">
        <w:fldChar w:fldCharType="begin"/>
      </w:r>
      <w:r w:rsidR="0019463F">
        <w:instrText xml:space="preserve"> REF _Ref104975868 \r \h </w:instrText>
      </w:r>
      <w:r w:rsidR="0019463F">
        <w:fldChar w:fldCharType="separate"/>
      </w:r>
      <w:r w:rsidR="00017A8F">
        <w:t>126</w:t>
      </w:r>
      <w:r w:rsidR="0019463F">
        <w:fldChar w:fldCharType="end"/>
      </w:r>
      <w:r w:rsidR="0041753D">
        <w:t xml:space="preserve">] (Maciocia 2015, pp. 411-413).  </w:t>
      </w:r>
      <w:r w:rsidR="004C6FB6">
        <w:t>Pathologies include:</w:t>
      </w:r>
    </w:p>
    <w:p w14:paraId="168B98A5" w14:textId="2041933F" w:rsidR="004C6FB6" w:rsidRDefault="0041753D" w:rsidP="004C6FB6">
      <w:pPr>
        <w:pStyle w:val="MDPI38bullet"/>
      </w:pPr>
      <w:r>
        <w:t>(</w:t>
      </w:r>
      <w:proofErr w:type="spellStart"/>
      <w:r>
        <w:t>i</w:t>
      </w:r>
      <w:proofErr w:type="spellEnd"/>
      <w:r>
        <w:t xml:space="preserve">) excess </w:t>
      </w:r>
      <w:r w:rsidRPr="006143E2">
        <w:rPr>
          <w:i/>
          <w:iCs/>
        </w:rPr>
        <w:t>yang</w:t>
      </w:r>
      <w:r w:rsidR="00ED5316">
        <w:t xml:space="preserve"> </w:t>
      </w:r>
      <w:r w:rsidR="000E6C48">
        <w:t>~</w:t>
      </w:r>
      <w:r w:rsidR="00B455F5">
        <w:t xml:space="preserve"> normal </w:t>
      </w:r>
      <w:r w:rsidR="00B455F5" w:rsidRPr="006143E2">
        <w:rPr>
          <w:i/>
          <w:iCs/>
        </w:rPr>
        <w:t>yin</w:t>
      </w:r>
      <w:r w:rsidR="000E6C48">
        <w:t xml:space="preserve">, as </w:t>
      </w:r>
      <w:r w:rsidR="00074DB4">
        <w:t>full heat that injure</w:t>
      </w:r>
      <w:r w:rsidR="00ED5316">
        <w:t>s</w:t>
      </w:r>
      <w:r w:rsidR="00074DB4">
        <w:t xml:space="preserve"> </w:t>
      </w:r>
      <w:r w:rsidR="00074DB4" w:rsidRPr="006143E2">
        <w:rPr>
          <w:i/>
          <w:iCs/>
        </w:rPr>
        <w:t>yin qi</w:t>
      </w:r>
      <w:r w:rsidR="00074DB4">
        <w:t xml:space="preserve">, leading to </w:t>
      </w:r>
      <w:r w:rsidR="00B455F5">
        <w:t xml:space="preserve">empty </w:t>
      </w:r>
      <w:proofErr w:type="gramStart"/>
      <w:r w:rsidR="00B455F5">
        <w:t>heat;</w:t>
      </w:r>
      <w:proofErr w:type="gramEnd"/>
    </w:p>
    <w:p w14:paraId="6C241554" w14:textId="72492773" w:rsidR="00B455F5" w:rsidRDefault="00B455F5" w:rsidP="004C6FB6">
      <w:pPr>
        <w:pStyle w:val="MDPI38bullet"/>
      </w:pPr>
      <w:r>
        <w:t xml:space="preserve">(ii) </w:t>
      </w:r>
      <w:r w:rsidR="00ED5316">
        <w:t xml:space="preserve">normal </w:t>
      </w:r>
      <w:r w:rsidR="00ED5316" w:rsidRPr="006143E2">
        <w:rPr>
          <w:i/>
          <w:iCs/>
        </w:rPr>
        <w:t>yang</w:t>
      </w:r>
      <w:r w:rsidR="00ED5316">
        <w:t xml:space="preserve"> </w:t>
      </w:r>
      <w:r w:rsidR="000E6C48">
        <w:t>~</w:t>
      </w:r>
      <w:r w:rsidR="00ED5316">
        <w:t xml:space="preserve"> </w:t>
      </w:r>
      <w:r w:rsidR="00BF4FA8">
        <w:t>consumed</w:t>
      </w:r>
      <w:r w:rsidR="00ED5316">
        <w:t xml:space="preserve"> </w:t>
      </w:r>
      <w:r w:rsidR="00ED5316" w:rsidRPr="006143E2">
        <w:rPr>
          <w:i/>
          <w:iCs/>
        </w:rPr>
        <w:t>yin</w:t>
      </w:r>
      <w:r w:rsidR="000E6C48">
        <w:t xml:space="preserve">, </w:t>
      </w:r>
      <w:r w:rsidR="00ED5316">
        <w:t xml:space="preserve">as empty </w:t>
      </w:r>
      <w:proofErr w:type="gramStart"/>
      <w:r w:rsidR="00ED5316">
        <w:t>heat;</w:t>
      </w:r>
      <w:proofErr w:type="gramEnd"/>
    </w:p>
    <w:p w14:paraId="2A44F30E" w14:textId="70A97291" w:rsidR="00ED5316" w:rsidRDefault="00ED5316" w:rsidP="004C6FB6">
      <w:pPr>
        <w:pStyle w:val="MDPI38bullet"/>
      </w:pPr>
      <w:r>
        <w:t xml:space="preserve">(iii) excess </w:t>
      </w:r>
      <w:r w:rsidRPr="006143E2">
        <w:rPr>
          <w:i/>
          <w:iCs/>
        </w:rPr>
        <w:t>yin</w:t>
      </w:r>
      <w:r>
        <w:t xml:space="preserve"> </w:t>
      </w:r>
      <w:r w:rsidR="000E6C48">
        <w:t>~</w:t>
      </w:r>
      <w:r>
        <w:t xml:space="preserve"> normal </w:t>
      </w:r>
      <w:r w:rsidRPr="006143E2">
        <w:rPr>
          <w:i/>
          <w:iCs/>
        </w:rPr>
        <w:t>yang</w:t>
      </w:r>
      <w:r w:rsidR="000E6C48">
        <w:t>,</w:t>
      </w:r>
      <w:r>
        <w:t xml:space="preserve"> as </w:t>
      </w:r>
      <w:r w:rsidR="00F47F69">
        <w:t>full</w:t>
      </w:r>
      <w:r>
        <w:t xml:space="preserve"> cold, that obstructs </w:t>
      </w:r>
      <w:r w:rsidRPr="006143E2">
        <w:rPr>
          <w:i/>
          <w:iCs/>
        </w:rPr>
        <w:t>yang qi</w:t>
      </w:r>
      <w:r>
        <w:t>, leading to empty cold; and</w:t>
      </w:r>
    </w:p>
    <w:p w14:paraId="79F79F37" w14:textId="4CF8A000" w:rsidR="004C6FB6" w:rsidRDefault="00ED5316" w:rsidP="00C8698D">
      <w:pPr>
        <w:pStyle w:val="MDPI38bullet"/>
      </w:pPr>
      <w:r>
        <w:t xml:space="preserve">(iv) normal </w:t>
      </w:r>
      <w:r w:rsidRPr="006143E2">
        <w:rPr>
          <w:i/>
          <w:iCs/>
        </w:rPr>
        <w:t>yin</w:t>
      </w:r>
      <w:r>
        <w:t xml:space="preserve"> </w:t>
      </w:r>
      <w:r w:rsidR="000E6C48">
        <w:t>~</w:t>
      </w:r>
      <w:r>
        <w:t xml:space="preserve"> </w:t>
      </w:r>
      <w:r w:rsidR="00BF4FA8">
        <w:t>consumed</w:t>
      </w:r>
      <w:r>
        <w:t xml:space="preserve"> </w:t>
      </w:r>
      <w:r w:rsidRPr="006143E2">
        <w:rPr>
          <w:i/>
          <w:iCs/>
        </w:rPr>
        <w:t>yang</w:t>
      </w:r>
      <w:r w:rsidR="000E6C48">
        <w:t>,</w:t>
      </w:r>
      <w:r>
        <w:t xml:space="preserve"> as empty cold.</w:t>
      </w:r>
    </w:p>
    <w:p w14:paraId="3E8937D6" w14:textId="2CBBCE20" w:rsidR="00782059" w:rsidRDefault="00C8698D" w:rsidP="0036014E">
      <w:pPr>
        <w:pStyle w:val="MDPI32textnoindent"/>
      </w:pPr>
      <w:r w:rsidRPr="006143E2">
        <w:rPr>
          <w:i/>
          <w:iCs/>
        </w:rPr>
        <w:t>Y</w:t>
      </w:r>
      <w:r w:rsidR="006143E2">
        <w:rPr>
          <w:i/>
          <w:iCs/>
        </w:rPr>
        <w:t>ang</w:t>
      </w:r>
      <w:r>
        <w:t xml:space="preserve"> and </w:t>
      </w:r>
      <w:r w:rsidRPr="006143E2">
        <w:rPr>
          <w:i/>
          <w:iCs/>
        </w:rPr>
        <w:t>y</w:t>
      </w:r>
      <w:r w:rsidR="006143E2">
        <w:rPr>
          <w:i/>
          <w:iCs/>
        </w:rPr>
        <w:t>in</w:t>
      </w:r>
      <w:r>
        <w:t xml:space="preserve"> mutually consume each other, so the dynamics </w:t>
      </w:r>
      <w:r w:rsidR="006143E2">
        <w:t>in a living being occur simultaneously with circadian rhythms with day and night</w:t>
      </w:r>
      <w:r>
        <w:t xml:space="preserve">.  </w:t>
      </w:r>
      <w:r w:rsidR="00183607">
        <w:t xml:space="preserve">Conditions and </w:t>
      </w:r>
      <w:r>
        <w:t xml:space="preserve">treatments </w:t>
      </w:r>
      <w:r w:rsidR="00183607">
        <w:t>prescribed are:</w:t>
      </w:r>
      <w:r>
        <w:t xml:space="preserve"> (</w:t>
      </w:r>
      <w:proofErr w:type="spellStart"/>
      <w:r>
        <w:t>i</w:t>
      </w:r>
      <w:proofErr w:type="spellEnd"/>
      <w:r>
        <w:t xml:space="preserve">) </w:t>
      </w:r>
      <w:r w:rsidR="005A1578">
        <w:t>with</w:t>
      </w:r>
      <w:r>
        <w:t xml:space="preserve"> excess of yang, clear</w:t>
      </w:r>
      <w:r w:rsidR="005A1578">
        <w:t>ing</w:t>
      </w:r>
      <w:r>
        <w:t xml:space="preserve"> heat; (ii) </w:t>
      </w:r>
      <w:r w:rsidR="005A1578">
        <w:t>with</w:t>
      </w:r>
      <w:r>
        <w:t xml:space="preserve"> deficiency of yin</w:t>
      </w:r>
      <w:r w:rsidR="005A1578">
        <w:t xml:space="preserve"> (as consumed)</w:t>
      </w:r>
      <w:r>
        <w:t>, nourish</w:t>
      </w:r>
      <w:r w:rsidR="005A1578">
        <w:t>ing</w:t>
      </w:r>
      <w:r>
        <w:t xml:space="preserve"> yin; (iii) </w:t>
      </w:r>
      <w:r w:rsidR="005A1578">
        <w:t>with</w:t>
      </w:r>
      <w:r w:rsidR="00DF02FF">
        <w:t xml:space="preserve"> excess of yin, expel</w:t>
      </w:r>
      <w:r w:rsidR="005A1578">
        <w:t>ling</w:t>
      </w:r>
      <w:r w:rsidR="00DF02FF">
        <w:t xml:space="preserve"> cold; and (iv) </w:t>
      </w:r>
      <w:r w:rsidR="005A1578">
        <w:t>with</w:t>
      </w:r>
      <w:r w:rsidR="00DF02FF">
        <w:t xml:space="preserve"> deficiency of yang</w:t>
      </w:r>
      <w:r w:rsidR="005A1578">
        <w:t xml:space="preserve"> (as consumed)</w:t>
      </w:r>
      <w:r w:rsidR="00DF02FF">
        <w:t>, tonify</w:t>
      </w:r>
      <w:r w:rsidR="005A1578">
        <w:t>ing</w:t>
      </w:r>
      <w:r w:rsidR="00DF02FF">
        <w:t xml:space="preserve"> yang [</w:t>
      </w:r>
      <w:r w:rsidR="0019463F">
        <w:fldChar w:fldCharType="begin"/>
      </w:r>
      <w:r w:rsidR="0019463F">
        <w:instrText xml:space="preserve"> REF _Ref104975887 \r \h </w:instrText>
      </w:r>
      <w:r w:rsidR="0019463F">
        <w:fldChar w:fldCharType="separate"/>
      </w:r>
      <w:r w:rsidR="00017A8F">
        <w:t>127</w:t>
      </w:r>
      <w:r w:rsidR="0019463F">
        <w:fldChar w:fldCharType="end"/>
      </w:r>
      <w:r w:rsidR="00DF02FF">
        <w:t>] (Maciocia 2015, pp. 419-423).  The complication that pathologies of (</w:t>
      </w:r>
      <w:proofErr w:type="spellStart"/>
      <w:r w:rsidR="00DF02FF">
        <w:t>i</w:t>
      </w:r>
      <w:proofErr w:type="spellEnd"/>
      <w:r w:rsidR="00DF02FF">
        <w:t>) deficiency of yang and (ii) deficiency of yin are not mutually exclusive should lead the patient to consult with an experienced CCM practitioner!</w:t>
      </w:r>
    </w:p>
    <w:p w14:paraId="0665200E" w14:textId="03184961" w:rsidR="00F62A7D" w:rsidRPr="001F555B" w:rsidRDefault="00E73E9A" w:rsidP="00F62A7D">
      <w:pPr>
        <w:pStyle w:val="MDPI31text"/>
        <w:rPr>
          <w:lang w:val="en-CA"/>
        </w:rPr>
      </w:pPr>
      <w:r>
        <w:rPr>
          <w:lang w:val="en-CA"/>
        </w:rPr>
        <w:t>The strength of y</w:t>
      </w:r>
      <w:r w:rsidR="006143E2">
        <w:rPr>
          <w:lang w:val="en-CA"/>
        </w:rPr>
        <w:t xml:space="preserve">in and yang </w:t>
      </w:r>
      <w:r w:rsidR="00637BBC">
        <w:rPr>
          <w:lang w:val="en-CA"/>
        </w:rPr>
        <w:t>mutual</w:t>
      </w:r>
      <w:r w:rsidR="002F542E">
        <w:rPr>
          <w:lang w:val="en-CA"/>
        </w:rPr>
        <w:t>ly</w:t>
      </w:r>
      <w:r w:rsidR="00637BBC">
        <w:rPr>
          <w:lang w:val="en-CA"/>
        </w:rPr>
        <w:t xml:space="preserve"> wax and wa</w:t>
      </w:r>
      <w:r w:rsidR="002F542E">
        <w:rPr>
          <w:lang w:val="en-CA"/>
        </w:rPr>
        <w:t>ne</w:t>
      </w:r>
      <w:r w:rsidR="00637BBC">
        <w:rPr>
          <w:lang w:val="en-CA"/>
        </w:rPr>
        <w:t xml:space="preserve"> (</w:t>
      </w:r>
      <w:proofErr w:type="gramStart"/>
      <w:r w:rsidR="00637BBC">
        <w:rPr>
          <w:lang w:val="en-CA"/>
        </w:rPr>
        <w:t>i.e.</w:t>
      </w:r>
      <w:proofErr w:type="gramEnd"/>
      <w:r w:rsidR="00637BBC">
        <w:rPr>
          <w:lang w:val="en-CA"/>
        </w:rPr>
        <w:t xml:space="preserve"> incre</w:t>
      </w:r>
      <w:r w:rsidR="002F542E">
        <w:rPr>
          <w:lang w:val="en-CA"/>
        </w:rPr>
        <w:t>ase</w:t>
      </w:r>
      <w:r w:rsidR="00637BBC">
        <w:rPr>
          <w:lang w:val="en-CA"/>
        </w:rPr>
        <w:t xml:space="preserve"> and decreas</w:t>
      </w:r>
      <w:r w:rsidR="002F542E">
        <w:rPr>
          <w:lang w:val="en-CA"/>
        </w:rPr>
        <w:t>e</w:t>
      </w:r>
      <w:r w:rsidR="00637BBC">
        <w:rPr>
          <w:lang w:val="en-CA"/>
        </w:rPr>
        <w:t>) over a period of time</w:t>
      </w:r>
      <w:r>
        <w:rPr>
          <w:lang w:val="en-CA"/>
        </w:rPr>
        <w:t xml:space="preserve">.  </w:t>
      </w:r>
      <w:r w:rsidR="00637BBC">
        <w:rPr>
          <w:lang w:val="en-CA"/>
        </w:rPr>
        <w:t xml:space="preserve">In Figure </w:t>
      </w:r>
      <w:r w:rsidR="002F542E">
        <w:rPr>
          <w:lang w:val="en-CA"/>
        </w:rPr>
        <w:t>6</w:t>
      </w:r>
      <w:r w:rsidR="003C485E">
        <w:rPr>
          <w:lang w:val="en-CA"/>
        </w:rPr>
        <w:t xml:space="preserve"> </w:t>
      </w:r>
      <w:r w:rsidR="003C485E">
        <w:rPr>
          <w:lang w:val="en-CA"/>
        </w:rPr>
        <w:fldChar w:fldCharType="begin"/>
      </w:r>
      <w:r w:rsidR="003C485E">
        <w:rPr>
          <w:lang w:val="en-CA"/>
        </w:rPr>
        <w:instrText xml:space="preserve"> REF Figure_6 \p \h </w:instrText>
      </w:r>
      <w:r w:rsidR="003C485E">
        <w:rPr>
          <w:lang w:val="en-CA"/>
        </w:rPr>
      </w:r>
      <w:r w:rsidR="003C485E">
        <w:rPr>
          <w:lang w:val="en-CA"/>
        </w:rPr>
        <w:fldChar w:fldCharType="separate"/>
      </w:r>
      <w:r w:rsidR="00017A8F">
        <w:rPr>
          <w:lang w:val="en-CA"/>
        </w:rPr>
        <w:t>below</w:t>
      </w:r>
      <w:r w:rsidR="003C485E">
        <w:rPr>
          <w:lang w:val="en-CA"/>
        </w:rPr>
        <w:fldChar w:fldCharType="end"/>
      </w:r>
      <w:r w:rsidR="0036014E">
        <w:rPr>
          <w:lang w:val="en-CA"/>
        </w:rPr>
        <w:t>,</w:t>
      </w:r>
      <w:r w:rsidR="00FC4200">
        <w:rPr>
          <w:lang w:val="en-CA"/>
        </w:rPr>
        <w:t xml:space="preserve"> the rhythms</w:t>
      </w:r>
      <w:r w:rsidR="001A7059">
        <w:rPr>
          <w:lang w:val="en-CA"/>
        </w:rPr>
        <w:t xml:space="preserve"> are drawn with</w:t>
      </w:r>
      <w:r w:rsidR="00637BBC">
        <w:rPr>
          <w:lang w:val="en-CA"/>
        </w:rPr>
        <w:t xml:space="preserve"> </w:t>
      </w:r>
      <w:r w:rsidR="00FC4200" w:rsidRPr="00FC4200">
        <w:rPr>
          <w:i/>
          <w:iCs/>
          <w:lang w:val="en-CA"/>
        </w:rPr>
        <w:t>yin</w:t>
      </w:r>
      <w:r w:rsidR="00FC4200">
        <w:rPr>
          <w:lang w:val="en-CA"/>
        </w:rPr>
        <w:t xml:space="preserve"> as the broken brown line, and.</w:t>
      </w:r>
      <w:r w:rsidR="00FC4200" w:rsidRPr="00FC4200">
        <w:rPr>
          <w:i/>
          <w:iCs/>
          <w:lang w:val="en-CA"/>
        </w:rPr>
        <w:t xml:space="preserve"> yang</w:t>
      </w:r>
      <w:r w:rsidR="00FC4200">
        <w:rPr>
          <w:lang w:val="en-CA"/>
        </w:rPr>
        <w:t xml:space="preserve"> is a solid blue line</w:t>
      </w:r>
      <w:r w:rsidR="002F542E">
        <w:rPr>
          <w:lang w:val="en-CA"/>
        </w:rPr>
        <w:t>, in a variety of depictions.</w:t>
      </w:r>
    </w:p>
    <w:p w14:paraId="5437A10E" w14:textId="5D33E797" w:rsidR="00240964" w:rsidRDefault="0075368C" w:rsidP="00240964">
      <w:pPr>
        <w:pStyle w:val="MDPI52figure"/>
        <w:keepNext/>
        <w:jc w:val="right"/>
      </w:pPr>
      <w:r>
        <w:rPr>
          <w:noProof/>
          <w:snapToGrid/>
        </w:rPr>
        <w:drawing>
          <wp:inline distT="0" distB="0" distL="0" distR="0" wp14:anchorId="2B48615A" wp14:editId="1A7A6FCE">
            <wp:extent cx="4950000" cy="1267200"/>
            <wp:effectExtent l="0" t="0" r="3175" b="9525"/>
            <wp:docPr id="2" name="Picture 2" descr="A picture containing 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A picture containing icon&#10;&#10;Description automatically generated"/>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4950000" cy="1267200"/>
                    </a:xfrm>
                    <a:prstGeom prst="rect">
                      <a:avLst/>
                    </a:prstGeom>
                  </pic:spPr>
                </pic:pic>
              </a:graphicData>
            </a:graphic>
          </wp:inline>
        </w:drawing>
      </w:r>
    </w:p>
    <w:p w14:paraId="603ACB1A" w14:textId="1E72940B" w:rsidR="00231188" w:rsidRDefault="005D3725" w:rsidP="005D3725">
      <w:pPr>
        <w:pStyle w:val="MDPI51figurecaption"/>
      </w:pPr>
      <w:bookmarkStart w:id="28" w:name="Figure_6"/>
      <w:r w:rsidRPr="00FA04F1">
        <w:rPr>
          <w:b/>
        </w:rPr>
        <w:t xml:space="preserve">Figure </w:t>
      </w:r>
      <w:r w:rsidR="00411563">
        <w:rPr>
          <w:b/>
        </w:rPr>
        <w:t>6</w:t>
      </w:r>
      <w:bookmarkEnd w:id="28"/>
      <w:r w:rsidRPr="00FA04F1">
        <w:rPr>
          <w:b/>
        </w:rPr>
        <w:t xml:space="preserve">. </w:t>
      </w:r>
      <w:r w:rsidR="007F1D06">
        <w:t xml:space="preserve">Mutual relations between </w:t>
      </w:r>
      <w:r w:rsidR="007F1D06" w:rsidRPr="007F1D06">
        <w:rPr>
          <w:i/>
          <w:iCs/>
        </w:rPr>
        <w:t>yin</w:t>
      </w:r>
      <w:r w:rsidR="007F1D06">
        <w:t xml:space="preserve"> and </w:t>
      </w:r>
      <w:r w:rsidR="007F1D06" w:rsidRPr="007F1D06">
        <w:rPr>
          <w:i/>
          <w:iCs/>
        </w:rPr>
        <w:t>yang</w:t>
      </w:r>
      <w:r w:rsidR="00D2428A">
        <w:t xml:space="preserve">, </w:t>
      </w:r>
      <w:r w:rsidR="007F1D06">
        <w:t xml:space="preserve">waxing and waning over </w:t>
      </w:r>
      <w:proofErr w:type="gramStart"/>
      <w:r w:rsidR="007F1D06">
        <w:t>a period of time</w:t>
      </w:r>
      <w:proofErr w:type="gramEnd"/>
      <w:r w:rsidR="00A30B14">
        <w:t xml:space="preserve">.  </w:t>
      </w:r>
      <w:r w:rsidR="00A30B14">
        <w:br/>
      </w:r>
      <w:r w:rsidR="00466DF5">
        <w:t xml:space="preserve">          </w:t>
      </w:r>
      <w:r w:rsidR="00A30B14">
        <w:t>CC-BY-NC-ND David Ing 2022</w:t>
      </w:r>
    </w:p>
    <w:p w14:paraId="1B38EE31" w14:textId="1471A82E" w:rsidR="00FB35A8" w:rsidRDefault="002F542E" w:rsidP="00EB74ED">
      <w:pPr>
        <w:pStyle w:val="MDPI38bullet"/>
      </w:pPr>
      <w:r>
        <w:t>As an oscillating waveform, three</w:t>
      </w:r>
      <w:r w:rsidR="001A7059">
        <w:t xml:space="preserve"> horizontal axes drawn a</w:t>
      </w:r>
      <w:r>
        <w:t>s</w:t>
      </w:r>
      <w:r w:rsidR="001A7059">
        <w:t xml:space="preserve"> reference</w:t>
      </w:r>
      <w:r>
        <w:t>s</w:t>
      </w:r>
      <w:r w:rsidR="001A7059">
        <w:t xml:space="preserve"> </w:t>
      </w:r>
      <w:r>
        <w:t>emphasize the swin</w:t>
      </w:r>
      <w:r w:rsidR="001A7059">
        <w:t>gs from the extremes of (</w:t>
      </w:r>
      <w:proofErr w:type="spellStart"/>
      <w:r w:rsidR="001A7059">
        <w:t>i</w:t>
      </w:r>
      <w:proofErr w:type="spellEnd"/>
      <w:r w:rsidR="001A7059">
        <w:t xml:space="preserve">) maximum </w:t>
      </w:r>
      <w:r w:rsidR="001A7059" w:rsidRPr="002F542E">
        <w:rPr>
          <w:i/>
          <w:iCs/>
        </w:rPr>
        <w:t>yang</w:t>
      </w:r>
      <w:r w:rsidR="001A7059">
        <w:t xml:space="preserve"> and minimum </w:t>
      </w:r>
      <w:r w:rsidR="001A7059" w:rsidRPr="002F542E">
        <w:rPr>
          <w:i/>
          <w:iCs/>
        </w:rPr>
        <w:t>yin</w:t>
      </w:r>
      <w:r w:rsidR="001A7059">
        <w:t xml:space="preserve">, to (ii) maximum </w:t>
      </w:r>
      <w:r w:rsidR="001A7059" w:rsidRPr="002F542E">
        <w:rPr>
          <w:i/>
          <w:iCs/>
        </w:rPr>
        <w:t>yin</w:t>
      </w:r>
      <w:r w:rsidR="001A7059">
        <w:t xml:space="preserve"> and minimum </w:t>
      </w:r>
      <w:r w:rsidR="001A7059" w:rsidRPr="002F542E">
        <w:rPr>
          <w:i/>
          <w:iCs/>
        </w:rPr>
        <w:t>yang</w:t>
      </w:r>
      <w:r w:rsidR="001A7059">
        <w:t xml:space="preserve">.  </w:t>
      </w:r>
      <w:r w:rsidR="00FB35A8">
        <w:t xml:space="preserve">There are points at which </w:t>
      </w:r>
      <w:r w:rsidR="00FB35A8" w:rsidRPr="002F542E">
        <w:rPr>
          <w:i/>
          <w:iCs/>
        </w:rPr>
        <w:t>yin</w:t>
      </w:r>
      <w:r w:rsidR="00FB35A8">
        <w:t xml:space="preserve"> and </w:t>
      </w:r>
      <w:r w:rsidR="00FB35A8" w:rsidRPr="002F542E">
        <w:rPr>
          <w:i/>
          <w:iCs/>
        </w:rPr>
        <w:t>yang</w:t>
      </w:r>
      <w:r w:rsidR="00FB35A8">
        <w:t xml:space="preserve"> are of equal strength, yet the rise and falls of each </w:t>
      </w:r>
      <w:r w:rsidR="00FB35A8" w:rsidRPr="002F542E">
        <w:rPr>
          <w:i/>
          <w:iCs/>
        </w:rPr>
        <w:t>qi</w:t>
      </w:r>
      <w:r w:rsidR="00FB35A8">
        <w:t xml:space="preserve"> are here shown </w:t>
      </w:r>
      <w:r w:rsidR="0036014E">
        <w:t>as complements</w:t>
      </w:r>
      <w:r w:rsidR="00FB35A8">
        <w:t xml:space="preserve">.  </w:t>
      </w:r>
      <w:r w:rsidR="001A7059">
        <w:t>In a normal</w:t>
      </w:r>
      <w:r w:rsidR="00FB35A8">
        <w:t xml:space="preserve"> </w:t>
      </w:r>
      <w:r w:rsidR="001A7059">
        <w:t>health</w:t>
      </w:r>
      <w:r w:rsidR="00FB35A8">
        <w:t>y</w:t>
      </w:r>
      <w:r w:rsidR="001A7059">
        <w:t xml:space="preserve"> </w:t>
      </w:r>
      <w:r w:rsidR="00FB35A8">
        <w:t>being</w:t>
      </w:r>
      <w:r w:rsidR="001A7059">
        <w:t>, the waveforms would</w:t>
      </w:r>
      <w:r w:rsidR="00FB35A8">
        <w:t xml:space="preserve"> remain within the upper and lower limits drawn as black dashes.</w:t>
      </w:r>
    </w:p>
    <w:p w14:paraId="674DAA60" w14:textId="343B5D50" w:rsidR="002F542E" w:rsidRDefault="002F542E" w:rsidP="00EB74ED">
      <w:pPr>
        <w:pStyle w:val="MDPI38bullet"/>
      </w:pPr>
      <w:r>
        <w:t xml:space="preserve">As two complementary arcs, the circular alternation of </w:t>
      </w:r>
      <w:r w:rsidRPr="002F542E">
        <w:rPr>
          <w:i/>
          <w:iCs/>
        </w:rPr>
        <w:t>yang</w:t>
      </w:r>
      <w:r>
        <w:t xml:space="preserve"> and </w:t>
      </w:r>
      <w:r w:rsidRPr="002F542E">
        <w:rPr>
          <w:i/>
          <w:iCs/>
        </w:rPr>
        <w:t>yin</w:t>
      </w:r>
      <w:r>
        <w:t xml:space="preserve"> is emphasized.  </w:t>
      </w:r>
      <w:r w:rsidR="005C63C6">
        <w:t>Cycles such as day and night, or the seasons of the year, follow each other continuously.</w:t>
      </w:r>
    </w:p>
    <w:p w14:paraId="54708AD7" w14:textId="222F2AC5" w:rsidR="006143E2" w:rsidRDefault="005C63C6" w:rsidP="00C504BF">
      <w:pPr>
        <w:pStyle w:val="MDPI38bullet"/>
      </w:pPr>
      <w:r>
        <w:t xml:space="preserve">The </w:t>
      </w:r>
      <w:proofErr w:type="spellStart"/>
      <w:r w:rsidRPr="00E6689D">
        <w:rPr>
          <w:i/>
          <w:iCs/>
        </w:rPr>
        <w:t>tàijítú</w:t>
      </w:r>
      <w:proofErr w:type="spellEnd"/>
      <w:r w:rsidR="00E6689D">
        <w:t xml:space="preserve"> (</w:t>
      </w:r>
      <w:r w:rsidRPr="002B3094">
        <w:rPr>
          <w:rFonts w:eastAsia="MS Mincho" w:cs="MS Mincho"/>
        </w:rPr>
        <w:t>太極圖</w:t>
      </w:r>
      <w:r w:rsidR="00E6689D">
        <w:rPr>
          <w:lang w:val="en-CA"/>
        </w:rPr>
        <w:t xml:space="preserve">) </w:t>
      </w:r>
      <w:r w:rsidR="00E6689D" w:rsidRPr="00E6689D">
        <w:rPr>
          <w:lang w:val="en-CA"/>
        </w:rPr>
        <w:t>symbol</w:t>
      </w:r>
      <w:r w:rsidR="00E6689D">
        <w:rPr>
          <w:lang w:val="en-CA"/>
        </w:rPr>
        <w:t xml:space="preserve"> embraces both monist unity, and dyadic alternation</w:t>
      </w:r>
      <w:r w:rsidR="00D45278">
        <w:rPr>
          <w:lang w:val="en-CA"/>
        </w:rPr>
        <w:t xml:space="preserve"> (</w:t>
      </w:r>
      <w:proofErr w:type="gramStart"/>
      <w:r w:rsidR="00D45278">
        <w:rPr>
          <w:lang w:val="en-CA"/>
        </w:rPr>
        <w:t>e.g.</w:t>
      </w:r>
      <w:proofErr w:type="gramEnd"/>
      <w:r w:rsidR="00D45278">
        <w:rPr>
          <w:lang w:val="en-CA"/>
        </w:rPr>
        <w:t xml:space="preserve"> between solids and fluids)</w:t>
      </w:r>
      <w:r w:rsidR="00E6689D">
        <w:rPr>
          <w:lang w:val="en-CA"/>
        </w:rPr>
        <w:t xml:space="preserve">.  With maximum </w:t>
      </w:r>
      <w:r w:rsidR="00E6689D" w:rsidRPr="00E6689D">
        <w:rPr>
          <w:i/>
          <w:iCs/>
          <w:lang w:val="en-CA"/>
        </w:rPr>
        <w:t>yang</w:t>
      </w:r>
      <w:r w:rsidR="00E6689D">
        <w:rPr>
          <w:lang w:val="en-CA"/>
        </w:rPr>
        <w:t xml:space="preserve">, there is a dot of </w:t>
      </w:r>
      <w:r w:rsidR="00E6689D" w:rsidRPr="00E6689D">
        <w:rPr>
          <w:i/>
          <w:iCs/>
          <w:lang w:val="en-CA"/>
        </w:rPr>
        <w:t>yin</w:t>
      </w:r>
      <w:r w:rsidR="00E6689D">
        <w:rPr>
          <w:lang w:val="en-CA"/>
        </w:rPr>
        <w:t xml:space="preserve">; and within maximum </w:t>
      </w:r>
      <w:r w:rsidR="00E6689D" w:rsidRPr="00E6689D">
        <w:rPr>
          <w:i/>
          <w:iCs/>
          <w:lang w:val="en-CA"/>
        </w:rPr>
        <w:t>yin</w:t>
      </w:r>
      <w:r w:rsidR="00E6689D">
        <w:rPr>
          <w:lang w:val="en-CA"/>
        </w:rPr>
        <w:t xml:space="preserve">, there is a </w:t>
      </w:r>
      <w:r w:rsidR="00E6689D" w:rsidRPr="00E6689D">
        <w:rPr>
          <w:i/>
          <w:iCs/>
          <w:lang w:val="en-CA"/>
        </w:rPr>
        <w:t>dot</w:t>
      </w:r>
      <w:r w:rsidR="00E6689D">
        <w:rPr>
          <w:lang w:val="en-CA"/>
        </w:rPr>
        <w:t xml:space="preserve"> of yang.</w:t>
      </w:r>
    </w:p>
    <w:p w14:paraId="0F3FC140" w14:textId="506FEC3A" w:rsidR="000A3F4C" w:rsidRDefault="00C504BF" w:rsidP="00C504BF">
      <w:pPr>
        <w:pStyle w:val="MDPI32textnoindent"/>
      </w:pPr>
      <w:r>
        <w:t xml:space="preserve">The curved shapes in Chinese philosophy depart from the linearity in Western thinking.  </w:t>
      </w:r>
      <w:r w:rsidR="00972EEB">
        <w:t>The predisposition towards c</w:t>
      </w:r>
      <w:r w:rsidR="000A3F4C">
        <w:t xml:space="preserve">hanges can be either as continuous or discontinuous.  “Chinese organic philosophy was bound to be on the side of continuity.  [….]  It was a wave world, not a particle world” </w:t>
      </w:r>
      <w:r w:rsidR="00972EEB">
        <w:t>[</w:t>
      </w:r>
      <w:r w:rsidR="0019463F">
        <w:fldChar w:fldCharType="begin"/>
      </w:r>
      <w:r w:rsidR="0019463F">
        <w:instrText xml:space="preserve"> REF _Ref104975911 \r \h </w:instrText>
      </w:r>
      <w:r w:rsidR="0019463F">
        <w:fldChar w:fldCharType="separate"/>
      </w:r>
      <w:r w:rsidR="00017A8F">
        <w:t>129</w:t>
      </w:r>
      <w:r w:rsidR="0019463F">
        <w:fldChar w:fldCharType="end"/>
      </w:r>
      <w:r w:rsidR="00972EEB">
        <w:t>]</w:t>
      </w:r>
      <w:r w:rsidR="006F1149">
        <w:t xml:space="preserve"> (Needham 1962, p. 14).  In western science, waves would only become mainstream with the transition from classical physics to quantum mechanics.</w:t>
      </w:r>
    </w:p>
    <w:p w14:paraId="13556126" w14:textId="47073DE5" w:rsidR="00E6689D" w:rsidRPr="000A3F4C" w:rsidRDefault="00E6689D" w:rsidP="00C504BF">
      <w:pPr>
        <w:pStyle w:val="MDPI31text"/>
      </w:pPr>
      <w:r>
        <w:rPr>
          <w:lang w:val="en-CA"/>
        </w:rPr>
        <w:t xml:space="preserve">In contrast with mainstream Western philosophy that makes the distinction between change and no change, classical Chinese philosophy is based on “the view that the polar contrasting terms in pair of such terms mutually relate to other in a complex, intricate manner” </w:t>
      </w:r>
      <w:r w:rsidRPr="00127099">
        <w:t>[</w:t>
      </w:r>
      <w:r w:rsidR="0019463F">
        <w:fldChar w:fldCharType="begin"/>
      </w:r>
      <w:r w:rsidR="0019463F">
        <w:instrText xml:space="preserve"> REF _Ref104975829 \r \h </w:instrText>
      </w:r>
      <w:r w:rsidR="0019463F">
        <w:fldChar w:fldCharType="separate"/>
      </w:r>
      <w:r w:rsidR="00017A8F">
        <w:t>124</w:t>
      </w:r>
      <w:r w:rsidR="0019463F">
        <w:fldChar w:fldCharType="end"/>
      </w:r>
      <w:r w:rsidRPr="00127099">
        <w:t xml:space="preserve">] (Lee 2017, p. </w:t>
      </w:r>
      <w:r>
        <w:t>154</w:t>
      </w:r>
      <w:r w:rsidRPr="00127099">
        <w:t>)</w:t>
      </w:r>
      <w:r>
        <w:t xml:space="preserve">.  The abstract pair of </w:t>
      </w:r>
      <w:proofErr w:type="gramStart"/>
      <w:r w:rsidRPr="00B70E75">
        <w:rPr>
          <w:i/>
          <w:iCs/>
        </w:rPr>
        <w:t>yin</w:t>
      </w:r>
      <w:proofErr w:type="gramEnd"/>
      <w:r>
        <w:t xml:space="preserve"> (</w:t>
      </w:r>
      <w:r w:rsidRPr="00532825">
        <w:rPr>
          <w:rFonts w:ascii="MS Mincho" w:eastAsia="MS Mincho" w:hAnsi="MS Mincho" w:cs="MS Mincho" w:hint="eastAsia"/>
        </w:rPr>
        <w:t>陰</w:t>
      </w:r>
      <w:r>
        <w:rPr>
          <w:rFonts w:ascii="MS Mincho" w:eastAsia="MS Mincho" w:hAnsi="MS Mincho" w:cs="MS Mincho" w:hint="eastAsia"/>
        </w:rPr>
        <w:t>)</w:t>
      </w:r>
      <w:r>
        <w:t xml:space="preserve"> and </w:t>
      </w:r>
      <w:r w:rsidRPr="00B70E75">
        <w:rPr>
          <w:i/>
          <w:iCs/>
        </w:rPr>
        <w:t>yang</w:t>
      </w:r>
      <w:r>
        <w:t xml:space="preserve"> (</w:t>
      </w:r>
      <w:r w:rsidRPr="00532825">
        <w:rPr>
          <w:rFonts w:ascii="MS Mincho" w:eastAsia="MS Mincho" w:hAnsi="MS Mincho" w:cs="MS Mincho" w:hint="eastAsia"/>
        </w:rPr>
        <w:t>陽</w:t>
      </w:r>
      <w:r>
        <w:t xml:space="preserve">) are extrapolated from the empirical </w:t>
      </w:r>
      <w:r w:rsidRPr="00B70E75">
        <w:rPr>
          <w:i/>
          <w:iCs/>
        </w:rPr>
        <w:t>yin qi</w:t>
      </w:r>
      <w:r>
        <w:t xml:space="preserve"> (</w:t>
      </w:r>
      <w:r w:rsidRPr="00532825">
        <w:rPr>
          <w:rFonts w:ascii="MS Mincho" w:eastAsia="MS Mincho" w:hAnsi="MS Mincho" w:cs="MS Mincho" w:hint="eastAsia"/>
        </w:rPr>
        <w:t>陰氣</w:t>
      </w:r>
      <w:r>
        <w:t xml:space="preserve">) that is female, dark and formless, and </w:t>
      </w:r>
      <w:r w:rsidRPr="00B70E75">
        <w:rPr>
          <w:i/>
          <w:iCs/>
        </w:rPr>
        <w:t xml:space="preserve">yang </w:t>
      </w:r>
      <w:r w:rsidRPr="00B70E75">
        <w:rPr>
          <w:i/>
          <w:iCs/>
        </w:rPr>
        <w:lastRenderedPageBreak/>
        <w:t>qi</w:t>
      </w:r>
      <w:r>
        <w:t xml:space="preserve"> (</w:t>
      </w:r>
      <w:r w:rsidRPr="00282482">
        <w:rPr>
          <w:rFonts w:ascii="MS Mincho" w:eastAsia="MS Mincho" w:hAnsi="MS Mincho" w:cs="MS Mincho" w:hint="eastAsia"/>
        </w:rPr>
        <w:t>陽氣</w:t>
      </w:r>
      <w:r>
        <w:t xml:space="preserve">) that is male, light and form.  Living beings are a synthesis of </w:t>
      </w:r>
      <w:r w:rsidRPr="00282482">
        <w:rPr>
          <w:i/>
          <w:iCs/>
        </w:rPr>
        <w:t>yin</w:t>
      </w:r>
      <w:r>
        <w:t xml:space="preserve"> and </w:t>
      </w:r>
      <w:r w:rsidRPr="00282482">
        <w:rPr>
          <w:i/>
          <w:iCs/>
        </w:rPr>
        <w:t>yang</w:t>
      </w:r>
      <w:r>
        <w:t xml:space="preserve">, in a contextural universe of </w:t>
      </w:r>
      <w:r w:rsidRPr="000126AC">
        <w:rPr>
          <w:i/>
          <w:iCs/>
        </w:rPr>
        <w:t>yin</w:t>
      </w:r>
      <w:r>
        <w:t xml:space="preserve"> and </w:t>
      </w:r>
      <w:r w:rsidRPr="000126AC">
        <w:rPr>
          <w:i/>
          <w:iCs/>
        </w:rPr>
        <w:t>yang</w:t>
      </w:r>
      <w:r>
        <w:t xml:space="preserve">. The impetus for change “does not come merely from force from without but also from forces within, namely, that of </w:t>
      </w:r>
      <w:r w:rsidRPr="000126AC">
        <w:rPr>
          <w:i/>
          <w:iCs/>
        </w:rPr>
        <w:t>yin</w:t>
      </w:r>
      <w:r>
        <w:t xml:space="preserve"> and </w:t>
      </w:r>
      <w:r w:rsidRPr="000126AC">
        <w:rPr>
          <w:i/>
          <w:iCs/>
        </w:rPr>
        <w:t>yang</w:t>
      </w:r>
      <w:r>
        <w:t>, and the relationship between them” [</w:t>
      </w:r>
      <w:r w:rsidR="0019463F">
        <w:fldChar w:fldCharType="begin"/>
      </w:r>
      <w:r w:rsidR="0019463F">
        <w:instrText xml:space="preserve"> REF _Ref104975829 \r \h </w:instrText>
      </w:r>
      <w:r w:rsidR="0019463F">
        <w:fldChar w:fldCharType="separate"/>
      </w:r>
      <w:r w:rsidR="00017A8F">
        <w:t>124</w:t>
      </w:r>
      <w:r w:rsidR="0019463F">
        <w:fldChar w:fldCharType="end"/>
      </w:r>
      <w:r>
        <w:t>] (Lee 2017, p. 154].</w:t>
      </w:r>
    </w:p>
    <w:p w14:paraId="6F2D9D64" w14:textId="32938009" w:rsidR="00FA3F23" w:rsidRDefault="00FA3F23" w:rsidP="00FA3F23">
      <w:pPr>
        <w:pStyle w:val="MDPI31text"/>
      </w:pPr>
      <w:r>
        <w:t xml:space="preserve">In the philosophy of science embedded within the classical Chinese tradition, the dyad of </w:t>
      </w:r>
      <w:r w:rsidRPr="00FA3F23">
        <w:rPr>
          <w:i/>
          <w:iCs/>
        </w:rPr>
        <w:t>yin</w:t>
      </w:r>
      <w:r>
        <w:t xml:space="preserve"> and </w:t>
      </w:r>
      <w:r w:rsidRPr="00FA3F23">
        <w:rPr>
          <w:i/>
          <w:iCs/>
        </w:rPr>
        <w:t>yang</w:t>
      </w:r>
      <w:r>
        <w:t xml:space="preserve"> are incomplete without context</w:t>
      </w:r>
      <w:r w:rsidR="002E4B19">
        <w:t>ure</w:t>
      </w:r>
      <w:r>
        <w:t>.  This is in contrast with a philosophy of science descended from the ancient Greek tradition.</w:t>
      </w:r>
    </w:p>
    <w:p w14:paraId="32017B6A" w14:textId="1A47D438" w:rsidR="00135CDC" w:rsidRDefault="00135CDC" w:rsidP="00135CDC">
      <w:pPr>
        <w:pStyle w:val="MDPI32textnoindent"/>
        <w:ind w:left="3033"/>
      </w:pPr>
      <w:r>
        <w:t xml:space="preserve">“[The] Chinese saw the world as consisting of continuously interacting substances, so their attempts to understand it caused them to be oriented toward the complexities of the entire "field," that is, the context or </w:t>
      </w:r>
      <w:proofErr w:type="gramStart"/>
      <w:r>
        <w:t>environment as a whole</w:t>
      </w:r>
      <w:proofErr w:type="gramEnd"/>
      <w:r>
        <w:t>. The notion that events always occur in a field of forces would have been completely intuitive to the Chinese</w:t>
      </w:r>
      <w:r w:rsidR="0036014E">
        <w:t>”</w:t>
      </w:r>
      <w:r>
        <w:t xml:space="preserve"> [</w:t>
      </w:r>
      <w:r w:rsidR="0019463F">
        <w:fldChar w:fldCharType="begin"/>
      </w:r>
      <w:r w:rsidR="0019463F">
        <w:instrText xml:space="preserve"> REF _Ref104975911 \r \h </w:instrText>
      </w:r>
      <w:r w:rsidR="0019463F">
        <w:fldChar w:fldCharType="separate"/>
      </w:r>
      <w:r w:rsidR="00017A8F">
        <w:t>129</w:t>
      </w:r>
      <w:r w:rsidR="0019463F">
        <w:fldChar w:fldCharType="end"/>
      </w:r>
      <w:r>
        <w:t>] (Nisbett 2003, 21-22]</w:t>
      </w:r>
      <w:r w:rsidR="0036014E">
        <w:t>.</w:t>
      </w:r>
    </w:p>
    <w:p w14:paraId="0063E116" w14:textId="30F0EE8E" w:rsidR="00C504BF" w:rsidRPr="00C504BF" w:rsidRDefault="00FF5588" w:rsidP="00C504BF">
      <w:pPr>
        <w:pStyle w:val="MDPI32textnoindent"/>
      </w:pPr>
      <w:r>
        <w:t xml:space="preserve">This view of a field is consistent with contexture, and a weave.  In explicating systems theory, Western philosophy introduces peril in drawing a strong boundary between a system and its environment.  </w:t>
      </w:r>
      <w:r w:rsidR="00404DD2">
        <w:t>A system is in a field that includes its environment.  The environment should not be seen as a “not-system”.</w:t>
      </w:r>
    </w:p>
    <w:p w14:paraId="46C2DCB1" w14:textId="6CEEED81" w:rsidR="009F4B26" w:rsidRDefault="0036014E" w:rsidP="00135CDC">
      <w:pPr>
        <w:pStyle w:val="MDPI32textnoindent"/>
        <w:ind w:left="3033"/>
      </w:pPr>
      <w:r>
        <w:t>“</w:t>
      </w:r>
      <w:r w:rsidR="00135CDC">
        <w:t xml:space="preserve">The Greeks were focused on, you might even say obsessed </w:t>
      </w:r>
      <w:proofErr w:type="gramStart"/>
      <w:r w:rsidR="00135CDC">
        <w:t>by,</w:t>
      </w:r>
      <w:proofErr w:type="gramEnd"/>
      <w:r w:rsidR="00135CDC">
        <w:t xml:space="preserve"> the concept of contradiction. If one proposition was seen to be in a contradictory relation with another, then one of the propositions had to be rejected.  The principle of noncontradiction lies at the base of propositional logic.  [....]  Notice that logical analysis is a kind of continuation of the Greek tendency to decontextualize. Logic is applied by stripping away the meaning of statements and leaving only their formal structure intact. This makes it easier to see whether an argument is valid or not. Of course, as modern East Asians are fond of pointing out, that sort of decontextualization is not without its dangers</w:t>
      </w:r>
      <w:r>
        <w:t>”</w:t>
      </w:r>
      <w:r w:rsidR="00135CDC">
        <w:t xml:space="preserve"> </w:t>
      </w:r>
      <w:r w:rsidR="009F4B26">
        <w:t>[</w:t>
      </w:r>
      <w:r w:rsidR="0019463F">
        <w:fldChar w:fldCharType="begin"/>
      </w:r>
      <w:r w:rsidR="0019463F">
        <w:instrText xml:space="preserve"> REF _Ref104975911 \r \h </w:instrText>
      </w:r>
      <w:r w:rsidR="0019463F">
        <w:fldChar w:fldCharType="separate"/>
      </w:r>
      <w:r w:rsidR="00017A8F">
        <w:t>129</w:t>
      </w:r>
      <w:r w:rsidR="0019463F">
        <w:fldChar w:fldCharType="end"/>
      </w:r>
      <w:r w:rsidR="009F4B26">
        <w:t>] (Nisbett 2003</w:t>
      </w:r>
      <w:r w:rsidR="00135CDC">
        <w:t>, pp. 25-26</w:t>
      </w:r>
      <w:r w:rsidR="009F4B26">
        <w:t>)</w:t>
      </w:r>
      <w:r>
        <w:t>.</w:t>
      </w:r>
    </w:p>
    <w:p w14:paraId="29B1B1C1" w14:textId="01621AE9" w:rsidR="00404DD2" w:rsidRDefault="00404DD2" w:rsidP="00240964">
      <w:pPr>
        <w:pStyle w:val="MDPI32textnoindent"/>
      </w:pPr>
      <w:r>
        <w:t xml:space="preserve">Western science, in </w:t>
      </w:r>
      <w:r w:rsidR="00B03781">
        <w:t xml:space="preserve">the pursuit of </w:t>
      </w:r>
      <w:r w:rsidRPr="00B03781">
        <w:rPr>
          <w:i/>
          <w:iCs/>
        </w:rPr>
        <w:t>epistem</w:t>
      </w:r>
      <w:r w:rsidR="00B03781" w:rsidRPr="00B03781">
        <w:rPr>
          <w:i/>
          <w:iCs/>
        </w:rPr>
        <w:t>e</w:t>
      </w:r>
      <w:r>
        <w:t xml:space="preserve">, pursues universals through decontextualization.  </w:t>
      </w:r>
      <w:r w:rsidR="00B03781" w:rsidRPr="002B3094">
        <w:rPr>
          <w:i/>
          <w:iCs/>
        </w:rPr>
        <w:t>Techne</w:t>
      </w:r>
      <w:r w:rsidR="00B03781">
        <w:t xml:space="preserve"> and </w:t>
      </w:r>
      <w:r w:rsidR="00B03781" w:rsidRPr="002B3094">
        <w:rPr>
          <w:i/>
          <w:iCs/>
        </w:rPr>
        <w:t>phronesis</w:t>
      </w:r>
      <w:r w:rsidR="00B03781">
        <w:t xml:space="preserve"> are, however, not context-free [</w:t>
      </w:r>
      <w:r w:rsidR="0019463F">
        <w:fldChar w:fldCharType="begin"/>
      </w:r>
      <w:r w:rsidR="0019463F">
        <w:instrText xml:space="preserve"> REF _Ref104969862 \r \h </w:instrText>
      </w:r>
      <w:r w:rsidR="0019463F">
        <w:fldChar w:fldCharType="separate"/>
      </w:r>
      <w:r w:rsidR="00017A8F">
        <w:t>1</w:t>
      </w:r>
      <w:r w:rsidR="0019463F">
        <w:fldChar w:fldCharType="end"/>
      </w:r>
      <w:r w:rsidR="00B03781">
        <w:t>] (Ing 2013).</w:t>
      </w:r>
    </w:p>
    <w:p w14:paraId="6D78DFC5" w14:textId="2C816479" w:rsidR="00D45278" w:rsidRDefault="00CE1E79" w:rsidP="00D45278">
      <w:pPr>
        <w:pStyle w:val="MDPI31text"/>
      </w:pPr>
      <w:r>
        <w:t>Discerning</w:t>
      </w:r>
      <w:r w:rsidR="00B91275">
        <w:t xml:space="preserve"> propensities in a pathology within a contexture may be likened to figuring out the way to </w:t>
      </w:r>
      <w:r w:rsidR="002016F1">
        <w:t xml:space="preserve">successfully become a surfer, in contrast to becoming a water skier.  Surfing occurs within a contexture of waves created by winds and the rotation of the earth. </w:t>
      </w:r>
      <w:r w:rsidR="002C18D9">
        <w:t>A time and location for when “surf’s up” isn’t determined by the surfer.  Paddling out, stomach-down on the surfboard, the surfer stages with others in a lineup</w:t>
      </w:r>
      <w:r w:rsidR="009E71EF">
        <w:t xml:space="preserve">.  </w:t>
      </w:r>
      <w:r w:rsidR="005A1CD3">
        <w:t xml:space="preserve">Amongst other in the lineup, the surfer closest to the breaking wave negotiates priority.  </w:t>
      </w:r>
      <w:r w:rsidR="009E71EF">
        <w:t xml:space="preserve">Reading the waves, the surfer then judges whether the wave is breaking right or left, </w:t>
      </w:r>
      <w:r w:rsidR="00121C7F">
        <w:t>turns,</w:t>
      </w:r>
      <w:r w:rsidR="009E71EF">
        <w:t xml:space="preserve"> and catch</w:t>
      </w:r>
      <w:r w:rsidR="005A1CD3">
        <w:t>es</w:t>
      </w:r>
      <w:r w:rsidR="009E71EF">
        <w:t xml:space="preserve"> the wave.</w:t>
      </w:r>
      <w:r w:rsidR="005A1CD3">
        <w:t xml:space="preserve">  From the prone position, the surfer pops up with a jump </w:t>
      </w:r>
      <w:r w:rsidR="00595F93">
        <w:t xml:space="preserve">for a stance balanced on two </w:t>
      </w:r>
      <w:proofErr w:type="gramStart"/>
      <w:r w:rsidR="00595F93">
        <w:t>legs, and</w:t>
      </w:r>
      <w:proofErr w:type="gramEnd"/>
      <w:r w:rsidR="00595F93">
        <w:t xml:space="preserve"> draws the line to ride the wave down.</w:t>
      </w:r>
      <w:r w:rsidR="00936793">
        <w:t xml:space="preserve">  Ending the ride is a choice between ending with a </w:t>
      </w:r>
      <w:proofErr w:type="spellStart"/>
      <w:proofErr w:type="gramStart"/>
      <w:r w:rsidR="00936793">
        <w:t>beachbreak</w:t>
      </w:r>
      <w:proofErr w:type="spellEnd"/>
      <w:r w:rsidR="00936793">
        <w:t>, or</w:t>
      </w:r>
      <w:proofErr w:type="gramEnd"/>
      <w:r w:rsidR="00936793">
        <w:t xml:space="preserve"> performing a cut back for the next wave.  </w:t>
      </w:r>
      <w:r w:rsidR="000E367C">
        <w:t xml:space="preserve">Breaking the pathology of wiping out combines mastering the art of reading and anticipating </w:t>
      </w:r>
      <w:proofErr w:type="gramStart"/>
      <w:r w:rsidR="000E367C">
        <w:t>waves, and</w:t>
      </w:r>
      <w:proofErr w:type="gramEnd"/>
      <w:r w:rsidR="000E367C">
        <w:t xml:space="preserve"> improving personal technique. </w:t>
      </w:r>
      <w:r w:rsidR="00E46480">
        <w:t xml:space="preserve">Water skiing follows a more causal pattern, where human beings are not reliant on wind conditions, </w:t>
      </w:r>
      <w:r w:rsidR="0074720D">
        <w:t>instead</w:t>
      </w:r>
      <w:r w:rsidR="00E46480">
        <w:t xml:space="preserve"> organiz</w:t>
      </w:r>
      <w:r w:rsidR="0074720D">
        <w:t>ing</w:t>
      </w:r>
      <w:r w:rsidR="00E46480">
        <w:t xml:space="preserve"> a motorboat to tow the skier.  There are skills that might be transferred from one sport to the other, but </w:t>
      </w:r>
      <w:r w:rsidR="0074720D">
        <w:t>the art and science have different underlying philosophies.</w:t>
      </w:r>
    </w:p>
    <w:p w14:paraId="110CF150" w14:textId="02FE4D5B" w:rsidR="004D6F6E" w:rsidRDefault="002805D4" w:rsidP="006D1DEB">
      <w:pPr>
        <w:pStyle w:val="MDPI31text"/>
      </w:pPr>
      <w:r>
        <w:t>The intellectual shift to contextural dyadic thinking based in propensity, from a Western analytical tradition of causality</w:t>
      </w:r>
      <w:r w:rsidR="00EC1565">
        <w:t xml:space="preserve">, is an adjustment in worldview not only in science but in philosophy.  </w:t>
      </w:r>
      <w:r w:rsidR="006719B7">
        <w:t>Within Western philosophy, there is some recognition of process philosophies.  However, “</w:t>
      </w:r>
      <w:r w:rsidR="006719B7" w:rsidRPr="006719B7">
        <w:t>one should not judge a cat show by the standards of a dog show and conclude that a cat is a sub-standard dog, or indeed, not a dog at all</w:t>
      </w:r>
      <w:r w:rsidR="006719B7">
        <w:t>” [</w:t>
      </w:r>
      <w:r w:rsidR="00BC251E">
        <w:fldChar w:fldCharType="begin"/>
      </w:r>
      <w:r w:rsidR="00BC251E">
        <w:instrText xml:space="preserve"> REF _Ref104974881 \r \h </w:instrText>
      </w:r>
      <w:r w:rsidR="00BC251E">
        <w:fldChar w:fldCharType="separate"/>
      </w:r>
      <w:r w:rsidR="00017A8F">
        <w:t>114</w:t>
      </w:r>
      <w:r w:rsidR="00BC251E">
        <w:fldChar w:fldCharType="end"/>
      </w:r>
      <w:r w:rsidR="006719B7">
        <w:t>] (Lee</w:t>
      </w:r>
      <w:r w:rsidR="00D45278">
        <w:t xml:space="preserve"> 2017</w:t>
      </w:r>
      <w:r w:rsidR="006719B7">
        <w:t xml:space="preserve">, p. 4].  The contexture matters, and </w:t>
      </w:r>
      <w:r w:rsidR="00D45278">
        <w:t>“</w:t>
      </w:r>
      <w:r w:rsidR="00D45278" w:rsidRPr="00D45278">
        <w:t>the oppositional pair created is not a dualism but a dyadism</w:t>
      </w:r>
      <w:r w:rsidR="00D45278">
        <w:t>” [</w:t>
      </w:r>
      <w:r w:rsidR="00BC251E">
        <w:fldChar w:fldCharType="begin"/>
      </w:r>
      <w:r w:rsidR="00BC251E">
        <w:instrText xml:space="preserve"> REF _Ref104974901 \r \h </w:instrText>
      </w:r>
      <w:r w:rsidR="00BC251E">
        <w:fldChar w:fldCharType="separate"/>
      </w:r>
      <w:r w:rsidR="00017A8F">
        <w:t>115</w:t>
      </w:r>
      <w:r w:rsidR="00BC251E">
        <w:fldChar w:fldCharType="end"/>
      </w:r>
      <w:r w:rsidR="00D45278">
        <w:t>] (Lee 2017, p. 224).</w:t>
      </w:r>
    </w:p>
    <w:p w14:paraId="6A3A9BEE" w14:textId="65BE062D" w:rsidR="00240964" w:rsidRDefault="006D1DEB" w:rsidP="006D1DEB">
      <w:pPr>
        <w:pStyle w:val="MDPI31text"/>
      </w:pPr>
      <w:r>
        <w:t>Towards developing methods that learners might find more straightforward, section</w:t>
      </w:r>
      <w:r w:rsidR="00D161E7">
        <w:t xml:space="preserve"> 4.3 </w:t>
      </w:r>
      <w:r w:rsidR="00D161E7">
        <w:fldChar w:fldCharType="begin"/>
      </w:r>
      <w:r w:rsidR="00D161E7">
        <w:instrText xml:space="preserve"> REF Section_4_3 \p \h </w:instrText>
      </w:r>
      <w:r w:rsidR="00D161E7">
        <w:fldChar w:fldCharType="separate"/>
      </w:r>
      <w:r w:rsidR="00017A8F">
        <w:t>below</w:t>
      </w:r>
      <w:r w:rsidR="00D161E7">
        <w:fldChar w:fldCharType="end"/>
      </w:r>
      <w:r>
        <w:t xml:space="preserve"> puts </w:t>
      </w:r>
      <w:r w:rsidRPr="00822811">
        <w:rPr>
          <w:i/>
          <w:iCs/>
        </w:rPr>
        <w:t>theoria</w:t>
      </w:r>
      <w:r>
        <w:t xml:space="preserve"> in the background to focus on </w:t>
      </w:r>
      <w:r w:rsidRPr="00822811">
        <w:rPr>
          <w:i/>
          <w:iCs/>
        </w:rPr>
        <w:t>poiesis</w:t>
      </w:r>
      <w:r>
        <w:t>.</w:t>
      </w:r>
    </w:p>
    <w:p w14:paraId="275C7709" w14:textId="26A10998" w:rsidR="00C07439" w:rsidRPr="001F31D1" w:rsidRDefault="00887700" w:rsidP="00472C66">
      <w:pPr>
        <w:pStyle w:val="MDPI22heading2"/>
        <w:keepNext/>
        <w:spacing w:before="240"/>
      </w:pPr>
      <w:bookmarkStart w:id="29" w:name="Section_4_3"/>
      <w:r>
        <w:lastRenderedPageBreak/>
        <w:t>4</w:t>
      </w:r>
      <w:r w:rsidR="00C07439" w:rsidRPr="001F31D1">
        <w:t>.</w:t>
      </w:r>
      <w:r w:rsidR="00231188">
        <w:t>3</w:t>
      </w:r>
      <w:r w:rsidR="00C07439" w:rsidRPr="001F31D1">
        <w:t xml:space="preserve"> </w:t>
      </w:r>
      <w:r w:rsidR="009D663B">
        <w:t>Methods-weaving</w:t>
      </w:r>
      <w:r w:rsidR="00D9482E">
        <w:t>,</w:t>
      </w:r>
      <w:r w:rsidR="004D7EB7">
        <w:t xml:space="preserve"> </w:t>
      </w:r>
      <w:r w:rsidR="00D9482E">
        <w:t>as</w:t>
      </w:r>
      <w:r w:rsidR="00934439">
        <w:t xml:space="preserve"> making</w:t>
      </w:r>
      <w:r w:rsidR="00D9482E">
        <w:t xml:space="preserve">, is </w:t>
      </w:r>
      <w:r w:rsidR="00934439">
        <w:t xml:space="preserve">learning for co-relating </w:t>
      </w:r>
      <w:r w:rsidR="00F1545A">
        <w:t xml:space="preserve">shifts </w:t>
      </w:r>
      <w:r w:rsidR="004D7EB7">
        <w:t>(Poiesis – Making)</w:t>
      </w:r>
    </w:p>
    <w:bookmarkEnd w:id="29"/>
    <w:p w14:paraId="57C06C84" w14:textId="1AA6CB4D" w:rsidR="00075405" w:rsidRDefault="00075405" w:rsidP="00075405">
      <w:pPr>
        <w:pStyle w:val="MDPI31text"/>
      </w:pPr>
      <w:r>
        <w:t xml:space="preserve">Towards educating learners on methods for </w:t>
      </w:r>
      <w:r w:rsidRPr="006E1CE6">
        <w:rPr>
          <w:i/>
          <w:iCs/>
        </w:rPr>
        <w:t>Systems Changes Learning</w:t>
      </w:r>
      <w:r>
        <w:t xml:space="preserve">, we aspire towards developing a </w:t>
      </w:r>
      <w:r w:rsidR="00822811">
        <w:t xml:space="preserve">generative </w:t>
      </w:r>
      <w:r>
        <w:t>pattern language in the tradition of Christopher Alexander</w:t>
      </w:r>
      <w:r w:rsidR="00822811">
        <w:t xml:space="preserve">, </w:t>
      </w:r>
      <w:r w:rsidR="00962870">
        <w:t>extended with systems thinking by</w:t>
      </w:r>
      <w:r w:rsidR="00822811">
        <w:t xml:space="preserve"> contemporaries and legacies in the 1970s, </w:t>
      </w:r>
      <w:r w:rsidR="00962870">
        <w:t xml:space="preserve">continuing with </w:t>
      </w:r>
      <w:r w:rsidR="00822811">
        <w:t>communities such as the Hillside Group [</w:t>
      </w:r>
      <w:r w:rsidR="00BC251E">
        <w:fldChar w:fldCharType="begin"/>
      </w:r>
      <w:r w:rsidR="00BC251E">
        <w:instrText xml:space="preserve"> REF _Ref104976139 \r \h </w:instrText>
      </w:r>
      <w:r w:rsidR="00BC251E">
        <w:fldChar w:fldCharType="separate"/>
      </w:r>
      <w:r w:rsidR="00017A8F">
        <w:t>130</w:t>
      </w:r>
      <w:r w:rsidR="00BC251E">
        <w:fldChar w:fldCharType="end"/>
      </w:r>
      <w:r w:rsidR="00822811">
        <w:t xml:space="preserve">] (Ing 2018).  </w:t>
      </w:r>
      <w:r w:rsidR="000D23AB">
        <w:t>Towards a blend of art and science, “</w:t>
      </w:r>
      <w:r w:rsidR="000D23AB" w:rsidRPr="000D23AB">
        <w:t>because usually several patterns can solve a given problem, and any pattern requires a particular context to be effective, the process is generally not linear but is a sort of constraint-relaxation process</w:t>
      </w:r>
      <w:r w:rsidR="000D23AB">
        <w:t>” [</w:t>
      </w:r>
      <w:r w:rsidR="00BC251E">
        <w:fldChar w:fldCharType="begin"/>
      </w:r>
      <w:r w:rsidR="00BC251E">
        <w:instrText xml:space="preserve"> REF _Ref104976153 \r \h </w:instrText>
      </w:r>
      <w:r w:rsidR="00BC251E">
        <w:fldChar w:fldCharType="separate"/>
      </w:r>
      <w:r w:rsidR="00017A8F">
        <w:t>131</w:t>
      </w:r>
      <w:r w:rsidR="00BC251E">
        <w:fldChar w:fldCharType="end"/>
      </w:r>
      <w:r w:rsidR="00962870">
        <w:t xml:space="preserve">] (Gabriel 1996, pp. 46-47).  </w:t>
      </w:r>
      <w:r w:rsidR="00957461">
        <w:t>After 3 years in a 10-year journey, we are not yet at the state where we have a body of patterns that “useful, usable and used” [</w:t>
      </w:r>
      <w:r w:rsidR="00BC251E">
        <w:fldChar w:fldCharType="begin"/>
      </w:r>
      <w:r w:rsidR="00BC251E">
        <w:instrText xml:space="preserve"> REF _Ref104976170 \r \h </w:instrText>
      </w:r>
      <w:r w:rsidR="00BC251E">
        <w:fldChar w:fldCharType="separate"/>
      </w:r>
      <w:r w:rsidR="00017A8F">
        <w:t>132</w:t>
      </w:r>
      <w:r w:rsidR="00BC251E">
        <w:fldChar w:fldCharType="end"/>
      </w:r>
      <w:r w:rsidR="00957461">
        <w:t xml:space="preserve">] (Appleton, 1998).  The pattern language will eventually be generated through experience in </w:t>
      </w:r>
      <w:r w:rsidR="00957461" w:rsidRPr="00957461">
        <w:rPr>
          <w:i/>
          <w:iCs/>
        </w:rPr>
        <w:t>praxis</w:t>
      </w:r>
      <w:r w:rsidR="00957461">
        <w:t>.</w:t>
      </w:r>
    </w:p>
    <w:p w14:paraId="747481ED" w14:textId="4A840456" w:rsidR="00957461" w:rsidRDefault="00471B8C" w:rsidP="00075405">
      <w:pPr>
        <w:pStyle w:val="MDPI31text"/>
      </w:pPr>
      <w:r>
        <w:t>The</w:t>
      </w:r>
      <w:r w:rsidR="008909C7">
        <w:t xml:space="preserve"> </w:t>
      </w:r>
      <w:r w:rsidR="008909C7" w:rsidRPr="008909C7">
        <w:rPr>
          <w:i/>
          <w:iCs/>
        </w:rPr>
        <w:t>poiesis</w:t>
      </w:r>
      <w:r w:rsidR="008909C7">
        <w:t xml:space="preserve"> </w:t>
      </w:r>
      <w:r>
        <w:t>for the Circle began</w:t>
      </w:r>
      <w:r w:rsidR="008909C7">
        <w:t xml:space="preserve"> in ensuring that our learning </w:t>
      </w:r>
      <w:r w:rsidR="002F4FF9">
        <w:t>wa</w:t>
      </w:r>
      <w:r w:rsidR="008909C7">
        <w:t xml:space="preserve">s directed towards the right </w:t>
      </w:r>
      <w:proofErr w:type="gramStart"/>
      <w:r w:rsidR="008909C7">
        <w:t>questions, before</w:t>
      </w:r>
      <w:proofErr w:type="gramEnd"/>
      <w:r w:rsidR="008909C7">
        <w:t xml:space="preserve"> </w:t>
      </w:r>
      <w:r w:rsidR="002F4FF9">
        <w:t>resources were</w:t>
      </w:r>
      <w:r w:rsidR="008909C7">
        <w:t xml:space="preserve"> commit</w:t>
      </w:r>
      <w:r w:rsidR="002F4FF9">
        <w:t xml:space="preserve">ted </w:t>
      </w:r>
      <w:r w:rsidR="008909C7">
        <w:t xml:space="preserve">into finding the right answers.  Science sometimes falls into the pitfall of a </w:t>
      </w:r>
      <w:r w:rsidR="008909C7" w:rsidRPr="009C793D">
        <w:rPr>
          <w:i/>
          <w:iCs/>
        </w:rPr>
        <w:t>Type 3 Error</w:t>
      </w:r>
      <w:r w:rsidR="008909C7">
        <w:t xml:space="preserve"> of tricking ourselves:  making the unintentional error or solving the wrong problem precisely (through ignorance, faulty </w:t>
      </w:r>
      <w:r w:rsidR="00121C7F">
        <w:t>education,</w:t>
      </w:r>
      <w:r w:rsidR="008909C7">
        <w:t xml:space="preserve"> or unreflective practice).  In the 21</w:t>
      </w:r>
      <w:r w:rsidR="008909C7" w:rsidRPr="008909C7">
        <w:rPr>
          <w:vertAlign w:val="superscript"/>
        </w:rPr>
        <w:t>st</w:t>
      </w:r>
      <w:r w:rsidR="008909C7">
        <w:t xml:space="preserve"> century, </w:t>
      </w:r>
      <w:r w:rsidR="00856616">
        <w:t xml:space="preserve">greater concern is now placed on </w:t>
      </w:r>
      <w:r w:rsidR="008909C7">
        <w:t xml:space="preserve">the </w:t>
      </w:r>
      <w:r w:rsidR="008909C7" w:rsidRPr="009C793D">
        <w:rPr>
          <w:i/>
          <w:iCs/>
        </w:rPr>
        <w:t>Type 4 Error</w:t>
      </w:r>
      <w:r w:rsidR="008909C7">
        <w:t xml:space="preserve"> of tricking others: an intentional error of solving the wrong problems (through malice, ideology, overzealousness, </w:t>
      </w:r>
      <w:r w:rsidR="00121C7F">
        <w:t>self-righteousness,</w:t>
      </w:r>
      <w:r w:rsidR="008909C7">
        <w:t xml:space="preserve"> or wrongdoing) [</w:t>
      </w:r>
      <w:r w:rsidR="00BC251E">
        <w:fldChar w:fldCharType="begin"/>
      </w:r>
      <w:r w:rsidR="00BC251E">
        <w:instrText xml:space="preserve"> REF _Ref104976261 \r \h </w:instrText>
      </w:r>
      <w:r w:rsidR="00BC251E">
        <w:fldChar w:fldCharType="separate"/>
      </w:r>
      <w:r w:rsidR="00017A8F">
        <w:t>133</w:t>
      </w:r>
      <w:r w:rsidR="00BC251E">
        <w:fldChar w:fldCharType="end"/>
      </w:r>
      <w:r w:rsidR="00CE08C3">
        <w:t>] (Mitroff &amp; Silvers 2010).  “If they can get you asking the wrong questions, they don’t have to worry about answers” [</w:t>
      </w:r>
      <w:r w:rsidR="00BC251E">
        <w:fldChar w:fldCharType="begin"/>
      </w:r>
      <w:r w:rsidR="00BC251E">
        <w:instrText xml:space="preserve"> REF _Ref104976282 \r \h </w:instrText>
      </w:r>
      <w:r w:rsidR="00BC251E">
        <w:fldChar w:fldCharType="separate"/>
      </w:r>
      <w:r w:rsidR="00017A8F">
        <w:t>134</w:t>
      </w:r>
      <w:r w:rsidR="00BC251E">
        <w:fldChar w:fldCharType="end"/>
      </w:r>
      <w:r w:rsidR="00CE08C3">
        <w:t>] (Pynchon 1973</w:t>
      </w:r>
      <w:r w:rsidR="009150C9">
        <w:t>).</w:t>
      </w:r>
    </w:p>
    <w:p w14:paraId="60B13379" w14:textId="1E3890A9" w:rsidR="009150C9" w:rsidRDefault="009150C9" w:rsidP="00075405">
      <w:pPr>
        <w:pStyle w:val="MDPI31text"/>
      </w:pPr>
      <w:r>
        <w:t>Based on multiparadigm inquir</w:t>
      </w:r>
      <w:r w:rsidR="00776DE1">
        <w:t>y</w:t>
      </w:r>
      <w:r w:rsidR="001135FA">
        <w:t>, practitioners can be guided through processes aligned to five questions.</w:t>
      </w:r>
    </w:p>
    <w:p w14:paraId="0C0FF5D9" w14:textId="103D2A3A" w:rsidR="00075405" w:rsidRDefault="00887700" w:rsidP="00075405">
      <w:pPr>
        <w:pStyle w:val="MDPI23heading3"/>
      </w:pPr>
      <w:bookmarkStart w:id="30" w:name="Section_4_3_1"/>
      <w:r>
        <w:t>4</w:t>
      </w:r>
      <w:r w:rsidR="00075405">
        <w:t xml:space="preserve">.3.1 </w:t>
      </w:r>
      <w:r w:rsidR="002B268B">
        <w:t xml:space="preserve">Co-relating rhythmic shifts consists of 5 </w:t>
      </w:r>
      <w:r w:rsidR="003A43D8">
        <w:t>sub</w:t>
      </w:r>
      <w:r w:rsidR="002B268B">
        <w:t>processes of learning</w:t>
      </w:r>
    </w:p>
    <w:bookmarkEnd w:id="30"/>
    <w:p w14:paraId="449236C2" w14:textId="7A9FFCB2" w:rsidR="00075405" w:rsidRDefault="009C2556" w:rsidP="001E292D">
      <w:pPr>
        <w:pStyle w:val="MDPI31text"/>
      </w:pPr>
      <w:r>
        <w:rPr>
          <w:lang w:val="en-CA"/>
        </w:rPr>
        <w:t xml:space="preserve">Supporting the </w:t>
      </w:r>
      <w:r w:rsidRPr="009C2556">
        <w:rPr>
          <w:i/>
          <w:iCs/>
          <w:lang w:val="en-CA"/>
        </w:rPr>
        <w:t>praxis</w:t>
      </w:r>
      <w:r>
        <w:rPr>
          <w:lang w:val="en-CA"/>
        </w:rPr>
        <w:t xml:space="preserve"> described in section </w:t>
      </w:r>
      <w:r w:rsidR="00241314">
        <w:rPr>
          <w:lang w:val="en-CA"/>
        </w:rPr>
        <w:t>4</w:t>
      </w:r>
      <w:r>
        <w:rPr>
          <w:lang w:val="en-CA"/>
        </w:rPr>
        <w:t>.1</w:t>
      </w:r>
      <w:r w:rsidR="00D161E7">
        <w:rPr>
          <w:lang w:val="en-CA"/>
        </w:rPr>
        <w:t xml:space="preserve"> </w:t>
      </w:r>
      <w:r w:rsidR="00D161E7">
        <w:rPr>
          <w:lang w:val="en-CA"/>
        </w:rPr>
        <w:fldChar w:fldCharType="begin"/>
      </w:r>
      <w:r w:rsidR="00D161E7">
        <w:rPr>
          <w:lang w:val="en-CA"/>
        </w:rPr>
        <w:instrText xml:space="preserve"> REF Section_4_1 \p \h </w:instrText>
      </w:r>
      <w:r w:rsidR="00D161E7">
        <w:rPr>
          <w:lang w:val="en-CA"/>
        </w:rPr>
      </w:r>
      <w:r w:rsidR="00D161E7">
        <w:rPr>
          <w:lang w:val="en-CA"/>
        </w:rPr>
        <w:fldChar w:fldCharType="separate"/>
      </w:r>
      <w:r w:rsidR="00017A8F">
        <w:rPr>
          <w:lang w:val="en-CA"/>
        </w:rPr>
        <w:t>above</w:t>
      </w:r>
      <w:r w:rsidR="00D161E7">
        <w:rPr>
          <w:lang w:val="en-CA"/>
        </w:rPr>
        <w:fldChar w:fldCharType="end"/>
      </w:r>
      <w:r>
        <w:rPr>
          <w:lang w:val="en-CA"/>
        </w:rPr>
        <w:t xml:space="preserve">, </w:t>
      </w:r>
      <w:r w:rsidR="00FC0461">
        <w:rPr>
          <w:lang w:val="en-CA"/>
        </w:rPr>
        <w:t xml:space="preserve">an individual or group typically comes to </w:t>
      </w:r>
      <w:r w:rsidR="00FC0461" w:rsidRPr="006E1CE6">
        <w:rPr>
          <w:i/>
          <w:iCs/>
          <w:lang w:val="en-CA"/>
        </w:rPr>
        <w:t>Systems Changes Learning</w:t>
      </w:r>
      <w:r w:rsidR="00FC0461">
        <w:rPr>
          <w:lang w:val="en-CA"/>
        </w:rPr>
        <w:t xml:space="preserve"> with an issue or wicked mess.  If a direct line between problem and solution is visible, the path is straightforward.  However, if there are multiple systems at play, untangling the threads requires some effort.  </w:t>
      </w:r>
      <w:r w:rsidR="0037137D">
        <w:rPr>
          <w:lang w:val="en-CA"/>
        </w:rPr>
        <w:t>T</w:t>
      </w:r>
      <w:r w:rsidR="00FC0461">
        <w:rPr>
          <w:lang w:val="en-CA"/>
        </w:rPr>
        <w:t>he process of co-relating rhythmic shi</w:t>
      </w:r>
      <w:r w:rsidR="0037137D">
        <w:rPr>
          <w:lang w:val="en-CA"/>
        </w:rPr>
        <w:t>f</w:t>
      </w:r>
      <w:r w:rsidR="00FC0461">
        <w:rPr>
          <w:lang w:val="en-CA"/>
        </w:rPr>
        <w:t xml:space="preserve">ts can be broken down into five </w:t>
      </w:r>
      <w:r w:rsidR="0037137D">
        <w:rPr>
          <w:lang w:val="en-CA"/>
        </w:rPr>
        <w:t>sub</w:t>
      </w:r>
      <w:r w:rsidR="00FC0461">
        <w:rPr>
          <w:lang w:val="en-CA"/>
        </w:rPr>
        <w:t>processes</w:t>
      </w:r>
      <w:r w:rsidR="0037137D">
        <w:rPr>
          <w:lang w:val="en-CA"/>
        </w:rPr>
        <w:t>, shown in Figure 7</w:t>
      </w:r>
      <w:r w:rsidR="003C485E">
        <w:rPr>
          <w:lang w:val="en-CA"/>
        </w:rPr>
        <w:t xml:space="preserve"> </w:t>
      </w:r>
      <w:r w:rsidR="003C485E">
        <w:rPr>
          <w:lang w:val="en-CA"/>
        </w:rPr>
        <w:fldChar w:fldCharType="begin"/>
      </w:r>
      <w:r w:rsidR="003C485E">
        <w:rPr>
          <w:lang w:val="en-CA"/>
        </w:rPr>
        <w:instrText xml:space="preserve"> REF Figure_7 \p \h </w:instrText>
      </w:r>
      <w:r w:rsidR="003C485E">
        <w:rPr>
          <w:lang w:val="en-CA"/>
        </w:rPr>
      </w:r>
      <w:r w:rsidR="003C485E">
        <w:rPr>
          <w:lang w:val="en-CA"/>
        </w:rPr>
        <w:fldChar w:fldCharType="separate"/>
      </w:r>
      <w:r w:rsidR="00017A8F">
        <w:rPr>
          <w:lang w:val="en-CA"/>
        </w:rPr>
        <w:t>below</w:t>
      </w:r>
      <w:r w:rsidR="003C485E">
        <w:rPr>
          <w:lang w:val="en-CA"/>
        </w:rPr>
        <w:fldChar w:fldCharType="end"/>
      </w:r>
      <w:r w:rsidR="0037137D">
        <w:rPr>
          <w:lang w:val="en-CA"/>
        </w:rPr>
        <w:t xml:space="preserve"> as </w:t>
      </w:r>
      <w:r w:rsidR="0037137D">
        <w:t>aggregation-particularization relations.</w:t>
      </w:r>
    </w:p>
    <w:p w14:paraId="020DBADB" w14:textId="77777777" w:rsidR="00CD6A7C" w:rsidRDefault="00CD6A7C" w:rsidP="001E292D">
      <w:pPr>
        <w:pStyle w:val="MDPI31text"/>
      </w:pPr>
    </w:p>
    <w:p w14:paraId="3CDE2900" w14:textId="05597D20" w:rsidR="00220633" w:rsidRDefault="00CD6A7C" w:rsidP="00CD6A7C">
      <w:pPr>
        <w:pStyle w:val="MDPI52figure"/>
        <w:jc w:val="right"/>
      </w:pPr>
      <w:r>
        <w:rPr>
          <w:noProof/>
          <w:snapToGrid/>
        </w:rPr>
        <w:drawing>
          <wp:inline distT="0" distB="0" distL="0" distR="0" wp14:anchorId="5521DD03" wp14:editId="55B5F33F">
            <wp:extent cx="4950000" cy="2530800"/>
            <wp:effectExtent l="0" t="0" r="3175" b="3175"/>
            <wp:docPr id="6" name="Picture 6"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4950000" cy="2530800"/>
                    </a:xfrm>
                    <a:prstGeom prst="rect">
                      <a:avLst/>
                    </a:prstGeom>
                  </pic:spPr>
                </pic:pic>
              </a:graphicData>
            </a:graphic>
          </wp:inline>
        </w:drawing>
      </w:r>
    </w:p>
    <w:p w14:paraId="5D53D795" w14:textId="4AD9296D" w:rsidR="00C07439" w:rsidRDefault="005D3725" w:rsidP="005D3725">
      <w:pPr>
        <w:pStyle w:val="MDPI51figurecaption"/>
      </w:pPr>
      <w:bookmarkStart w:id="31" w:name="Figure_7"/>
      <w:r w:rsidRPr="00FA04F1">
        <w:rPr>
          <w:b/>
        </w:rPr>
        <w:t xml:space="preserve">Figure </w:t>
      </w:r>
      <w:r w:rsidR="00FC0461">
        <w:rPr>
          <w:b/>
        </w:rPr>
        <w:t>7</w:t>
      </w:r>
      <w:bookmarkEnd w:id="31"/>
      <w:r w:rsidRPr="00FA04F1">
        <w:rPr>
          <w:b/>
        </w:rPr>
        <w:t xml:space="preserve">. </w:t>
      </w:r>
      <w:r w:rsidR="00FC0461">
        <w:t xml:space="preserve">Co-relating rhythmic shifts </w:t>
      </w:r>
      <w:r w:rsidR="0037137D">
        <w:t>consists of five</w:t>
      </w:r>
      <w:r w:rsidR="00411563">
        <w:t xml:space="preserve"> learning </w:t>
      </w:r>
      <w:r w:rsidR="0037137D">
        <w:t>sub</w:t>
      </w:r>
      <w:r w:rsidR="00411563">
        <w:t>processes</w:t>
      </w:r>
      <w:r w:rsidR="00466DF5">
        <w:t xml:space="preserve">. </w:t>
      </w:r>
      <w:r w:rsidR="00466DF5">
        <w:br/>
        <w:t xml:space="preserve">          CC-BY-NC-ND David Ing 2022</w:t>
      </w:r>
    </w:p>
    <w:p w14:paraId="7BA02551" w14:textId="2F2FEA80" w:rsidR="00411563" w:rsidRDefault="0037137D" w:rsidP="00411563">
      <w:pPr>
        <w:pStyle w:val="MDPI32textnoindent"/>
      </w:pPr>
      <w:r>
        <w:t>The five subprocess</w:t>
      </w:r>
      <w:r w:rsidR="003A43D8">
        <w:t>es</w:t>
      </w:r>
      <w:r>
        <w:t xml:space="preserve"> can each be associated with a philosophical movement.</w:t>
      </w:r>
    </w:p>
    <w:p w14:paraId="74CC2DCC" w14:textId="4B8C3A8A" w:rsidR="0037137D" w:rsidRDefault="0041797D" w:rsidP="0041797D">
      <w:pPr>
        <w:pStyle w:val="MDPI38bullet"/>
      </w:pPr>
      <w:r>
        <w:lastRenderedPageBreak/>
        <w:t xml:space="preserve">(1) </w:t>
      </w:r>
      <w:r w:rsidRPr="0041797D">
        <w:rPr>
          <w:i/>
          <w:iCs/>
        </w:rPr>
        <w:t>Learning WHICH</w:t>
      </w:r>
      <w:r>
        <w:t xml:space="preserve"> relates to </w:t>
      </w:r>
      <w:r w:rsidR="00F0232F" w:rsidRPr="003F36FB">
        <w:rPr>
          <w:i/>
          <w:iCs/>
        </w:rPr>
        <w:t>phenomenology</w:t>
      </w:r>
      <w:r w:rsidR="002B4F06">
        <w:t xml:space="preserve">, </w:t>
      </w:r>
      <w:r w:rsidR="009B761A">
        <w:t xml:space="preserve">whereby </w:t>
      </w:r>
      <w:r w:rsidR="00247EC4">
        <w:t xml:space="preserve">we </w:t>
      </w:r>
      <w:r w:rsidR="00C4380A">
        <w:t>perce</w:t>
      </w:r>
      <w:r w:rsidR="00247EC4">
        <w:t>ive</w:t>
      </w:r>
      <w:r w:rsidR="00C4380A">
        <w:t xml:space="preserve"> and experience</w:t>
      </w:r>
      <w:r w:rsidR="00247EC4">
        <w:t xml:space="preserve"> everyday encounters in our lives</w:t>
      </w:r>
      <w:r w:rsidR="00C4380A">
        <w:t xml:space="preserve">, and </w:t>
      </w:r>
      <w:r w:rsidR="00683888">
        <w:t xml:space="preserve">deal with </w:t>
      </w:r>
      <w:r w:rsidR="00C4380A">
        <w:t xml:space="preserve">obstacles and opportunities </w:t>
      </w:r>
      <w:r w:rsidR="00683888">
        <w:t xml:space="preserve">that </w:t>
      </w:r>
      <w:r w:rsidR="00C4380A">
        <w:t>show up for us.</w:t>
      </w:r>
    </w:p>
    <w:p w14:paraId="51092002" w14:textId="52786B62" w:rsidR="0041797D" w:rsidRDefault="0041797D" w:rsidP="0041797D">
      <w:pPr>
        <w:pStyle w:val="MDPI38bullet"/>
      </w:pPr>
      <w:r>
        <w:t xml:space="preserve">(2) </w:t>
      </w:r>
      <w:r w:rsidRPr="0041797D">
        <w:rPr>
          <w:i/>
          <w:iCs/>
        </w:rPr>
        <w:t>Learning WHAT</w:t>
      </w:r>
      <w:r>
        <w:t xml:space="preserve"> relates to </w:t>
      </w:r>
      <w:r w:rsidR="00C4380A">
        <w:t>(</w:t>
      </w:r>
      <w:proofErr w:type="spellStart"/>
      <w:r w:rsidR="00C4380A">
        <w:t>i</w:t>
      </w:r>
      <w:proofErr w:type="spellEnd"/>
      <w:r w:rsidR="00C4380A">
        <w:t xml:space="preserve">) </w:t>
      </w:r>
      <w:r w:rsidRPr="003F36FB">
        <w:rPr>
          <w:i/>
          <w:iCs/>
        </w:rPr>
        <w:t>ontology</w:t>
      </w:r>
      <w:r w:rsidR="008F68F7">
        <w:t xml:space="preserve"> in </w:t>
      </w:r>
      <w:r w:rsidR="00683888">
        <w:t>a</w:t>
      </w:r>
      <w:r w:rsidR="008F68F7">
        <w:t xml:space="preserve"> sense of informatics and computer science</w:t>
      </w:r>
      <w:r w:rsidR="00F47880">
        <w:t xml:space="preserve">, </w:t>
      </w:r>
      <w:r w:rsidR="00683888">
        <w:t xml:space="preserve">whereby, in a domain, we </w:t>
      </w:r>
      <w:r w:rsidR="008F68F7">
        <w:t>giv</w:t>
      </w:r>
      <w:r w:rsidR="00683888">
        <w:t>e</w:t>
      </w:r>
      <w:r w:rsidR="008F68F7">
        <w:t xml:space="preserve"> names to processes</w:t>
      </w:r>
      <w:r w:rsidR="00564A50">
        <w:t xml:space="preserve">, </w:t>
      </w:r>
      <w:r w:rsidR="008F68F7">
        <w:t xml:space="preserve">objects </w:t>
      </w:r>
      <w:r w:rsidR="00564A50">
        <w:t>and their relations</w:t>
      </w:r>
      <w:r w:rsidR="00683888">
        <w:t>;</w:t>
      </w:r>
      <w:r w:rsidR="00564A50">
        <w:t xml:space="preserve"> and </w:t>
      </w:r>
      <w:r w:rsidR="00C4380A">
        <w:t xml:space="preserve">(ii) </w:t>
      </w:r>
      <w:r w:rsidR="00F47880" w:rsidRPr="003F36FB">
        <w:rPr>
          <w:i/>
          <w:iCs/>
        </w:rPr>
        <w:t>ontogenesis</w:t>
      </w:r>
      <w:r w:rsidR="00F47880">
        <w:t xml:space="preserve"> </w:t>
      </w:r>
      <w:r w:rsidR="00564A50">
        <w:t>in a</w:t>
      </w:r>
      <w:r w:rsidR="00683888">
        <w:t xml:space="preserve"> sense of anthropology, whereby we </w:t>
      </w:r>
      <w:r w:rsidR="00564A50">
        <w:t>apprecia</w:t>
      </w:r>
      <w:r w:rsidR="00683888">
        <w:t>te</w:t>
      </w:r>
      <w:r w:rsidR="00564A50">
        <w:t xml:space="preserve"> living </w:t>
      </w:r>
      <w:r w:rsidR="00683888">
        <w:t>systems</w:t>
      </w:r>
      <w:r w:rsidR="00247EC4">
        <w:t xml:space="preserve"> in lines of</w:t>
      </w:r>
      <w:r w:rsidR="00F47880">
        <w:t xml:space="preserve"> becoming</w:t>
      </w:r>
      <w:r w:rsidR="00247EC4">
        <w:t xml:space="preserve"> alongside others in the world</w:t>
      </w:r>
      <w:r w:rsidR="00F47880">
        <w:t>.</w:t>
      </w:r>
    </w:p>
    <w:p w14:paraId="7FC64008" w14:textId="2203359F" w:rsidR="0041797D" w:rsidRDefault="0041797D" w:rsidP="0041797D">
      <w:pPr>
        <w:pStyle w:val="MDPI38bullet"/>
      </w:pPr>
      <w:r>
        <w:t>(3</w:t>
      </w:r>
      <w:r w:rsidRPr="002B4F06">
        <w:rPr>
          <w:i/>
          <w:iCs/>
        </w:rPr>
        <w:t>) Learning WHY</w:t>
      </w:r>
      <w:r>
        <w:t xml:space="preserve"> relates to </w:t>
      </w:r>
      <w:r w:rsidRPr="003F36FB">
        <w:rPr>
          <w:i/>
          <w:iCs/>
        </w:rPr>
        <w:t>epistemology</w:t>
      </w:r>
      <w:r w:rsidR="00683888">
        <w:t xml:space="preserve">, whereby we are critical about </w:t>
      </w:r>
      <w:r w:rsidR="0046389C">
        <w:t xml:space="preserve">how knowing what we claim to know, acknowledging uncertainty, </w:t>
      </w:r>
      <w:r w:rsidR="00121C7F">
        <w:t>doubts,</w:t>
      </w:r>
      <w:r w:rsidR="0046389C">
        <w:t xml:space="preserve"> and limits to cognitive capacities.</w:t>
      </w:r>
    </w:p>
    <w:p w14:paraId="62A3E2BD" w14:textId="21BC072C" w:rsidR="0041797D" w:rsidRDefault="0041797D" w:rsidP="0041797D">
      <w:pPr>
        <w:pStyle w:val="MDPI38bullet"/>
      </w:pPr>
      <w:r>
        <w:t>(4)</w:t>
      </w:r>
      <w:r w:rsidR="002B4F06">
        <w:t xml:space="preserve"> </w:t>
      </w:r>
      <w:r w:rsidR="002B4F06" w:rsidRPr="002B4F06">
        <w:rPr>
          <w:i/>
          <w:iCs/>
        </w:rPr>
        <w:t>Learning WHOM-WHEN-WHERE</w:t>
      </w:r>
      <w:r w:rsidR="002B4F06">
        <w:t xml:space="preserve"> relates to </w:t>
      </w:r>
      <w:r w:rsidR="002B4F06" w:rsidRPr="003F36FB">
        <w:rPr>
          <w:i/>
          <w:iCs/>
        </w:rPr>
        <w:t>phronesis</w:t>
      </w:r>
      <w:r w:rsidR="002B4F06">
        <w:t xml:space="preserve">, </w:t>
      </w:r>
      <w:r w:rsidR="00F473EA">
        <w:t>whereby we apply</w:t>
      </w:r>
      <w:r w:rsidR="002B4F06">
        <w:t xml:space="preserve"> practical wisdom</w:t>
      </w:r>
      <w:r w:rsidR="00F473EA">
        <w:t xml:space="preserve"> </w:t>
      </w:r>
      <w:r w:rsidR="00560EB6">
        <w:t>on values and ethics, taking into</w:t>
      </w:r>
      <w:r w:rsidR="00F473EA">
        <w:t xml:space="preserve"> </w:t>
      </w:r>
      <w:r w:rsidR="00560EB6">
        <w:t>c</w:t>
      </w:r>
      <w:r w:rsidR="00F473EA">
        <w:t>onsideration</w:t>
      </w:r>
      <w:r w:rsidR="00560EB6">
        <w:t xml:space="preserve"> the human and non-human beings involved and/or impacted by our actions.</w:t>
      </w:r>
      <w:r w:rsidR="00F473EA">
        <w:t xml:space="preserve"> </w:t>
      </w:r>
    </w:p>
    <w:p w14:paraId="01C1F5AA" w14:textId="3B7324C5" w:rsidR="002B4F06" w:rsidRDefault="002B4F06" w:rsidP="0041797D">
      <w:pPr>
        <w:pStyle w:val="MDPI38bullet"/>
      </w:pPr>
      <w:r>
        <w:t xml:space="preserve">(5) </w:t>
      </w:r>
      <w:r w:rsidRPr="002B4F06">
        <w:rPr>
          <w:i/>
          <w:iCs/>
        </w:rPr>
        <w:t>Learning HOW</w:t>
      </w:r>
      <w:r>
        <w:t xml:space="preserve"> relates to </w:t>
      </w:r>
      <w:r w:rsidRPr="003F36FB">
        <w:rPr>
          <w:i/>
          <w:iCs/>
        </w:rPr>
        <w:t>techne</w:t>
      </w:r>
      <w:r>
        <w:t xml:space="preserve">, </w:t>
      </w:r>
      <w:r w:rsidR="003F36FB">
        <w:t xml:space="preserve">whereby we develop and </w:t>
      </w:r>
      <w:r w:rsidR="004901D3">
        <w:t>em</w:t>
      </w:r>
      <w:r w:rsidR="003F36FB">
        <w:t xml:space="preserve">ploy </w:t>
      </w:r>
      <w:r w:rsidR="004901D3">
        <w:t xml:space="preserve">skills as </w:t>
      </w:r>
      <w:r w:rsidR="003F36FB">
        <w:t>art</w:t>
      </w:r>
      <w:r w:rsidR="004901D3">
        <w:t xml:space="preserve">s, </w:t>
      </w:r>
      <w:r w:rsidR="00121C7F">
        <w:t>crafts,</w:t>
      </w:r>
      <w:r w:rsidR="004901D3">
        <w:t xml:space="preserve"> and applied science instrumentally towards an end.</w:t>
      </w:r>
      <w:r w:rsidR="003F36FB">
        <w:t xml:space="preserve"> </w:t>
      </w:r>
    </w:p>
    <w:p w14:paraId="27E2F843" w14:textId="1964D8B9" w:rsidR="00075405" w:rsidRDefault="005932C1" w:rsidP="00202D9A">
      <w:pPr>
        <w:pStyle w:val="MDPI32textnoindent"/>
      </w:pPr>
      <w:r>
        <w:t>An approach with interplay amongst multiple philosophies is multiparadigm inquiry [</w:t>
      </w:r>
      <w:r w:rsidR="00BC251E">
        <w:fldChar w:fldCharType="begin"/>
      </w:r>
      <w:r w:rsidR="00BC251E">
        <w:instrText xml:space="preserve"> REF _Ref104976310 \r \h </w:instrText>
      </w:r>
      <w:r w:rsidR="00BC251E">
        <w:fldChar w:fldCharType="separate"/>
      </w:r>
      <w:r w:rsidR="00017A8F">
        <w:t>135</w:t>
      </w:r>
      <w:r w:rsidR="00BC251E">
        <w:fldChar w:fldCharType="end"/>
      </w:r>
      <w:r>
        <w:t xml:space="preserve">] (Lewis &amp; Kelemen, 2002).  </w:t>
      </w:r>
      <w:r w:rsidR="008D4340">
        <w:t xml:space="preserve">The </w:t>
      </w:r>
      <w:r w:rsidR="008D4340" w:rsidRPr="006E1CE6">
        <w:rPr>
          <w:i/>
          <w:iCs/>
        </w:rPr>
        <w:t>Systems Changes Learning Circle</w:t>
      </w:r>
      <w:r w:rsidR="008D4340">
        <w:t xml:space="preserve"> progresses action learning through theoretical instrumental action </w:t>
      </w:r>
      <w:r w:rsidR="00F473EA">
        <w:t>amongst</w:t>
      </w:r>
      <w:r w:rsidR="008D4340">
        <w:t xml:space="preserve"> the scholarly subgroup, alongside the pragmatic communicative action </w:t>
      </w:r>
      <w:r w:rsidR="00F473EA">
        <w:t>amongst</w:t>
      </w:r>
      <w:r w:rsidR="008D4340">
        <w:t xml:space="preserve"> the field practice subgroup [</w:t>
      </w:r>
      <w:r w:rsidR="00BC251E">
        <w:fldChar w:fldCharType="begin"/>
      </w:r>
      <w:r w:rsidR="00BC251E">
        <w:instrText xml:space="preserve"> REF _Ref104976328 \r \h </w:instrText>
      </w:r>
      <w:r w:rsidR="00BC251E">
        <w:fldChar w:fldCharType="separate"/>
      </w:r>
      <w:r w:rsidR="00017A8F">
        <w:t>136</w:t>
      </w:r>
      <w:r w:rsidR="00BC251E">
        <w:fldChar w:fldCharType="end"/>
      </w:r>
      <w:r w:rsidR="008D4340">
        <w:t>] (Ulrich 1988).</w:t>
      </w:r>
      <w:r w:rsidR="003A43D8">
        <w:t xml:space="preserve">  The multiparadigm inquiry informs “knowing from within”, so that subconscious rhythmic shifts might be surfaced for collective reflection.</w:t>
      </w:r>
    </w:p>
    <w:p w14:paraId="495AE088" w14:textId="1041FDC6" w:rsidR="00075405" w:rsidRDefault="00887700" w:rsidP="00075405">
      <w:pPr>
        <w:pStyle w:val="MDPI23heading3"/>
      </w:pPr>
      <w:bookmarkStart w:id="32" w:name="Section_4_3_2"/>
      <w:r>
        <w:t>4</w:t>
      </w:r>
      <w:r w:rsidR="00075405">
        <w:t xml:space="preserve">.3.2 </w:t>
      </w:r>
      <w:r w:rsidR="002B268B">
        <w:t xml:space="preserve">The five </w:t>
      </w:r>
      <w:r w:rsidR="003A43D8">
        <w:t>sub</w:t>
      </w:r>
      <w:r w:rsidR="002B268B">
        <w:t xml:space="preserve">processes of </w:t>
      </w:r>
      <w:r w:rsidR="003A43D8">
        <w:t>co-relating rhythmic shifts are mor</w:t>
      </w:r>
      <w:r w:rsidR="002B268B">
        <w:t>e precise</w:t>
      </w:r>
      <w:r w:rsidR="003A43D8">
        <w:t xml:space="preserve"> </w:t>
      </w:r>
      <w:r w:rsidR="002B268B">
        <w:t>as questions</w:t>
      </w:r>
    </w:p>
    <w:bookmarkEnd w:id="32"/>
    <w:p w14:paraId="4229BFEE" w14:textId="7D3D615B" w:rsidR="00075405" w:rsidRDefault="00B15621" w:rsidP="00075405">
      <w:pPr>
        <w:pStyle w:val="MDPI31text"/>
      </w:pPr>
      <w:r>
        <w:rPr>
          <w:lang w:val="en-CA"/>
        </w:rPr>
        <w:t>To aid with more clarity on w</w:t>
      </w:r>
      <w:r w:rsidR="00D70A91">
        <w:rPr>
          <w:lang w:val="en-CA"/>
        </w:rPr>
        <w:t>eaving methods into praxis (</w:t>
      </w:r>
      <w:proofErr w:type="gramStart"/>
      <w:r w:rsidR="00D70A91">
        <w:rPr>
          <w:lang w:val="en-CA"/>
        </w:rPr>
        <w:t>i.e.</w:t>
      </w:r>
      <w:proofErr w:type="gramEnd"/>
      <w:r w:rsidR="00D70A91">
        <w:rPr>
          <w:lang w:val="en-CA"/>
        </w:rPr>
        <w:t xml:space="preserve"> Figure </w:t>
      </w:r>
      <w:r w:rsidR="00886057">
        <w:rPr>
          <w:lang w:val="en-CA"/>
        </w:rPr>
        <w:t xml:space="preserve">7 </w:t>
      </w:r>
      <w:r w:rsidR="00886057">
        <w:rPr>
          <w:lang w:val="en-CA"/>
        </w:rPr>
        <w:fldChar w:fldCharType="begin"/>
      </w:r>
      <w:r w:rsidR="00886057">
        <w:rPr>
          <w:lang w:val="en-CA"/>
        </w:rPr>
        <w:instrText xml:space="preserve"> REF Figure_7 \p \h </w:instrText>
      </w:r>
      <w:r w:rsidR="00886057">
        <w:rPr>
          <w:lang w:val="en-CA"/>
        </w:rPr>
      </w:r>
      <w:r w:rsidR="00886057">
        <w:rPr>
          <w:lang w:val="en-CA"/>
        </w:rPr>
        <w:fldChar w:fldCharType="separate"/>
      </w:r>
      <w:r w:rsidR="00017A8F">
        <w:rPr>
          <w:lang w:val="en-CA"/>
        </w:rPr>
        <w:t>above</w:t>
      </w:r>
      <w:r w:rsidR="00886057">
        <w:rPr>
          <w:lang w:val="en-CA"/>
        </w:rPr>
        <w:fldChar w:fldCharType="end"/>
      </w:r>
      <w:r w:rsidR="00D70A91">
        <w:rPr>
          <w:lang w:val="en-CA"/>
        </w:rPr>
        <w:t xml:space="preserve">), the five subprocesses </w:t>
      </w:r>
      <w:r w:rsidR="00856616">
        <w:rPr>
          <w:lang w:val="en-CA"/>
        </w:rPr>
        <w:t xml:space="preserve">can be extended </w:t>
      </w:r>
      <w:r w:rsidR="00D70A91">
        <w:rPr>
          <w:lang w:val="en-CA"/>
        </w:rPr>
        <w:t xml:space="preserve">into questions, shown in Figure </w:t>
      </w:r>
      <w:r w:rsidR="00886057">
        <w:rPr>
          <w:lang w:val="en-CA"/>
        </w:rPr>
        <w:t xml:space="preserve">8 </w:t>
      </w:r>
      <w:r w:rsidR="00886057">
        <w:rPr>
          <w:lang w:val="en-CA"/>
        </w:rPr>
        <w:fldChar w:fldCharType="begin"/>
      </w:r>
      <w:r w:rsidR="00886057">
        <w:rPr>
          <w:lang w:val="en-CA"/>
        </w:rPr>
        <w:instrText xml:space="preserve"> REF Figure_8 \p \h </w:instrText>
      </w:r>
      <w:r w:rsidR="00886057">
        <w:rPr>
          <w:lang w:val="en-CA"/>
        </w:rPr>
      </w:r>
      <w:r w:rsidR="00886057">
        <w:rPr>
          <w:lang w:val="en-CA"/>
        </w:rPr>
        <w:fldChar w:fldCharType="separate"/>
      </w:r>
      <w:r w:rsidR="00017A8F">
        <w:rPr>
          <w:lang w:val="en-CA"/>
        </w:rPr>
        <w:t>below</w:t>
      </w:r>
      <w:r w:rsidR="00886057">
        <w:rPr>
          <w:lang w:val="en-CA"/>
        </w:rPr>
        <w:fldChar w:fldCharType="end"/>
      </w:r>
      <w:r w:rsidR="00D70A91">
        <w:rPr>
          <w:lang w:val="en-CA"/>
        </w:rPr>
        <w:t>.</w:t>
      </w:r>
    </w:p>
    <w:p w14:paraId="4384CB80" w14:textId="2E7525CA" w:rsidR="00411563" w:rsidRDefault="00131006" w:rsidP="00131006">
      <w:pPr>
        <w:pStyle w:val="MDPI52figure"/>
        <w:jc w:val="right"/>
      </w:pPr>
      <w:r>
        <w:rPr>
          <w:noProof/>
          <w:snapToGrid/>
        </w:rPr>
        <w:drawing>
          <wp:inline distT="0" distB="0" distL="0" distR="0" wp14:anchorId="5F3792EB" wp14:editId="50359172">
            <wp:extent cx="4950000" cy="2530800"/>
            <wp:effectExtent l="0" t="0" r="3175" b="3175"/>
            <wp:docPr id="9" name="Picture 9"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4950000" cy="2530800"/>
                    </a:xfrm>
                    <a:prstGeom prst="rect">
                      <a:avLst/>
                    </a:prstGeom>
                  </pic:spPr>
                </pic:pic>
              </a:graphicData>
            </a:graphic>
          </wp:inline>
        </w:drawing>
      </w:r>
    </w:p>
    <w:p w14:paraId="587FD8F2" w14:textId="65967A62" w:rsidR="00411563" w:rsidRDefault="00411563" w:rsidP="00411563">
      <w:pPr>
        <w:pStyle w:val="MDPI51figurecaption"/>
      </w:pPr>
      <w:bookmarkStart w:id="33" w:name="Figure_8"/>
      <w:r w:rsidRPr="00FA04F1">
        <w:rPr>
          <w:b/>
        </w:rPr>
        <w:t xml:space="preserve">Figure </w:t>
      </w:r>
      <w:r w:rsidR="0037137D">
        <w:rPr>
          <w:b/>
        </w:rPr>
        <w:t>8</w:t>
      </w:r>
      <w:bookmarkEnd w:id="33"/>
      <w:r w:rsidRPr="00FA04F1">
        <w:rPr>
          <w:b/>
        </w:rPr>
        <w:t xml:space="preserve">. </w:t>
      </w:r>
      <w:r w:rsidR="00E64205">
        <w:t xml:space="preserve">Five </w:t>
      </w:r>
      <w:r w:rsidR="00D70A91">
        <w:t>learning subprocesses extended into questions</w:t>
      </w:r>
      <w:r w:rsidR="00466DF5">
        <w:t>. CC-BY-NC-ND David Ing 2022</w:t>
      </w:r>
    </w:p>
    <w:p w14:paraId="5C18B533" w14:textId="67D4A0AF" w:rsidR="0094193B" w:rsidRDefault="00157A39" w:rsidP="00075405">
      <w:pPr>
        <w:pStyle w:val="MDPI32textnoindent"/>
      </w:pPr>
      <w:r>
        <w:t xml:space="preserve">While </w:t>
      </w:r>
      <w:r w:rsidRPr="002E1DF0">
        <w:rPr>
          <w:i/>
          <w:iCs/>
        </w:rPr>
        <w:t>praxi</w:t>
      </w:r>
      <w:r w:rsidR="0094193B" w:rsidRPr="002E1DF0">
        <w:rPr>
          <w:i/>
          <w:iCs/>
        </w:rPr>
        <w:t>s</w:t>
      </w:r>
      <w:r w:rsidR="0094193B">
        <w:t xml:space="preserve"> aspire</w:t>
      </w:r>
      <w:r w:rsidR="00856616">
        <w:t>s</w:t>
      </w:r>
      <w:r w:rsidR="0094193B">
        <w:t xml:space="preserve"> to be systemic</w:t>
      </w:r>
      <w:r w:rsidR="00B15621">
        <w:t xml:space="preserve"> and wholistic</w:t>
      </w:r>
      <w:r w:rsidR="0094193B">
        <w:t xml:space="preserve">, </w:t>
      </w:r>
      <w:r w:rsidR="0094193B" w:rsidRPr="002E1DF0">
        <w:rPr>
          <w:i/>
          <w:iCs/>
        </w:rPr>
        <w:t>poiesis</w:t>
      </w:r>
      <w:r w:rsidR="0094193B">
        <w:t xml:space="preserve"> </w:t>
      </w:r>
      <w:r w:rsidR="00B15621">
        <w:t xml:space="preserve">for </w:t>
      </w:r>
      <w:r w:rsidR="00B15621" w:rsidRPr="006E1CE6">
        <w:rPr>
          <w:i/>
          <w:iCs/>
        </w:rPr>
        <w:t>Systems Changes Learning</w:t>
      </w:r>
      <w:r w:rsidR="00B15621">
        <w:t xml:space="preserve"> aims to be more </w:t>
      </w:r>
      <w:r w:rsidR="0094193B">
        <w:t>systematic</w:t>
      </w:r>
      <w:r w:rsidR="00B15621">
        <w:t xml:space="preserve"> and concrete</w:t>
      </w:r>
      <w:r w:rsidR="0094193B">
        <w:t xml:space="preserve">.  </w:t>
      </w:r>
      <w:r w:rsidR="00411563">
        <w:t>T</w:t>
      </w:r>
      <w:r>
        <w:t>he five subprocesses in Figure 8</w:t>
      </w:r>
      <w:r w:rsidR="00886057">
        <w:t xml:space="preserve"> </w:t>
      </w:r>
      <w:r w:rsidR="00886057">
        <w:fldChar w:fldCharType="begin"/>
      </w:r>
      <w:r w:rsidR="00886057">
        <w:instrText xml:space="preserve"> REF Figure_8 \p \h </w:instrText>
      </w:r>
      <w:r w:rsidR="00886057">
        <w:fldChar w:fldCharType="separate"/>
      </w:r>
      <w:r w:rsidR="00017A8F">
        <w:t>above</w:t>
      </w:r>
      <w:r w:rsidR="00886057">
        <w:fldChar w:fldCharType="end"/>
      </w:r>
      <w:r>
        <w:t xml:space="preserve"> don’t map neatly into the</w:t>
      </w:r>
      <w:r w:rsidR="0094193B">
        <w:t xml:space="preserve"> praxis process hub with four spokes in Figure 2</w:t>
      </w:r>
      <w:r w:rsidR="00886057">
        <w:t xml:space="preserve"> </w:t>
      </w:r>
      <w:r w:rsidR="00886057">
        <w:fldChar w:fldCharType="begin"/>
      </w:r>
      <w:r w:rsidR="00886057">
        <w:instrText xml:space="preserve"> REF Figure_2 \p \h </w:instrText>
      </w:r>
      <w:r w:rsidR="00886057">
        <w:fldChar w:fldCharType="separate"/>
      </w:r>
      <w:r w:rsidR="00017A8F">
        <w:t>above</w:t>
      </w:r>
      <w:r w:rsidR="00886057">
        <w:fldChar w:fldCharType="end"/>
      </w:r>
      <w:r w:rsidR="0094193B">
        <w:t>.</w:t>
      </w:r>
      <w:r w:rsidR="00AA72B8">
        <w:t xml:space="preserve">  For concreteness, the example rhythmic shifts in human movement in a world dealing with the responses to the Covid-19 pandemic</w:t>
      </w:r>
      <w:r w:rsidR="00856616">
        <w:t xml:space="preserve"> are resurfaced</w:t>
      </w:r>
      <w:r w:rsidR="00AA72B8">
        <w:t xml:space="preserve">, from </w:t>
      </w:r>
      <w:r w:rsidR="00241314">
        <w:t xml:space="preserve">the beginning of </w:t>
      </w:r>
      <w:r w:rsidR="00AA72B8">
        <w:t xml:space="preserve">Section </w:t>
      </w:r>
      <w:r w:rsidR="00241314">
        <w:t>4</w:t>
      </w:r>
      <w:r w:rsidR="00D161E7">
        <w:t xml:space="preserve"> </w:t>
      </w:r>
      <w:r w:rsidR="00D161E7">
        <w:fldChar w:fldCharType="begin"/>
      </w:r>
      <w:r w:rsidR="00D161E7">
        <w:instrText xml:space="preserve"> REF Section_4 \p \h </w:instrText>
      </w:r>
      <w:r w:rsidR="00D161E7">
        <w:fldChar w:fldCharType="separate"/>
      </w:r>
      <w:r w:rsidR="00017A8F">
        <w:t>above</w:t>
      </w:r>
      <w:r w:rsidR="00D161E7">
        <w:fldChar w:fldCharType="end"/>
      </w:r>
      <w:r w:rsidR="00AA72B8">
        <w:t>.</w:t>
      </w:r>
    </w:p>
    <w:p w14:paraId="2A9FC401" w14:textId="522E60F5" w:rsidR="00B15621" w:rsidRDefault="00C727C5" w:rsidP="00C727C5">
      <w:pPr>
        <w:pStyle w:val="MDPI38bullet"/>
      </w:pPr>
      <w:r>
        <w:t xml:space="preserve">(1) WHICH shifts matter?  If we’re living in a world </w:t>
      </w:r>
      <w:r w:rsidR="00F95254">
        <w:t xml:space="preserve">where everything is changing, in </w:t>
      </w:r>
      <w:r>
        <w:t xml:space="preserve">a process philosophy, we should </w:t>
      </w:r>
      <w:r w:rsidR="00F95254">
        <w:t>identify the primary system of interest in which adapting and/or learning is targeted.  In addition</w:t>
      </w:r>
      <w:r w:rsidR="00AA72B8">
        <w:t>,</w:t>
      </w:r>
      <w:r w:rsidR="00F95254">
        <w:t xml:space="preserve"> co-related systems of influence with </w:t>
      </w:r>
      <w:r>
        <w:t>strong</w:t>
      </w:r>
      <w:r w:rsidR="00F95254">
        <w:t xml:space="preserve"> or weak ties </w:t>
      </w:r>
      <w:r w:rsidR="00AA72B8">
        <w:t xml:space="preserve">should be recognized.  </w:t>
      </w:r>
      <w:r w:rsidR="00AA72B8">
        <w:br/>
        <w:t>In the pandemic, suppose our system of interest is a family unit (</w:t>
      </w:r>
      <w:proofErr w:type="gramStart"/>
      <w:r w:rsidR="00AA72B8">
        <w:t>e.g.</w:t>
      </w:r>
      <w:proofErr w:type="gramEnd"/>
      <w:r w:rsidR="00AA72B8">
        <w:t xml:space="preserve"> two parents, two children).  </w:t>
      </w:r>
      <w:r w:rsidR="00080F16">
        <w:t xml:space="preserve">Potential shifts of systems of influence could </w:t>
      </w:r>
      <w:r w:rsidR="000E691F">
        <w:t xml:space="preserve">be from </w:t>
      </w:r>
      <w:r w:rsidR="00080F16">
        <w:t>a school (</w:t>
      </w:r>
      <w:proofErr w:type="gramStart"/>
      <w:r w:rsidR="00080F16">
        <w:t>e.g.</w:t>
      </w:r>
      <w:proofErr w:type="gramEnd"/>
      <w:r w:rsidR="00080F16">
        <w:t xml:space="preserve"> </w:t>
      </w:r>
      <w:r w:rsidR="00080F16">
        <w:lastRenderedPageBreak/>
        <w:t>from in-person attendance to online education),</w:t>
      </w:r>
      <w:r w:rsidR="000E691F">
        <w:t xml:space="preserve"> </w:t>
      </w:r>
      <w:r w:rsidR="00080F16">
        <w:t xml:space="preserve">a workplace (e.g. from centralized office to work-from-home), </w:t>
      </w:r>
      <w:r w:rsidR="000E691F">
        <w:t xml:space="preserve">and/or </w:t>
      </w:r>
      <w:r w:rsidR="00080F16">
        <w:t>family support (e.g. from daycare to grandparents nearby).</w:t>
      </w:r>
    </w:p>
    <w:p w14:paraId="7E8781B0" w14:textId="7350AC90" w:rsidR="00C727C5" w:rsidRDefault="00C727C5" w:rsidP="00C727C5">
      <w:pPr>
        <w:pStyle w:val="MDPI38bullet"/>
      </w:pPr>
      <w:r>
        <w:t>(2) WHAT rhythmic disorders prevail?</w:t>
      </w:r>
      <w:r w:rsidR="00B80C3E">
        <w:t xml:space="preserve">  </w:t>
      </w:r>
      <w:r w:rsidR="000E691F">
        <w:t>Amongst the many changes, some rhythmic shifts are more troublesome than others.  Symptoms and effects might be interconnected into a mess (</w:t>
      </w:r>
      <w:proofErr w:type="spellStart"/>
      <w:r w:rsidR="000E691F">
        <w:t>problematique</w:t>
      </w:r>
      <w:proofErr w:type="spellEnd"/>
      <w:r w:rsidR="000E691F">
        <w:t>).</w:t>
      </w:r>
      <w:r w:rsidR="000E691F">
        <w:br/>
        <w:t xml:space="preserve">In the pandemic, </w:t>
      </w:r>
      <w:r w:rsidR="00A16203">
        <w:t xml:space="preserve">rhythmic disorders could </w:t>
      </w:r>
      <w:r w:rsidR="00FC3BF6">
        <w:t xml:space="preserve">be </w:t>
      </w:r>
      <w:r w:rsidR="009F22E6">
        <w:t xml:space="preserve">in </w:t>
      </w:r>
      <w:r w:rsidR="00FC3BF6">
        <w:t>physical health (</w:t>
      </w:r>
      <w:proofErr w:type="gramStart"/>
      <w:r w:rsidR="00FC3BF6">
        <w:t>e.g.</w:t>
      </w:r>
      <w:proofErr w:type="gramEnd"/>
      <w:r w:rsidR="00FC3BF6">
        <w:t xml:space="preserve"> </w:t>
      </w:r>
      <w:r w:rsidR="009F22E6">
        <w:t>reduced exercise, sleeplessness), mental stress (e.g. depression, loneliness), and/or work productivity (e.g. missing deadlines, improved efficiency).</w:t>
      </w:r>
    </w:p>
    <w:p w14:paraId="78F8F59D" w14:textId="47C3D4C6" w:rsidR="009F22E6" w:rsidRDefault="009F22E6" w:rsidP="00C727C5">
      <w:pPr>
        <w:pStyle w:val="MDPI38bullet"/>
      </w:pPr>
      <w:r>
        <w:t xml:space="preserve">(3) WHY </w:t>
      </w:r>
      <w:proofErr w:type="gramStart"/>
      <w:r>
        <w:t>a prognosis is</w:t>
      </w:r>
      <w:proofErr w:type="gramEnd"/>
      <w:r>
        <w:t xml:space="preserve"> preferred?</w:t>
      </w:r>
      <w:r w:rsidR="00BA6EC1">
        <w:t xml:space="preserve">  Prescribing remedies, given symptoms, always comes with uncertainties.  There are quick fixes that might not persist, a</w:t>
      </w:r>
      <w:r w:rsidR="00371458">
        <w:t xml:space="preserve">s well as </w:t>
      </w:r>
      <w:r w:rsidR="00BA6EC1">
        <w:t xml:space="preserve">more involved interventions that are not without side effects.  An action learning cycle recognizes judgements made at a point in time with the available information.  There’s always a balance between </w:t>
      </w:r>
      <w:r w:rsidR="00371458">
        <w:t xml:space="preserve">continuing investigation for </w:t>
      </w:r>
      <w:r w:rsidR="00693F6C">
        <w:t>deeper insight, and an educated guess on the best path to resolution.</w:t>
      </w:r>
      <w:r w:rsidR="00693F6C">
        <w:br/>
        <w:t>In the pandemic, a prognosis might be a conscious rhythmic shift in lifestyle (</w:t>
      </w:r>
      <w:proofErr w:type="gramStart"/>
      <w:r w:rsidR="00693F6C">
        <w:t>e.g.</w:t>
      </w:r>
      <w:proofErr w:type="gramEnd"/>
      <w:r w:rsidR="00693F6C">
        <w:t xml:space="preserve"> switching from team sports to individual outdoor workouts), habitation (e.g. from living alone to moving back in with family), or career (e.g. quitting the job, and taking a course in a different field).</w:t>
      </w:r>
    </w:p>
    <w:p w14:paraId="66D9944A" w14:textId="23F6CA01" w:rsidR="00BE4E75" w:rsidRDefault="00E73E59" w:rsidP="00C727C5">
      <w:pPr>
        <w:pStyle w:val="MDPI38bullet"/>
      </w:pPr>
      <w:r>
        <w:t xml:space="preserve">(4) WHOM-WHEN-WHERE resets are valued or </w:t>
      </w:r>
      <w:proofErr w:type="spellStart"/>
      <w:r>
        <w:t>disfavoured</w:t>
      </w:r>
      <w:proofErr w:type="spellEnd"/>
      <w:r>
        <w:t xml:space="preserve">? Conscious rhythmic shifts impact the system of interest </w:t>
      </w:r>
      <w:proofErr w:type="gramStart"/>
      <w:r>
        <w:t>directly, and</w:t>
      </w:r>
      <w:proofErr w:type="gramEnd"/>
      <w:r>
        <w:t xml:space="preserve"> may have ripple effects in the systems of influence.  A contextural approach concurs with the practical wisdom of a particular strategy or </w:t>
      </w:r>
      <w:r w:rsidR="00ED20A8">
        <w:t xml:space="preserve">program </w:t>
      </w:r>
      <w:r w:rsidR="00BE4E75">
        <w:t xml:space="preserve">that might be </w:t>
      </w:r>
      <w:r w:rsidR="00ED20A8">
        <w:t xml:space="preserve">“right” in the ideal, but “wrong” in timing. </w:t>
      </w:r>
      <w:r w:rsidR="00ED20A8">
        <w:br/>
        <w:t xml:space="preserve">In the pandemic (and at any time), </w:t>
      </w:r>
      <w:r w:rsidR="00111A1E">
        <w:t xml:space="preserve">a </w:t>
      </w:r>
      <w:r w:rsidR="00ED20A8">
        <w:t>major decision made for a family as whole will have upsides and downsides for individual family members</w:t>
      </w:r>
      <w:r w:rsidR="00BE4E75">
        <w:t xml:space="preserve">, </w:t>
      </w:r>
      <w:proofErr w:type="gramStart"/>
      <w:r w:rsidR="00BE4E75">
        <w:t>e.g.</w:t>
      </w:r>
      <w:proofErr w:type="gramEnd"/>
      <w:r w:rsidR="00BE4E75">
        <w:t xml:space="preserve"> more personal exercise scheduling could lead to less family time in the evening with children, or uprooting the family from a big city to a rural community impacts schooling and careers</w:t>
      </w:r>
      <w:r w:rsidR="00ED20A8">
        <w:t>.</w:t>
      </w:r>
    </w:p>
    <w:p w14:paraId="37726B48" w14:textId="21B3CB1B" w:rsidR="00075405" w:rsidRDefault="00BE4E75" w:rsidP="002E1DF0">
      <w:pPr>
        <w:pStyle w:val="MDPI38bullet"/>
      </w:pPr>
      <w:r>
        <w:t>(5) HOW new ways become everyday practice?</w:t>
      </w:r>
      <w:r w:rsidR="00111A1E">
        <w:t xml:space="preserve">  Reacting to a rhythmic shift by adapting situationally reflects some wisdom </w:t>
      </w:r>
      <w:r w:rsidR="009C575A">
        <w:t xml:space="preserve">in distinguishing exceptional circumstances from a new normal.  </w:t>
      </w:r>
      <w:r w:rsidR="007D2548">
        <w:t xml:space="preserve">Words are not enough to demonstrate a change in everyday practice.  Firstly, we might reserve “the term </w:t>
      </w:r>
      <w:r w:rsidR="007D2548" w:rsidRPr="007D2548">
        <w:rPr>
          <w:i/>
          <w:iCs/>
        </w:rPr>
        <w:t>decision</w:t>
      </w:r>
      <w:r w:rsidR="007D2548">
        <w:t xml:space="preserve"> to mean an irrevocable allocation of resources” [</w:t>
      </w:r>
      <w:r w:rsidR="00BC251E">
        <w:fldChar w:fldCharType="begin"/>
      </w:r>
      <w:r w:rsidR="00BC251E">
        <w:instrText xml:space="preserve"> REF _Ref104976328 \r \h </w:instrText>
      </w:r>
      <w:r w:rsidR="00BC251E">
        <w:fldChar w:fldCharType="separate"/>
      </w:r>
      <w:r w:rsidR="00017A8F">
        <w:t>136</w:t>
      </w:r>
      <w:r w:rsidR="00BC251E">
        <w:fldChar w:fldCharType="end"/>
      </w:r>
      <w:r w:rsidR="007D2548">
        <w:t>] (Kusnic &amp; Ow</w:t>
      </w:r>
      <w:r w:rsidR="00623306">
        <w:t>e</w:t>
      </w:r>
      <w:r w:rsidR="007D2548">
        <w:t xml:space="preserve">n 1999, p. 227).  </w:t>
      </w:r>
      <w:r w:rsidR="00A62056">
        <w:t xml:space="preserve">Then “without a concomitant resource commitment”, the so-called decision becomes “an empty statement of desire”.  </w:t>
      </w:r>
      <w:r w:rsidR="00623306">
        <w:t>In groups, a leader can generate organizational incoherence through “communicate-and-hope” declarations that led to uncoordinated and self-defeating behavior [</w:t>
      </w:r>
      <w:r w:rsidR="00314D00">
        <w:fldChar w:fldCharType="begin"/>
      </w:r>
      <w:r w:rsidR="00314D00">
        <w:instrText xml:space="preserve"> REF _Ref104976399 \r \h </w:instrText>
      </w:r>
      <w:r w:rsidR="00314D00">
        <w:fldChar w:fldCharType="separate"/>
      </w:r>
      <w:r w:rsidR="00017A8F">
        <w:t>138</w:t>
      </w:r>
      <w:r w:rsidR="00314D00">
        <w:fldChar w:fldCharType="end"/>
      </w:r>
      <w:r w:rsidR="00623306">
        <w:t>] (Haeckel, 1999).</w:t>
      </w:r>
      <w:r w:rsidR="00623306">
        <w:br/>
        <w:t xml:space="preserve">In the pandemic, </w:t>
      </w:r>
      <w:r w:rsidR="00BF1A6D">
        <w:t xml:space="preserve">shifts in everyday practice can be observed in the decisions and actions of optimists and pessimists.  </w:t>
      </w:r>
      <w:r w:rsidR="00051F0F">
        <w:t xml:space="preserve">Some restaurant owners have relied on loan guarantees from governments to bridge through hard times, while other have invested in catering facilities as food delivery has become more commonplace.  </w:t>
      </w:r>
    </w:p>
    <w:p w14:paraId="6EE3CC5E" w14:textId="07094E2D" w:rsidR="00075405" w:rsidRDefault="00411563" w:rsidP="002E1DF0">
      <w:pPr>
        <w:pStyle w:val="MDPI32textnoindent"/>
      </w:pPr>
      <w:r>
        <w:t>T</w:t>
      </w:r>
      <w:r w:rsidR="002E1DF0">
        <w:t>he five questions might be kept in mind by facilitators to ensure completeness, or by individuals as a checklist on thoroughness in reflecting.</w:t>
      </w:r>
    </w:p>
    <w:p w14:paraId="72CF822D" w14:textId="5F64A67B" w:rsidR="00075405" w:rsidRDefault="00D4792F" w:rsidP="00075405">
      <w:pPr>
        <w:pStyle w:val="MDPI31text"/>
      </w:pPr>
      <w:r>
        <w:t xml:space="preserve">The primary praxis for </w:t>
      </w:r>
      <w:r w:rsidRPr="00D4792F">
        <w:rPr>
          <w:i/>
          <w:iCs/>
        </w:rPr>
        <w:t>Knowing from</w:t>
      </w:r>
      <w:r>
        <w:t xml:space="preserve"> Within through the four-spoke subprocess should be the primary navigation through </w:t>
      </w:r>
      <w:r w:rsidRPr="006E1CE6">
        <w:rPr>
          <w:i/>
          <w:iCs/>
        </w:rPr>
        <w:t>Systems Changes Learning</w:t>
      </w:r>
      <w:r>
        <w:t>.  Working through the five questions might be sequential</w:t>
      </w:r>
      <w:r w:rsidR="004702A4">
        <w:t>ly progressive</w:t>
      </w:r>
      <w:r>
        <w:t xml:space="preserve">, </w:t>
      </w:r>
      <w:r w:rsidR="004702A4">
        <w:t xml:space="preserve">although </w:t>
      </w:r>
      <w:r>
        <w:t xml:space="preserve">backtracking </w:t>
      </w:r>
      <w:r w:rsidR="004702A4">
        <w:t>should be expected as</w:t>
      </w:r>
      <w:r w:rsidR="00856616">
        <w:t xml:space="preserve"> groups</w:t>
      </w:r>
      <w:r w:rsidR="004702A4">
        <w:t xml:space="preserve"> come to know what </w:t>
      </w:r>
      <w:r w:rsidR="00856616">
        <w:t>the group</w:t>
      </w:r>
      <w:r w:rsidR="004702A4">
        <w:t xml:space="preserve"> didn’t know before.</w:t>
      </w:r>
    </w:p>
    <w:p w14:paraId="184601A0" w14:textId="18143FB7" w:rsidR="004702A4" w:rsidRDefault="004702A4" w:rsidP="00075405">
      <w:pPr>
        <w:pStyle w:val="MDPI31text"/>
      </w:pPr>
      <w:r>
        <w:t>A more completely engineered procedure is described in section</w:t>
      </w:r>
      <w:r w:rsidR="00D161E7">
        <w:t xml:space="preserve"> 4.3.3 </w:t>
      </w:r>
      <w:r w:rsidR="00D161E7">
        <w:fldChar w:fldCharType="begin"/>
      </w:r>
      <w:r w:rsidR="00D161E7">
        <w:instrText xml:space="preserve"> REF Section_4_3_3 \p \h </w:instrText>
      </w:r>
      <w:r w:rsidR="00D161E7">
        <w:fldChar w:fldCharType="separate"/>
      </w:r>
      <w:r w:rsidR="00017A8F">
        <w:t>below</w:t>
      </w:r>
      <w:r w:rsidR="00D161E7">
        <w:fldChar w:fldCharType="end"/>
      </w:r>
      <w:r>
        <w:t>.</w:t>
      </w:r>
    </w:p>
    <w:p w14:paraId="1DC1F69B" w14:textId="3131B449" w:rsidR="00075405" w:rsidRDefault="00887700" w:rsidP="00075405">
      <w:pPr>
        <w:pStyle w:val="MDPI23heading3"/>
      </w:pPr>
      <w:bookmarkStart w:id="34" w:name="Section_4_3_3"/>
      <w:r>
        <w:t>4</w:t>
      </w:r>
      <w:r w:rsidR="00075405">
        <w:t xml:space="preserve">.3.3 </w:t>
      </w:r>
      <w:r w:rsidR="002B268B">
        <w:t xml:space="preserve">The five processes of learning </w:t>
      </w:r>
      <w:r w:rsidR="00795913">
        <w:t xml:space="preserve">can be sequenced to </w:t>
      </w:r>
      <w:r w:rsidR="002B268B">
        <w:t>yield five artifacts</w:t>
      </w:r>
    </w:p>
    <w:bookmarkEnd w:id="34"/>
    <w:p w14:paraId="753C57A3" w14:textId="207B484E" w:rsidR="00075405" w:rsidRDefault="00C70AF1" w:rsidP="00131006">
      <w:pPr>
        <w:pStyle w:val="MDPI31text"/>
      </w:pPr>
      <w:r>
        <w:rPr>
          <w:lang w:val="en-CA"/>
        </w:rPr>
        <w:t>Group deliberating through complicated understandings of the multitude of rhythmic shifts</w:t>
      </w:r>
      <w:r w:rsidR="00D701C1">
        <w:rPr>
          <w:lang w:val="en-CA"/>
        </w:rPr>
        <w:t xml:space="preserve"> can document collective learning through the generation of artifacts that can be share</w:t>
      </w:r>
      <w:r w:rsidR="00761C03">
        <w:rPr>
          <w:lang w:val="en-CA"/>
        </w:rPr>
        <w:t>d</w:t>
      </w:r>
      <w:r w:rsidR="00D701C1">
        <w:rPr>
          <w:lang w:val="en-CA"/>
        </w:rPr>
        <w:t xml:space="preserve"> with others.  </w:t>
      </w:r>
      <w:r w:rsidR="00761C03">
        <w:rPr>
          <w:lang w:val="en-CA"/>
        </w:rPr>
        <w:t xml:space="preserve">A fuller explanation of the foundational methodology is left </w:t>
      </w:r>
      <w:r w:rsidR="00761C03">
        <w:rPr>
          <w:lang w:val="en-CA"/>
        </w:rPr>
        <w:lastRenderedPageBreak/>
        <w:t xml:space="preserve">to section </w:t>
      </w:r>
      <w:r w:rsidR="00B566DE">
        <w:rPr>
          <w:lang w:val="en-CA"/>
        </w:rPr>
        <w:t>5</w:t>
      </w:r>
      <w:r w:rsidR="00761C03">
        <w:rPr>
          <w:lang w:val="en-CA"/>
        </w:rPr>
        <w:t>.3</w:t>
      </w:r>
      <w:r w:rsidR="00D161E7">
        <w:rPr>
          <w:lang w:val="en-CA"/>
        </w:rPr>
        <w:t xml:space="preserve"> </w:t>
      </w:r>
      <w:r w:rsidR="00D161E7">
        <w:rPr>
          <w:lang w:val="en-CA"/>
        </w:rPr>
        <w:fldChar w:fldCharType="begin"/>
      </w:r>
      <w:r w:rsidR="00D161E7">
        <w:rPr>
          <w:lang w:val="en-CA"/>
        </w:rPr>
        <w:instrText xml:space="preserve"> REF Section_5_3 \p \h </w:instrText>
      </w:r>
      <w:r w:rsidR="00D161E7">
        <w:rPr>
          <w:lang w:val="en-CA"/>
        </w:rPr>
      </w:r>
      <w:r w:rsidR="00D161E7">
        <w:rPr>
          <w:lang w:val="en-CA"/>
        </w:rPr>
        <w:fldChar w:fldCharType="separate"/>
      </w:r>
      <w:r w:rsidR="00017A8F">
        <w:rPr>
          <w:lang w:val="en-CA"/>
        </w:rPr>
        <w:t>below</w:t>
      </w:r>
      <w:r w:rsidR="00D161E7">
        <w:rPr>
          <w:lang w:val="en-CA"/>
        </w:rPr>
        <w:fldChar w:fldCharType="end"/>
      </w:r>
      <w:r w:rsidR="00761C03">
        <w:rPr>
          <w:lang w:val="en-CA"/>
        </w:rPr>
        <w:t>. The preceding diagrams are extended with artifacts produced in Figure 9</w:t>
      </w:r>
      <w:r w:rsidR="00886057">
        <w:rPr>
          <w:lang w:val="en-CA"/>
        </w:rPr>
        <w:t xml:space="preserve"> </w:t>
      </w:r>
      <w:r w:rsidR="00886057">
        <w:rPr>
          <w:lang w:val="en-CA"/>
        </w:rPr>
        <w:fldChar w:fldCharType="begin"/>
      </w:r>
      <w:r w:rsidR="00886057">
        <w:rPr>
          <w:lang w:val="en-CA"/>
        </w:rPr>
        <w:instrText xml:space="preserve"> REF Figure_9 \p \h </w:instrText>
      </w:r>
      <w:r w:rsidR="00886057">
        <w:rPr>
          <w:lang w:val="en-CA"/>
        </w:rPr>
      </w:r>
      <w:r w:rsidR="00886057">
        <w:rPr>
          <w:lang w:val="en-CA"/>
        </w:rPr>
        <w:fldChar w:fldCharType="separate"/>
      </w:r>
      <w:r w:rsidR="00017A8F">
        <w:rPr>
          <w:lang w:val="en-CA"/>
        </w:rPr>
        <w:t>below</w:t>
      </w:r>
      <w:r w:rsidR="00886057">
        <w:rPr>
          <w:lang w:val="en-CA"/>
        </w:rPr>
        <w:fldChar w:fldCharType="end"/>
      </w:r>
      <w:r w:rsidR="00761C03">
        <w:rPr>
          <w:lang w:val="en-CA"/>
        </w:rPr>
        <w:t>.</w:t>
      </w:r>
    </w:p>
    <w:p w14:paraId="6F37A466" w14:textId="347C2594" w:rsidR="00411563" w:rsidRDefault="00131006" w:rsidP="00131006">
      <w:pPr>
        <w:pStyle w:val="MDPI52figure"/>
        <w:jc w:val="right"/>
      </w:pPr>
      <w:r>
        <w:rPr>
          <w:noProof/>
          <w:snapToGrid/>
        </w:rPr>
        <w:drawing>
          <wp:inline distT="0" distB="0" distL="0" distR="0" wp14:anchorId="19BA77B5" wp14:editId="73ADD0D8">
            <wp:extent cx="4950000" cy="2530800"/>
            <wp:effectExtent l="0" t="0" r="3175" b="3175"/>
            <wp:docPr id="15" name="Picture 15"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referRelativeResize="0"/>
                  </pic:nvPicPr>
                  <pic:blipFill>
                    <a:blip r:embed="rId16">
                      <a:extLst>
                        <a:ext uri="{28A0092B-C50C-407E-A947-70E740481C1C}">
                          <a14:useLocalDpi xmlns:a14="http://schemas.microsoft.com/office/drawing/2010/main" val="0"/>
                        </a:ext>
                      </a:extLst>
                    </a:blip>
                    <a:stretch>
                      <a:fillRect/>
                    </a:stretch>
                  </pic:blipFill>
                  <pic:spPr>
                    <a:xfrm>
                      <a:off x="0" y="0"/>
                      <a:ext cx="4950000" cy="2530800"/>
                    </a:xfrm>
                    <a:prstGeom prst="rect">
                      <a:avLst/>
                    </a:prstGeom>
                  </pic:spPr>
                </pic:pic>
              </a:graphicData>
            </a:graphic>
          </wp:inline>
        </w:drawing>
      </w:r>
    </w:p>
    <w:p w14:paraId="44AAD35E" w14:textId="7B1A27E6" w:rsidR="00411563" w:rsidRDefault="00411563" w:rsidP="00411563">
      <w:pPr>
        <w:pStyle w:val="MDPI51figurecaption"/>
      </w:pPr>
      <w:bookmarkStart w:id="35" w:name="Figure_9"/>
      <w:r w:rsidRPr="00FA04F1">
        <w:rPr>
          <w:b/>
        </w:rPr>
        <w:t xml:space="preserve">Figure </w:t>
      </w:r>
      <w:r w:rsidR="0037137D">
        <w:rPr>
          <w:b/>
        </w:rPr>
        <w:t>9</w:t>
      </w:r>
      <w:bookmarkEnd w:id="35"/>
      <w:r w:rsidRPr="00FA04F1">
        <w:rPr>
          <w:b/>
        </w:rPr>
        <w:t xml:space="preserve">. </w:t>
      </w:r>
      <w:r w:rsidR="00D701C1">
        <w:t>The f</w:t>
      </w:r>
      <w:r w:rsidR="00E64205">
        <w:t>ive learning</w:t>
      </w:r>
      <w:r w:rsidR="00D701C1">
        <w:t xml:space="preserve"> subprocess can led to five artifacts as work products</w:t>
      </w:r>
      <w:r w:rsidR="00466DF5">
        <w:t xml:space="preserve">. </w:t>
      </w:r>
      <w:r w:rsidR="00466DF5">
        <w:br/>
        <w:t xml:space="preserve">          CC-BY-NC-ND David Ing 2022</w:t>
      </w:r>
    </w:p>
    <w:p w14:paraId="687B8FCB" w14:textId="7D82938C" w:rsidR="00411563" w:rsidRDefault="00761C03" w:rsidP="00411563">
      <w:pPr>
        <w:pStyle w:val="MDPI32textnoindent"/>
      </w:pPr>
      <w:r>
        <w:t xml:space="preserve">A systematic approach to a </w:t>
      </w:r>
      <w:r w:rsidRPr="006E1CE6">
        <w:rPr>
          <w:i/>
          <w:iCs/>
        </w:rPr>
        <w:t>Systems Changes Learning</w:t>
      </w:r>
      <w:r>
        <w:t xml:space="preserve"> initiative can described </w:t>
      </w:r>
      <w:r w:rsidR="00FF7048">
        <w:t>as a linear progression.</w:t>
      </w:r>
    </w:p>
    <w:p w14:paraId="15635F71" w14:textId="51EA883A" w:rsidR="00FF7048" w:rsidRDefault="00FF7048" w:rsidP="00FF7048">
      <w:pPr>
        <w:pStyle w:val="MDPI38bullet"/>
      </w:pPr>
      <w:r>
        <w:t>(1) Learning WHICH yields (</w:t>
      </w:r>
      <w:proofErr w:type="spellStart"/>
      <w:r>
        <w:t>i</w:t>
      </w:r>
      <w:proofErr w:type="spellEnd"/>
      <w:r>
        <w:t>) system of interest and (ii) correlates of influence</w:t>
      </w:r>
      <w:r w:rsidR="00C169CA">
        <w:t>:</w:t>
      </w:r>
      <w:r>
        <w:t xml:space="preserve">  Obtaining concurrence </w:t>
      </w:r>
      <w:r w:rsidR="00725165">
        <w:t xml:space="preserve">within an informed group </w:t>
      </w:r>
      <w:r>
        <w:t xml:space="preserve">on </w:t>
      </w:r>
      <w:r w:rsidR="00725165">
        <w:t>the</w:t>
      </w:r>
      <w:r>
        <w:t xml:space="preserve"> rhythmic shifts </w:t>
      </w:r>
      <w:r w:rsidR="00725165">
        <w:t xml:space="preserve">of a specified system that might know from within generally involves some deliberation. The identifying pertinent rhythmic shifts in co-related systems of influence </w:t>
      </w:r>
      <w:r w:rsidR="002631DC">
        <w:t>raises questions as to whether involvement</w:t>
      </w:r>
      <w:r w:rsidR="00E02021">
        <w:t>s</w:t>
      </w:r>
      <w:r w:rsidR="002631DC">
        <w:t xml:space="preserve"> between systems are mediated, bilateral or multi-lateral.  Diagrams and written proceedings of collective reasoning foster shared </w:t>
      </w:r>
      <w:proofErr w:type="gramStart"/>
      <w:r w:rsidR="002631DC">
        <w:t>understanding, and</w:t>
      </w:r>
      <w:proofErr w:type="gramEnd"/>
      <w:r w:rsidR="002631DC">
        <w:t xml:space="preserve"> provide</w:t>
      </w:r>
      <w:r w:rsidR="00725165">
        <w:t xml:space="preserve"> </w:t>
      </w:r>
      <w:r w:rsidR="002631DC">
        <w:t xml:space="preserve">a pathway for </w:t>
      </w:r>
      <w:r w:rsidR="00C169CA">
        <w:t xml:space="preserve">parties not </w:t>
      </w:r>
      <w:r w:rsidR="002631DC">
        <w:t xml:space="preserve">immersed </w:t>
      </w:r>
      <w:r w:rsidR="00C169CA">
        <w:t>in intensive sensemaking</w:t>
      </w:r>
      <w:r w:rsidR="002631DC">
        <w:t xml:space="preserve"> to come up the learning curve.</w:t>
      </w:r>
    </w:p>
    <w:p w14:paraId="526A1047" w14:textId="515C7D53" w:rsidR="00FF7048" w:rsidRDefault="002631DC" w:rsidP="00FF7048">
      <w:pPr>
        <w:pStyle w:val="MDPI38bullet"/>
      </w:pPr>
      <w:r>
        <w:t>(2) Learning WHAT yields systems change</w:t>
      </w:r>
      <w:r w:rsidR="00BA528B">
        <w:t>s</w:t>
      </w:r>
      <w:r>
        <w:t xml:space="preserve"> concerns:</w:t>
      </w:r>
      <w:r w:rsidR="00C169CA">
        <w:t xml:space="preserve">  </w:t>
      </w:r>
      <w:r w:rsidR="003A6F8F">
        <w:t>Winnowing</w:t>
      </w:r>
      <w:r w:rsidR="00C169CA">
        <w:t xml:space="preserve"> the multitude of rhythmic shifts</w:t>
      </w:r>
      <w:r w:rsidR="003A6F8F">
        <w:t xml:space="preserve"> enables de-emphasizing features of less importance, to focus on </w:t>
      </w:r>
      <w:r w:rsidR="00B309C7">
        <w:t>matters</w:t>
      </w:r>
      <w:r w:rsidR="003A6F8F">
        <w:t xml:space="preserve"> of greatest concern.  </w:t>
      </w:r>
      <w:r w:rsidR="00BD4CAB">
        <w:t xml:space="preserve">“Done well, </w:t>
      </w:r>
      <w:r w:rsidR="00BD4CAB" w:rsidRPr="00BD4CAB">
        <w:rPr>
          <w:i/>
          <w:iCs/>
        </w:rPr>
        <w:t>separation of concerns</w:t>
      </w:r>
      <w:r w:rsidR="00BD4CAB">
        <w:t xml:space="preserve"> can provide many … benefits, including reduced complexity, improved reusability, and simpler evolution” [</w:t>
      </w:r>
      <w:r w:rsidR="00314D00">
        <w:fldChar w:fldCharType="begin"/>
      </w:r>
      <w:r w:rsidR="00314D00">
        <w:instrText xml:space="preserve"> REF _Ref104976431 \r \h </w:instrText>
      </w:r>
      <w:r w:rsidR="00314D00">
        <w:fldChar w:fldCharType="separate"/>
      </w:r>
      <w:r w:rsidR="00017A8F">
        <w:t>139</w:t>
      </w:r>
      <w:r w:rsidR="00314D00">
        <w:fldChar w:fldCharType="end"/>
      </w:r>
      <w:r w:rsidR="00BD4CAB">
        <w:t xml:space="preserve">] (Tarr, Osher, </w:t>
      </w:r>
      <w:r w:rsidR="007B3AB7">
        <w:t>Harrison</w:t>
      </w:r>
      <w:r w:rsidR="00BD4CAB">
        <w:t>, Sutton 1999, p. 109)</w:t>
      </w:r>
      <w:r w:rsidR="00B309C7">
        <w:t xml:space="preserve">.  Differentiating symptoms </w:t>
      </w:r>
      <w:r w:rsidR="00BA528B">
        <w:t xml:space="preserve">between the </w:t>
      </w:r>
      <w:r w:rsidR="00B309C7">
        <w:t>spurious</w:t>
      </w:r>
      <w:r w:rsidR="00BA528B">
        <w:t xml:space="preserve"> and significant could lead to a call for wider participation, or a divide-and-conquer approach.</w:t>
      </w:r>
    </w:p>
    <w:p w14:paraId="401DDA5D" w14:textId="22EE5720" w:rsidR="00BA528B" w:rsidRDefault="00BA528B" w:rsidP="00FF7048">
      <w:pPr>
        <w:pStyle w:val="MDPI38bullet"/>
      </w:pPr>
      <w:r>
        <w:t>(3) Learning WHY yields systems changes entailments: “</w:t>
      </w:r>
      <w:r w:rsidR="000C481B">
        <w:t>’</w:t>
      </w:r>
      <w:r w:rsidR="000C481B" w:rsidRPr="000C481B">
        <w:t>Entails</w:t>
      </w:r>
      <w:r w:rsidR="000C481B">
        <w:t>’</w:t>
      </w:r>
      <w:r w:rsidR="000C481B" w:rsidRPr="000C481B">
        <w:t xml:space="preserve"> can be a synonym for </w:t>
      </w:r>
      <w:r w:rsidR="000C481B">
        <w:t>‘</w:t>
      </w:r>
      <w:r w:rsidR="000C481B" w:rsidRPr="000C481B">
        <w:t>could lead to</w:t>
      </w:r>
      <w:r w:rsidR="000C481B">
        <w:t>’</w:t>
      </w:r>
      <w:r w:rsidR="000C481B" w:rsidRPr="000C481B">
        <w:t xml:space="preserve">. </w:t>
      </w:r>
      <w:r w:rsidRPr="00BA528B">
        <w:t xml:space="preserve">Entailment and causality are linked concepts, the difference being that causality is </w:t>
      </w:r>
      <w:r w:rsidR="00B71D49">
        <w:t>‘</w:t>
      </w:r>
      <w:r w:rsidRPr="00BA528B">
        <w:t>what does happen</w:t>
      </w:r>
      <w:r w:rsidR="00B71D49">
        <w:t>’</w:t>
      </w:r>
      <w:r w:rsidRPr="00BA528B">
        <w:t xml:space="preserve"> and entailment refers to </w:t>
      </w:r>
      <w:r w:rsidR="00B71D49">
        <w:t>‘</w:t>
      </w:r>
      <w:r w:rsidRPr="00BA528B">
        <w:t>what COULD happen</w:t>
      </w:r>
      <w:r w:rsidR="00B71D49">
        <w:t>’</w:t>
      </w:r>
      <w:r w:rsidRPr="00BA528B">
        <w:t>. Nothing can happen that isn’t entailed</w:t>
      </w:r>
      <w:r w:rsidR="00B71D49">
        <w:t xml:space="preserve"> [</w:t>
      </w:r>
      <w:r w:rsidR="00314D00">
        <w:fldChar w:fldCharType="begin"/>
      </w:r>
      <w:r w:rsidR="00314D00">
        <w:instrText xml:space="preserve"> REF _Ref104976452 \r \h </w:instrText>
      </w:r>
      <w:r w:rsidR="00314D00">
        <w:fldChar w:fldCharType="separate"/>
      </w:r>
      <w:r w:rsidR="00017A8F">
        <w:t>140</w:t>
      </w:r>
      <w:r w:rsidR="00314D00">
        <w:fldChar w:fldCharType="end"/>
      </w:r>
      <w:r w:rsidR="00B71D49">
        <w:t xml:space="preserve">] (Rosen 2016).  In hypothesizing conditions that might lead to a rhythmic shift, either as a disease that could be corrected or a permanent restructuring of contexture, we trace backwards aiming to reconstruct sequences of events.  Replication of the </w:t>
      </w:r>
      <w:r w:rsidR="00600F32">
        <w:t xml:space="preserve">entailments might or might not lead to </w:t>
      </w:r>
      <w:proofErr w:type="gramStart"/>
      <w:r w:rsidR="00600F32">
        <w:t>exactly the same</w:t>
      </w:r>
      <w:proofErr w:type="gramEnd"/>
      <w:r w:rsidR="00600F32">
        <w:t xml:space="preserve"> outcome again.  In cases where the current situation seems to be irreversible, investigations of entailments beyond the rudimentary may not improve the prescribed action.</w:t>
      </w:r>
    </w:p>
    <w:p w14:paraId="556B0FF2" w14:textId="5FA84617" w:rsidR="00FE0B37" w:rsidRDefault="00FE0B37" w:rsidP="00921910">
      <w:pPr>
        <w:pStyle w:val="MDPI38bullet"/>
      </w:pPr>
      <w:r>
        <w:t>(4) Learning WHOM-WHEN-WHERE yields systems changes appreciations:  Is the cure worse than the disease?  In a living system, for whom would a conscious intervention make the situation better, and for whom would it be worse?  The</w:t>
      </w:r>
      <w:r w:rsidR="007860FD">
        <w:t>y</w:t>
      </w:r>
      <w:r>
        <w:t xml:space="preserve"> are the judgments of value and judgments of </w:t>
      </w:r>
      <w:r w:rsidR="00CF221C">
        <w:t xml:space="preserve">reality in systems of appreciations </w:t>
      </w:r>
      <w:r>
        <w:t>[</w:t>
      </w:r>
      <w:r w:rsidR="00314D00">
        <w:fldChar w:fldCharType="begin"/>
      </w:r>
      <w:r w:rsidR="00314D00">
        <w:instrText xml:space="preserve"> REF _Ref104972231 \r \h </w:instrText>
      </w:r>
      <w:r w:rsidR="00314D00">
        <w:fldChar w:fldCharType="separate"/>
      </w:r>
      <w:r w:rsidR="00017A8F">
        <w:t>23</w:t>
      </w:r>
      <w:r w:rsidR="00314D00">
        <w:fldChar w:fldCharType="end"/>
      </w:r>
      <w:r>
        <w:t>,</w:t>
      </w:r>
      <w:r w:rsidR="00B566DE">
        <w:t xml:space="preserve"> </w:t>
      </w:r>
      <w:r w:rsidR="00314D00">
        <w:fldChar w:fldCharType="begin"/>
      </w:r>
      <w:r w:rsidR="00314D00">
        <w:instrText xml:space="preserve"> REF _Ref104972244 \r \h </w:instrText>
      </w:r>
      <w:r w:rsidR="00314D00">
        <w:fldChar w:fldCharType="separate"/>
      </w:r>
      <w:r w:rsidR="00017A8F">
        <w:t>24</w:t>
      </w:r>
      <w:r w:rsidR="00314D00">
        <w:fldChar w:fldCharType="end"/>
      </w:r>
      <w:r>
        <w:t xml:space="preserve">] </w:t>
      </w:r>
      <w:r>
        <w:lastRenderedPageBreak/>
        <w:t>(Vickers 1963, 2010).</w:t>
      </w:r>
      <w:r w:rsidR="00CF221C">
        <w:t xml:space="preserve">  These types of questions cross over from the scientific, towards the ethical, </w:t>
      </w:r>
      <w:r w:rsidR="00121C7F">
        <w:t>moral,</w:t>
      </w:r>
      <w:r w:rsidR="00CF221C">
        <w:t xml:space="preserve"> and aesthetic.</w:t>
      </w:r>
    </w:p>
    <w:p w14:paraId="674845FF" w14:textId="42E18AC1" w:rsidR="00411563" w:rsidRDefault="00693B40" w:rsidP="00F91C4B">
      <w:pPr>
        <w:pStyle w:val="MDPI38bullet"/>
      </w:pPr>
      <w:r>
        <w:t xml:space="preserve">(5) Learning HOW yields systems changes subworlds:  Presuming that we might looking into a system of multiple wholes, </w:t>
      </w:r>
      <w:r w:rsidR="00FE14C5">
        <w:t xml:space="preserve">an intervention may not be practical all at once.  This leads to planning for staged or sequenced activities, so that the world is partitioned into subworlds.  Further, in social systems where human will </w:t>
      </w:r>
      <w:proofErr w:type="gramStart"/>
      <w:r w:rsidR="00FE14C5">
        <w:t>is</w:t>
      </w:r>
      <w:proofErr w:type="gramEnd"/>
      <w:r w:rsidR="00FE14C5">
        <w:t xml:space="preserve"> recognized, denial or resistance to interventions may lead to more fractured subworlds.  </w:t>
      </w:r>
      <w:r>
        <w:t xml:space="preserve"> </w:t>
      </w:r>
    </w:p>
    <w:p w14:paraId="0028FAE6" w14:textId="6C56FEDC" w:rsidR="0053780A" w:rsidRDefault="00F91C4B" w:rsidP="00F91C4B">
      <w:pPr>
        <w:pStyle w:val="MDPI32textnoindent"/>
      </w:pPr>
      <w:r>
        <w:t xml:space="preserve">Practically, </w:t>
      </w:r>
      <w:proofErr w:type="gramStart"/>
      <w:r>
        <w:t>all of</w:t>
      </w:r>
      <w:proofErr w:type="gramEnd"/>
      <w:r>
        <w:t xml:space="preserve"> the artifacts could be templated at the initiation of an initiative, </w:t>
      </w:r>
      <w:r w:rsidR="0053780A">
        <w:t>with</w:t>
      </w:r>
      <w:r>
        <w:t xml:space="preserve"> updates </w:t>
      </w:r>
      <w:r w:rsidR="0053780A">
        <w:t xml:space="preserve">added </w:t>
      </w:r>
      <w:r>
        <w:t>as more inf</w:t>
      </w:r>
      <w:r w:rsidR="0053780A">
        <w:t>or</w:t>
      </w:r>
      <w:r>
        <w:t xml:space="preserve">mation is gathered.  The value of five questions, with artifacts oriented differently, </w:t>
      </w:r>
      <w:r w:rsidR="0053780A">
        <w:t xml:space="preserve">aims </w:t>
      </w:r>
      <w:r>
        <w:t xml:space="preserve">to deter a temptation to jump </w:t>
      </w:r>
      <w:proofErr w:type="gramStart"/>
      <w:r>
        <w:t>to</w:t>
      </w:r>
      <w:proofErr w:type="gramEnd"/>
      <w:r>
        <w:t xml:space="preserve"> “how”.  </w:t>
      </w:r>
      <w:r w:rsidR="0053780A">
        <w:t xml:space="preserve">A non-systemic result could </w:t>
      </w:r>
      <w:r w:rsidR="00A05AB6">
        <w:t>see</w:t>
      </w:r>
      <w:r w:rsidR="0053780A">
        <w:t xml:space="preserve"> a group reaching a </w:t>
      </w:r>
      <w:r w:rsidR="0053780A" w:rsidRPr="00A05AB6">
        <w:rPr>
          <w:i/>
          <w:iCs/>
        </w:rPr>
        <w:t>Type 3 Error</w:t>
      </w:r>
      <w:r w:rsidR="0053780A">
        <w:t xml:space="preserve"> of solving the wrong problem </w:t>
      </w:r>
      <w:proofErr w:type="gramStart"/>
      <w:r w:rsidR="0053780A">
        <w:t>precisely, or</w:t>
      </w:r>
      <w:proofErr w:type="gramEnd"/>
      <w:r w:rsidR="0053780A">
        <w:t xml:space="preserve"> </w:t>
      </w:r>
      <w:r w:rsidR="00A05AB6">
        <w:t>misguided by a</w:t>
      </w:r>
      <w:r w:rsidR="0053780A">
        <w:t xml:space="preserve"> facilitator guiding towards a </w:t>
      </w:r>
      <w:r w:rsidR="0053780A" w:rsidRPr="00A05AB6">
        <w:rPr>
          <w:i/>
          <w:iCs/>
        </w:rPr>
        <w:t>Type 4 Error</w:t>
      </w:r>
      <w:r w:rsidR="0053780A">
        <w:t xml:space="preserve"> [</w:t>
      </w:r>
      <w:r w:rsidR="00314D00">
        <w:fldChar w:fldCharType="begin"/>
      </w:r>
      <w:r w:rsidR="00314D00">
        <w:instrText xml:space="preserve"> REF _Ref104976261 \r \h </w:instrText>
      </w:r>
      <w:r w:rsidR="00314D00">
        <w:fldChar w:fldCharType="separate"/>
      </w:r>
      <w:r w:rsidR="00017A8F">
        <w:t>133</w:t>
      </w:r>
      <w:r w:rsidR="00314D00">
        <w:fldChar w:fldCharType="end"/>
      </w:r>
      <w:r w:rsidR="0053780A">
        <w:t xml:space="preserve">] (Mitroff &amp; Silvers 2010).  </w:t>
      </w:r>
    </w:p>
    <w:p w14:paraId="3F346C68" w14:textId="77777777" w:rsidR="00B566DE" w:rsidRDefault="002305C2" w:rsidP="002305C2">
      <w:pPr>
        <w:pStyle w:val="MDPI31text"/>
      </w:pPr>
      <w:r>
        <w:t xml:space="preserve">Summarizing Section </w:t>
      </w:r>
      <w:r w:rsidR="00B566DE">
        <w:t>4</w:t>
      </w:r>
      <w:r>
        <w:t xml:space="preserve">, </w:t>
      </w:r>
      <w:r w:rsidRPr="006E1CE6">
        <w:rPr>
          <w:i/>
          <w:iCs/>
        </w:rPr>
        <w:t>Systems Changes Learning</w:t>
      </w:r>
      <w:r>
        <w:t xml:space="preserve"> provides a way of viewing rhythmic shifts in a weave of </w:t>
      </w:r>
      <w:r w:rsidRPr="003A6CBB">
        <w:rPr>
          <w:i/>
          <w:iCs/>
        </w:rPr>
        <w:t>praxis</w:t>
      </w:r>
      <w:r>
        <w:t xml:space="preserve">, </w:t>
      </w:r>
      <w:r w:rsidRPr="003A6CBB">
        <w:rPr>
          <w:i/>
          <w:iCs/>
        </w:rPr>
        <w:t>theoria</w:t>
      </w:r>
      <w:r>
        <w:t xml:space="preserve"> and </w:t>
      </w:r>
      <w:r w:rsidRPr="003A6CBB">
        <w:rPr>
          <w:i/>
          <w:iCs/>
        </w:rPr>
        <w:t>poiesis</w:t>
      </w:r>
      <w:r>
        <w:t xml:space="preserve"> </w:t>
      </w:r>
      <w:r w:rsidR="003A6CBB">
        <w:t xml:space="preserve">that may resonate more readily with </w:t>
      </w:r>
      <w:r w:rsidR="00902861">
        <w:t>practitioners</w:t>
      </w:r>
      <w:r w:rsidR="003A6CBB">
        <w:t xml:space="preserve"> accustomed to working with living systems than mechanical systems.  </w:t>
      </w:r>
      <w:r w:rsidR="00846B85">
        <w:t xml:space="preserve">The </w:t>
      </w:r>
      <w:r w:rsidR="00902861">
        <w:t xml:space="preserve">aim </w:t>
      </w:r>
      <w:r w:rsidR="00846B85">
        <w:t xml:space="preserve">is </w:t>
      </w:r>
      <w:r w:rsidR="00902861">
        <w:t xml:space="preserve">more for an intuitive appreciation of this perspective, rather than a requirement to follow a cookbook or fill in a canvas.  </w:t>
      </w:r>
    </w:p>
    <w:p w14:paraId="4BDAB3BF" w14:textId="4EE21024" w:rsidR="00411563" w:rsidRDefault="00902861" w:rsidP="002305C2">
      <w:pPr>
        <w:pStyle w:val="MDPI31text"/>
      </w:pPr>
      <w:r>
        <w:t xml:space="preserve">Section </w:t>
      </w:r>
      <w:r w:rsidR="00B566DE">
        <w:t>5</w:t>
      </w:r>
      <w:r w:rsidR="00D161E7">
        <w:t xml:space="preserve"> </w:t>
      </w:r>
      <w:r w:rsidR="00D161E7">
        <w:fldChar w:fldCharType="begin"/>
      </w:r>
      <w:r w:rsidR="00D161E7">
        <w:instrText xml:space="preserve"> REF Section_5 \p \h </w:instrText>
      </w:r>
      <w:r w:rsidR="00D161E7">
        <w:fldChar w:fldCharType="separate"/>
      </w:r>
      <w:r w:rsidR="00017A8F">
        <w:t>below</w:t>
      </w:r>
      <w:r w:rsidR="00D161E7">
        <w:fldChar w:fldCharType="end"/>
      </w:r>
      <w:r>
        <w:t xml:space="preserve"> </w:t>
      </w:r>
      <w:r w:rsidR="00B566DE">
        <w:t>follows the third row of Ta</w:t>
      </w:r>
      <w:r w:rsidR="00314D00">
        <w:t>b</w:t>
      </w:r>
      <w:r w:rsidR="00B566DE">
        <w:t>le 1</w:t>
      </w:r>
      <w:r w:rsidR="00841223">
        <w:t xml:space="preserve"> </w:t>
      </w:r>
      <w:r w:rsidR="00841223">
        <w:fldChar w:fldCharType="begin"/>
      </w:r>
      <w:r w:rsidR="00841223">
        <w:instrText xml:space="preserve"> REF Table_1 \p \h </w:instrText>
      </w:r>
      <w:r w:rsidR="00841223">
        <w:fldChar w:fldCharType="separate"/>
      </w:r>
      <w:r w:rsidR="00017A8F">
        <w:t>above</w:t>
      </w:r>
      <w:r w:rsidR="00841223">
        <w:fldChar w:fldCharType="end"/>
      </w:r>
      <w:r w:rsidR="00B566DE">
        <w:t xml:space="preserve">.  The </w:t>
      </w:r>
      <w:r>
        <w:t>aim</w:t>
      </w:r>
      <w:r w:rsidR="00B566DE">
        <w:t xml:space="preserve"> is</w:t>
      </w:r>
      <w:r>
        <w:t xml:space="preserve"> to equip mentors who might “teach the teachers”, </w:t>
      </w:r>
      <w:r w:rsidR="00B566DE">
        <w:t>that ensure coherency with the deeper</w:t>
      </w:r>
      <w:r>
        <w:t xml:space="preserve"> scholarly </w:t>
      </w:r>
      <w:r w:rsidR="00B566DE">
        <w:t>foundations</w:t>
      </w:r>
      <w:r>
        <w:t>.</w:t>
      </w:r>
    </w:p>
    <w:p w14:paraId="46D1B4E3" w14:textId="1D9DF237" w:rsidR="00043C1A" w:rsidRPr="00325902" w:rsidRDefault="00887700" w:rsidP="00043C1A">
      <w:pPr>
        <w:pStyle w:val="MDPI21heading1"/>
      </w:pPr>
      <w:bookmarkStart w:id="36" w:name="Section_5"/>
      <w:r>
        <w:t>5.</w:t>
      </w:r>
      <w:r w:rsidR="00043C1A">
        <w:t xml:space="preserve"> </w:t>
      </w:r>
      <w:r w:rsidR="004D7EB7">
        <w:t>Learning for articulating shifts</w:t>
      </w:r>
      <w:r w:rsidR="0044325A">
        <w:t xml:space="preserve"> provides mentors with a philosophy of science</w:t>
      </w:r>
    </w:p>
    <w:bookmarkEnd w:id="36"/>
    <w:p w14:paraId="7CC18E2E" w14:textId="4BE4A759" w:rsidR="007A30B4" w:rsidRDefault="00397C25" w:rsidP="00704EB7">
      <w:pPr>
        <w:pStyle w:val="MDPI31text"/>
      </w:pPr>
      <w:r>
        <w:t xml:space="preserve">For mentors guiding </w:t>
      </w:r>
      <w:r w:rsidR="008B63FA">
        <w:t xml:space="preserve">practitioners interested in deepening </w:t>
      </w:r>
      <w:r>
        <w:t>systems thinking</w:t>
      </w:r>
      <w:r w:rsidR="008B63FA">
        <w:t xml:space="preserve"> facility</w:t>
      </w:r>
      <w:r>
        <w:t xml:space="preserve">, </w:t>
      </w:r>
      <w:r w:rsidR="008B63FA" w:rsidRPr="006E1CE6">
        <w:rPr>
          <w:i/>
          <w:iCs/>
        </w:rPr>
        <w:t>Systems Changes Learning</w:t>
      </w:r>
      <w:r w:rsidR="008B63FA">
        <w:t xml:space="preserve"> is itself a rhythmic shift.  </w:t>
      </w:r>
      <w:r w:rsidR="00E63A78">
        <w:t xml:space="preserve">An inspiration </w:t>
      </w:r>
      <w:r w:rsidR="0066290C">
        <w:t>on</w:t>
      </w:r>
      <w:r w:rsidR="00E63A78">
        <w:t xml:space="preserve"> </w:t>
      </w:r>
      <w:r w:rsidR="0066290C">
        <w:t>our trajectory was the 1960s</w:t>
      </w:r>
      <w:r w:rsidR="00AC64DF">
        <w:t>-1970s</w:t>
      </w:r>
      <w:r w:rsidR="0066290C">
        <w:t xml:space="preserve"> era at U.C. Berkeley, when (</w:t>
      </w:r>
      <w:proofErr w:type="spellStart"/>
      <w:r w:rsidR="0066290C">
        <w:t>i</w:t>
      </w:r>
      <w:proofErr w:type="spellEnd"/>
      <w:r w:rsidR="0066290C">
        <w:t xml:space="preserve">) Christopher Alexander </w:t>
      </w:r>
      <w:r w:rsidR="0006749D">
        <w:t>formed an institute on environmental structure to bring</w:t>
      </w:r>
      <w:r w:rsidR="0066290C">
        <w:t xml:space="preserve"> pattern language in</w:t>
      </w:r>
      <w:r w:rsidR="0006749D">
        <w:t>to</w:t>
      </w:r>
      <w:r w:rsidR="0066290C">
        <w:t xml:space="preserve"> the built environment, (ii) Horst Rittel</w:t>
      </w:r>
      <w:r w:rsidR="0006749D">
        <w:t xml:space="preserve"> </w:t>
      </w:r>
      <w:r w:rsidR="00AC64DF">
        <w:t xml:space="preserve">distinguished a new theory of planning with wicked problems, enabled </w:t>
      </w:r>
      <w:r w:rsidR="0006749D">
        <w:t>Issues-Based Information Systems as tools for decision-making, and (iii) C. West Churchman</w:t>
      </w:r>
      <w:r w:rsidR="00AC64DF">
        <w:t xml:space="preserve"> drew together a</w:t>
      </w:r>
      <w:r w:rsidR="00984E02">
        <w:t>n open</w:t>
      </w:r>
      <w:r w:rsidR="00AC64DF">
        <w:t xml:space="preserve"> systems approach </w:t>
      </w:r>
      <w:r w:rsidR="00984E02">
        <w:t>through</w:t>
      </w:r>
      <w:r w:rsidR="00AC64DF">
        <w:t xml:space="preserve"> the design of inquiring systems</w:t>
      </w:r>
      <w:r w:rsidR="00984E02">
        <w:t xml:space="preserve"> where multiple modes of thinking could be combined to sweep in new knowledge [</w:t>
      </w:r>
      <w:r w:rsidR="00314D00">
        <w:fldChar w:fldCharType="begin"/>
      </w:r>
      <w:r w:rsidR="00314D00">
        <w:instrText xml:space="preserve"> REF _Ref104976593 \r \h </w:instrText>
      </w:r>
      <w:r w:rsidR="00314D00">
        <w:fldChar w:fldCharType="separate"/>
      </w:r>
      <w:r w:rsidR="00017A8F">
        <w:t>141</w:t>
      </w:r>
      <w:r w:rsidR="00314D00">
        <w:fldChar w:fldCharType="end"/>
      </w:r>
      <w:r w:rsidR="00984E02">
        <w:t xml:space="preserve">] (Ing, 2017).  </w:t>
      </w:r>
      <w:r w:rsidR="005C334C">
        <w:t>On reviewing such an ambition at the 2014 Conference on Pattern Languages of Programs [</w:t>
      </w:r>
      <w:r w:rsidR="00314D00">
        <w:fldChar w:fldCharType="begin"/>
      </w:r>
      <w:r w:rsidR="00314D00">
        <w:instrText xml:space="preserve"> REF _Ref104976616 \r \h </w:instrText>
      </w:r>
      <w:r w:rsidR="00314D00">
        <w:fldChar w:fldCharType="separate"/>
      </w:r>
      <w:r w:rsidR="00017A8F">
        <w:t>142</w:t>
      </w:r>
      <w:r w:rsidR="00314D00">
        <w:fldChar w:fldCharType="end"/>
      </w:r>
      <w:r w:rsidR="005C334C">
        <w:t xml:space="preserve">] (Ing, 2014), Richard Gabriel advised that such an initiative would not be successful through meeting at international conferences.  A small group meeting locally and frequently would </w:t>
      </w:r>
      <w:r w:rsidR="00CD77A1">
        <w:t xml:space="preserve">be more likely to make </w:t>
      </w:r>
      <w:r w:rsidR="005C334C">
        <w:t>progress</w:t>
      </w:r>
      <w:r w:rsidR="00CD77A1">
        <w:t xml:space="preserve">.  This led to </w:t>
      </w:r>
      <w:r w:rsidR="006E6645">
        <w:t xml:space="preserve">meetings reviewing that vision in </w:t>
      </w:r>
      <w:r w:rsidR="00CD77A1">
        <w:t>November 2018</w:t>
      </w:r>
      <w:r w:rsidR="00704EB7">
        <w:t xml:space="preserve"> [</w:t>
      </w:r>
      <w:r w:rsidR="00314D00">
        <w:fldChar w:fldCharType="begin"/>
      </w:r>
      <w:r w:rsidR="00314D00">
        <w:instrText xml:space="preserve"> REF _Ref104976633 \r \h </w:instrText>
      </w:r>
      <w:r w:rsidR="00314D00">
        <w:fldChar w:fldCharType="separate"/>
      </w:r>
      <w:r w:rsidR="00017A8F">
        <w:t>143</w:t>
      </w:r>
      <w:r w:rsidR="00314D00">
        <w:fldChar w:fldCharType="end"/>
      </w:r>
      <w:r w:rsidR="00704EB7">
        <w:t xml:space="preserve">] (Ing 2018-11-21).  The core members of the Circle committed to </w:t>
      </w:r>
      <w:r w:rsidR="006E6645">
        <w:t>participati</w:t>
      </w:r>
      <w:r w:rsidR="00704EB7">
        <w:t>ng</w:t>
      </w:r>
      <w:r w:rsidR="006E6645">
        <w:t xml:space="preserve"> on a</w:t>
      </w:r>
      <w:r w:rsidR="00704EB7">
        <w:t>n</w:t>
      </w:r>
      <w:r w:rsidR="00173318">
        <w:t xml:space="preserve"> </w:t>
      </w:r>
      <w:r w:rsidR="00704EB7">
        <w:t xml:space="preserve">espoused </w:t>
      </w:r>
      <w:r w:rsidR="00173318">
        <w:t xml:space="preserve">10-year horizon </w:t>
      </w:r>
      <w:r w:rsidR="006E6645">
        <w:t xml:space="preserve">in January 2019 </w:t>
      </w:r>
      <w:r w:rsidR="00173318">
        <w:t>[</w:t>
      </w:r>
      <w:r w:rsidR="00314D00">
        <w:fldChar w:fldCharType="begin"/>
      </w:r>
      <w:r w:rsidR="00314D00">
        <w:instrText xml:space="preserve"> REF _Ref104972369 \r \h </w:instrText>
      </w:r>
      <w:r w:rsidR="00314D00">
        <w:fldChar w:fldCharType="separate"/>
      </w:r>
      <w:r w:rsidR="00017A8F">
        <w:t>26</w:t>
      </w:r>
      <w:r w:rsidR="00314D00">
        <w:fldChar w:fldCharType="end"/>
      </w:r>
      <w:r w:rsidR="00173318">
        <w:t>] (</w:t>
      </w:r>
      <w:r w:rsidR="00704EB7">
        <w:t>Ing 2019-01-14</w:t>
      </w:r>
      <w:r w:rsidR="00173318">
        <w:t>).</w:t>
      </w:r>
      <w:r w:rsidR="005C334C">
        <w:t xml:space="preserve"> </w:t>
      </w:r>
    </w:p>
    <w:p w14:paraId="33BA0FEC" w14:textId="6F884A5D" w:rsidR="004D7EB7" w:rsidRDefault="003C2057" w:rsidP="003C2057">
      <w:pPr>
        <w:pStyle w:val="MDPI31text"/>
      </w:pPr>
      <w:r w:rsidRPr="003C2057">
        <w:rPr>
          <w:i/>
          <w:iCs/>
        </w:rPr>
        <w:t>Systems Changes Learning</w:t>
      </w:r>
      <w:r>
        <w:t xml:space="preserve"> may be rising as a school of thought alongside many other great traditions.  Mentors to the community will be involved in (</w:t>
      </w:r>
      <w:proofErr w:type="spellStart"/>
      <w:r>
        <w:t>i</w:t>
      </w:r>
      <w:proofErr w:type="spellEnd"/>
      <w:r>
        <w:t>) action-guiding; (ii) theory-building, and (iii) methods-composing</w:t>
      </w:r>
      <w:r w:rsidR="006E1CE6">
        <w:t>.</w:t>
      </w:r>
    </w:p>
    <w:p w14:paraId="040195AC" w14:textId="6F4AC184" w:rsidR="004D7EB7" w:rsidRPr="001F31D1" w:rsidRDefault="00887700" w:rsidP="004D7EB7">
      <w:pPr>
        <w:pStyle w:val="MDPI22heading2"/>
        <w:spacing w:before="240"/>
      </w:pPr>
      <w:bookmarkStart w:id="37" w:name="Section_5_1"/>
      <w:r>
        <w:t>5</w:t>
      </w:r>
      <w:r w:rsidR="004D7EB7" w:rsidRPr="001F31D1">
        <w:t>.</w:t>
      </w:r>
      <w:r w:rsidR="004D7EB7">
        <w:t>1</w:t>
      </w:r>
      <w:r w:rsidR="004D7EB7" w:rsidRPr="001F31D1">
        <w:t xml:space="preserve"> </w:t>
      </w:r>
      <w:r w:rsidR="004D7EB7">
        <w:t>Ac</w:t>
      </w:r>
      <w:r w:rsidR="001055A1">
        <w:t>t</w:t>
      </w:r>
      <w:r w:rsidR="004D7EB7">
        <w:t>ion guiding</w:t>
      </w:r>
      <w:r w:rsidR="00D9482E">
        <w:t>,</w:t>
      </w:r>
      <w:r w:rsidR="004D7EB7">
        <w:t xml:space="preserve"> </w:t>
      </w:r>
      <w:r w:rsidR="00D9482E">
        <w:t xml:space="preserve">as </w:t>
      </w:r>
      <w:r w:rsidR="00934439">
        <w:t>doing</w:t>
      </w:r>
      <w:r w:rsidR="00D9482E">
        <w:t xml:space="preserve">, is </w:t>
      </w:r>
      <w:r w:rsidR="00934439">
        <w:t xml:space="preserve">learning for articulating </w:t>
      </w:r>
      <w:r w:rsidR="00F1545A">
        <w:t xml:space="preserve">shifts </w:t>
      </w:r>
      <w:r w:rsidR="004D7EB7">
        <w:t>(Praxis – Doing)</w:t>
      </w:r>
    </w:p>
    <w:bookmarkEnd w:id="37"/>
    <w:p w14:paraId="3F190714" w14:textId="569A0C5F" w:rsidR="006E1CE6" w:rsidRDefault="006E1CE6" w:rsidP="00D069FF">
      <w:pPr>
        <w:pStyle w:val="MDPI31text"/>
      </w:pPr>
      <w:r>
        <w:t xml:space="preserve">Mentors should be well-experienced in guiding action learning amongst practitioners.  </w:t>
      </w:r>
      <w:r w:rsidR="00397C25">
        <w:t xml:space="preserve">The primary audience for </w:t>
      </w:r>
      <w:r w:rsidR="00397C25" w:rsidRPr="00B11C6B">
        <w:rPr>
          <w:i/>
          <w:iCs/>
        </w:rPr>
        <w:t>Systems Changes Learning</w:t>
      </w:r>
      <w:r w:rsidR="00397C25">
        <w:t xml:space="preserve"> is changemakers acquainted with</w:t>
      </w:r>
      <w:r w:rsidR="00CB4718">
        <w:t>,</w:t>
      </w:r>
      <w:r w:rsidR="00397C25">
        <w:t xml:space="preserve"> but not immersed in</w:t>
      </w:r>
      <w:r w:rsidR="00CB4718">
        <w:t>,</w:t>
      </w:r>
      <w:r w:rsidR="00397C25">
        <w:t xml:space="preserve"> systems thinking.  </w:t>
      </w:r>
      <w:r w:rsidR="000467EE">
        <w:t xml:space="preserve">A deductive approach that lays out the </w:t>
      </w:r>
      <w:r w:rsidR="00397C25">
        <w:t xml:space="preserve">variety </w:t>
      </w:r>
      <w:r w:rsidR="000467EE">
        <w:t xml:space="preserve">of traditions to wend through definitions and distinctions </w:t>
      </w:r>
      <w:r w:rsidR="00397C25">
        <w:t>can be intimidating to novices!</w:t>
      </w:r>
      <w:r w:rsidR="000467EE">
        <w:t xml:space="preserve">  </w:t>
      </w:r>
      <w:r w:rsidR="00C315FC">
        <w:t>An approach that reduces cognitive overload s</w:t>
      </w:r>
      <w:r w:rsidR="000467EE">
        <w:t>tart</w:t>
      </w:r>
      <w:r w:rsidR="00C315FC">
        <w:t>s</w:t>
      </w:r>
      <w:r w:rsidR="000467EE">
        <w:t xml:space="preserve"> from the immediate concerns of novices drawn to systems thinking, and </w:t>
      </w:r>
      <w:r w:rsidR="00C315FC">
        <w:t xml:space="preserve">then </w:t>
      </w:r>
      <w:r w:rsidR="000467EE">
        <w:t>increas</w:t>
      </w:r>
      <w:r w:rsidR="00C315FC">
        <w:t>es</w:t>
      </w:r>
      <w:r w:rsidR="000467EE">
        <w:t xml:space="preserve"> precision on terms and concepts </w:t>
      </w:r>
      <w:r w:rsidR="00C315FC">
        <w:t>along</w:t>
      </w:r>
      <w:r w:rsidR="000467EE">
        <w:t xml:space="preserve"> a shallow gradient</w:t>
      </w:r>
      <w:r w:rsidR="00D069FF">
        <w:t xml:space="preserve"> [</w:t>
      </w:r>
      <w:r w:rsidR="00C315FC">
        <w:fldChar w:fldCharType="begin"/>
      </w:r>
      <w:r w:rsidR="00C315FC">
        <w:instrText xml:space="preserve"> REF _Ref104976791 \r \h </w:instrText>
      </w:r>
      <w:r w:rsidR="00C315FC">
        <w:fldChar w:fldCharType="separate"/>
      </w:r>
      <w:r w:rsidR="00017A8F">
        <w:t>144</w:t>
      </w:r>
      <w:r w:rsidR="00C315FC">
        <w:fldChar w:fldCharType="end"/>
      </w:r>
      <w:r w:rsidR="00D069FF">
        <w:t>] (Ing, 2011).</w:t>
      </w:r>
    </w:p>
    <w:p w14:paraId="4F87B317" w14:textId="25C5A6B9" w:rsidR="006E1CE6" w:rsidRDefault="00D069FF" w:rsidP="006E1CE6">
      <w:pPr>
        <w:pStyle w:val="MDPI31text"/>
      </w:pPr>
      <w:r>
        <w:t xml:space="preserve">Drawing attention to rhythmic shifts is a device to lead novices to </w:t>
      </w:r>
      <w:proofErr w:type="gramStart"/>
      <w:r>
        <w:t>open up</w:t>
      </w:r>
      <w:proofErr w:type="gramEnd"/>
      <w:r>
        <w:t xml:space="preserve"> their perspectives towards refram</w:t>
      </w:r>
      <w:r w:rsidR="00D21CFD">
        <w:t>ing</w:t>
      </w:r>
      <w:r>
        <w:t xml:space="preserve"> their concerns.</w:t>
      </w:r>
      <w:r w:rsidR="00722343">
        <w:t xml:space="preserve">  In a</w:t>
      </w:r>
      <w:r w:rsidR="004A030F">
        <w:t xml:space="preserve"> group</w:t>
      </w:r>
      <w:r w:rsidR="00722343">
        <w:t xml:space="preserve"> retreat </w:t>
      </w:r>
      <w:r w:rsidR="004A030F">
        <w:t xml:space="preserve">scheduled over 4 to 5 </w:t>
      </w:r>
      <w:r w:rsidR="004A030F">
        <w:lastRenderedPageBreak/>
        <w:t xml:space="preserve">days, </w:t>
      </w:r>
      <w:r w:rsidR="00846B85">
        <w:t>the extended time better allows t</w:t>
      </w:r>
      <w:r w:rsidR="004A030F">
        <w:t>he guided evolution through a Banathy Conversation that would begin with the preparation of input papers, and close out with published proceedings [</w:t>
      </w:r>
      <w:r w:rsidR="00C315FC">
        <w:fldChar w:fldCharType="begin"/>
      </w:r>
      <w:r w:rsidR="00C315FC">
        <w:instrText xml:space="preserve"> REF _Ref104976807 \r \h </w:instrText>
      </w:r>
      <w:r w:rsidR="00C315FC">
        <w:fldChar w:fldCharType="separate"/>
      </w:r>
      <w:r w:rsidR="00017A8F">
        <w:t>145</w:t>
      </w:r>
      <w:r w:rsidR="00C315FC">
        <w:fldChar w:fldCharType="end"/>
      </w:r>
      <w:r w:rsidR="004A030F">
        <w:t xml:space="preserve">] (Dyer, Jones, Rowland, </w:t>
      </w:r>
      <w:proofErr w:type="spellStart"/>
      <w:r w:rsidR="004A030F">
        <w:t>Zweifel</w:t>
      </w:r>
      <w:proofErr w:type="spellEnd"/>
      <w:r w:rsidR="004A030F">
        <w:t xml:space="preserve"> 2015).  </w:t>
      </w:r>
      <w:r w:rsidR="003D2238">
        <w:t xml:space="preserve">In the more practical business setting, mentors are likely to begin with a workshop that establishes a </w:t>
      </w:r>
      <w:proofErr w:type="gramStart"/>
      <w:r w:rsidR="003D2238">
        <w:t>beachhead, and</w:t>
      </w:r>
      <w:proofErr w:type="gramEnd"/>
      <w:r w:rsidR="003D2238">
        <w:t xml:space="preserve"> continue</w:t>
      </w:r>
      <w:r w:rsidR="00BC6301">
        <w:t>s</w:t>
      </w:r>
      <w:r w:rsidR="003D2238">
        <w:t xml:space="preserve"> refinement as the organization requires.</w:t>
      </w:r>
    </w:p>
    <w:p w14:paraId="009C1E25" w14:textId="5EC637FC" w:rsidR="00397C25" w:rsidRDefault="003D2238" w:rsidP="00397C25">
      <w:pPr>
        <w:pStyle w:val="MDPI31text"/>
      </w:pPr>
      <w:r>
        <w:t xml:space="preserve">The emphasis on rhythmic shifts is not inconsistent with traditions where </w:t>
      </w:r>
      <w:r w:rsidR="005F4E96">
        <w:t xml:space="preserve">conversations on </w:t>
      </w:r>
      <w:r>
        <w:t xml:space="preserve">living systems </w:t>
      </w:r>
      <w:r w:rsidR="005F4E96">
        <w:t xml:space="preserve">are common.  The </w:t>
      </w:r>
      <w:r w:rsidR="005F4E96" w:rsidRPr="005F4E96">
        <w:rPr>
          <w:i/>
          <w:iCs/>
        </w:rPr>
        <w:t>Systems Changes Learning Circle</w:t>
      </w:r>
      <w:r w:rsidR="005F4E96">
        <w:t xml:space="preserve"> </w:t>
      </w:r>
      <w:proofErr w:type="spellStart"/>
      <w:r w:rsidR="00397C25">
        <w:t>favours</w:t>
      </w:r>
      <w:proofErr w:type="spellEnd"/>
      <w:r w:rsidR="00397C25">
        <w:t xml:space="preserve"> the schools of thought in General Systems Theory, Learning Systems and Soft and Critical Systems.  </w:t>
      </w:r>
      <w:r w:rsidR="00846B85">
        <w:t>O</w:t>
      </w:r>
      <w:r w:rsidR="00397C25">
        <w:t xml:space="preserve">ther schools of thought </w:t>
      </w:r>
      <w:r w:rsidR="00846B85">
        <w:t xml:space="preserve">are acknowledged, </w:t>
      </w:r>
      <w:r w:rsidR="00397C25">
        <w:t xml:space="preserve">such as Early Cybernetics, System Dynamics, Later </w:t>
      </w:r>
      <w:r w:rsidR="00121C7F">
        <w:t>Cybernetics,</w:t>
      </w:r>
      <w:r w:rsidR="00397C25">
        <w:t xml:space="preserve"> and Complexity Theory [</w:t>
      </w:r>
      <w:r w:rsidR="00C315FC">
        <w:fldChar w:fldCharType="begin"/>
      </w:r>
      <w:r w:rsidR="00C315FC">
        <w:instrText xml:space="preserve"> REF _Ref104976828 \r \h </w:instrText>
      </w:r>
      <w:r w:rsidR="00C315FC">
        <w:fldChar w:fldCharType="separate"/>
      </w:r>
      <w:r w:rsidR="00017A8F">
        <w:t>146</w:t>
      </w:r>
      <w:r w:rsidR="00C315FC">
        <w:fldChar w:fldCharType="end"/>
      </w:r>
      <w:r w:rsidR="00397C25">
        <w:t xml:space="preserve">] (Ramage &amp; Shipp, 2020).  </w:t>
      </w:r>
      <w:r w:rsidR="00EB7457">
        <w:t xml:space="preserve">Rhythmic shifts can add a dimension to </w:t>
      </w:r>
      <w:r w:rsidR="00397C25">
        <w:t xml:space="preserve">systems practice </w:t>
      </w:r>
      <w:r w:rsidR="00EB7457">
        <w:t xml:space="preserve">nurtured </w:t>
      </w:r>
      <w:r w:rsidR="00397C25">
        <w:t xml:space="preserve">in the university classroom </w:t>
      </w:r>
      <w:r w:rsidR="00EB7457">
        <w:t xml:space="preserve">and applied in the field </w:t>
      </w:r>
      <w:r w:rsidR="00397C25">
        <w:t>[</w:t>
      </w:r>
      <w:r w:rsidR="00C315FC">
        <w:fldChar w:fldCharType="begin"/>
      </w:r>
      <w:r w:rsidR="00C315FC">
        <w:instrText xml:space="preserve"> REF _Ref104976850 \r \h </w:instrText>
      </w:r>
      <w:r w:rsidR="00C315FC">
        <w:fldChar w:fldCharType="separate"/>
      </w:r>
      <w:r w:rsidR="00017A8F">
        <w:t>147</w:t>
      </w:r>
      <w:r w:rsidR="00C315FC">
        <w:fldChar w:fldCharType="end"/>
      </w:r>
      <w:r w:rsidR="00397C25">
        <w:t>] (Ison, 2017).</w:t>
      </w:r>
    </w:p>
    <w:p w14:paraId="6471EA8C" w14:textId="469AE269" w:rsidR="00397C25" w:rsidRDefault="00B74AE7" w:rsidP="00B74AE7">
      <w:pPr>
        <w:pStyle w:val="MDPI31text"/>
      </w:pPr>
      <w:r>
        <w:t xml:space="preserve">The Circle has been sharing informally with practitioners as </w:t>
      </w:r>
      <w:r w:rsidR="00846B85">
        <w:t xml:space="preserve">the collective point-of-view has </w:t>
      </w:r>
      <w:r>
        <w:t>develop</w:t>
      </w:r>
      <w:r w:rsidR="00846B85">
        <w:t xml:space="preserve">ed, and </w:t>
      </w:r>
      <w:r>
        <w:t>distinctions</w:t>
      </w:r>
      <w:r w:rsidR="00846B85">
        <w:t xml:space="preserve"> clarified</w:t>
      </w:r>
      <w:r>
        <w:t xml:space="preserve">.  After 3 years in incubation, </w:t>
      </w:r>
      <w:r w:rsidR="00846B85">
        <w:t>the Circle</w:t>
      </w:r>
      <w:r>
        <w:t xml:space="preserve"> </w:t>
      </w:r>
      <w:r w:rsidR="00846B85">
        <w:t>is</w:t>
      </w:r>
      <w:r>
        <w:t xml:space="preserve"> now transitioning towards more formalizing and co-learning at large. </w:t>
      </w:r>
    </w:p>
    <w:p w14:paraId="2A0199CC" w14:textId="0C4B79BC" w:rsidR="004D7EB7" w:rsidRDefault="00887700" w:rsidP="004D7EB7">
      <w:pPr>
        <w:pStyle w:val="MDPI22heading2"/>
        <w:spacing w:before="240"/>
      </w:pPr>
      <w:bookmarkStart w:id="38" w:name="Section_5_2"/>
      <w:r>
        <w:t>5</w:t>
      </w:r>
      <w:r w:rsidR="004D7EB7" w:rsidRPr="001F31D1">
        <w:t>.</w:t>
      </w:r>
      <w:r w:rsidR="004D7EB7">
        <w:t>2</w:t>
      </w:r>
      <w:r w:rsidR="004D7EB7" w:rsidRPr="001F31D1">
        <w:t xml:space="preserve"> </w:t>
      </w:r>
      <w:r w:rsidR="004D7EB7">
        <w:t>Theory-building</w:t>
      </w:r>
      <w:r w:rsidR="00D9482E">
        <w:t>,</w:t>
      </w:r>
      <w:r w:rsidR="004D7EB7">
        <w:t xml:space="preserve"> </w:t>
      </w:r>
      <w:r w:rsidR="00D9482E">
        <w:t>as</w:t>
      </w:r>
      <w:r w:rsidR="00F1545A">
        <w:t xml:space="preserve"> thinking</w:t>
      </w:r>
      <w:r w:rsidR="00D9482E">
        <w:t xml:space="preserve">, is </w:t>
      </w:r>
      <w:r w:rsidR="00F1545A">
        <w:t xml:space="preserve">learning for articulating shifts </w:t>
      </w:r>
      <w:r w:rsidR="004D7EB7">
        <w:t>(Theoria – Thinking)</w:t>
      </w:r>
    </w:p>
    <w:bookmarkEnd w:id="38"/>
    <w:p w14:paraId="5462D31F" w14:textId="2D435836" w:rsidR="00133277" w:rsidRDefault="006E1CE6" w:rsidP="004D7EB7">
      <w:pPr>
        <w:pStyle w:val="MDPI31text"/>
      </w:pPr>
      <w:r>
        <w:t>Mentors</w:t>
      </w:r>
      <w:r w:rsidR="00B74AE7">
        <w:t xml:space="preserve"> should have a strong intuition o</w:t>
      </w:r>
      <w:r w:rsidR="00133277">
        <w:t>n the</w:t>
      </w:r>
      <w:r w:rsidR="00B74AE7">
        <w:t xml:space="preserve"> theories </w:t>
      </w:r>
      <w:r w:rsidR="00133277">
        <w:t>underlying</w:t>
      </w:r>
      <w:r w:rsidR="00B74AE7">
        <w:t xml:space="preserve"> with </w:t>
      </w:r>
      <w:r w:rsidR="00B74AE7" w:rsidRPr="00133277">
        <w:rPr>
          <w:i/>
          <w:iCs/>
        </w:rPr>
        <w:t>Systems Changes Learning</w:t>
      </w:r>
      <w:r w:rsidR="00B74AE7">
        <w:t xml:space="preserve">, while </w:t>
      </w:r>
      <w:r w:rsidR="00133277">
        <w:t>accepting that much of the philosophical underpinnings are best left to scholarly members.</w:t>
      </w:r>
    </w:p>
    <w:p w14:paraId="182F96E5" w14:textId="3E148928" w:rsidR="008C65CF" w:rsidRDefault="00133277" w:rsidP="004D7EB7">
      <w:pPr>
        <w:pStyle w:val="MDPI31text"/>
      </w:pPr>
      <w:r>
        <w:t xml:space="preserve">Our approach co-relates to practices </w:t>
      </w:r>
      <w:r w:rsidR="008C65CF">
        <w:t>applying</w:t>
      </w:r>
      <w:r>
        <w:t xml:space="preserve"> post-colonial science</w:t>
      </w:r>
      <w:r w:rsidR="008C65CF">
        <w:t>, learning from medical practitioners in Taiwan who consult with patients in a blend of techniques from Classical Chinese Medicine and procedures and devices common in Western biomedicine.</w:t>
      </w:r>
    </w:p>
    <w:p w14:paraId="5426854F" w14:textId="4DF1071F" w:rsidR="008C65CF" w:rsidRDefault="007E2F98" w:rsidP="00B14C26">
      <w:pPr>
        <w:pStyle w:val="MDPI32textnoindent"/>
        <w:ind w:left="3033"/>
      </w:pPr>
      <w:r>
        <w:t xml:space="preserve">“… correlativity within (at least some) </w:t>
      </w:r>
      <w:r w:rsidR="00137B36">
        <w:t xml:space="preserve">[Classical Chinese Medicine] </w:t>
      </w:r>
      <w:r w:rsidR="00137B36" w:rsidRPr="00137B36">
        <w:t xml:space="preserve">practices refracts a pattern of practice that </w:t>
      </w:r>
      <w:r w:rsidR="00137B36" w:rsidRPr="00137B36">
        <w:rPr>
          <w:i/>
          <w:iCs/>
        </w:rPr>
        <w:t>hybridizes without purifying</w:t>
      </w:r>
      <w:r w:rsidR="00137B36" w:rsidRPr="00137B36">
        <w:t xml:space="preserve">; gives priority to </w:t>
      </w:r>
      <w:r w:rsidR="00137B36" w:rsidRPr="00137B36">
        <w:rPr>
          <w:i/>
          <w:iCs/>
        </w:rPr>
        <w:t>situated</w:t>
      </w:r>
      <w:r w:rsidR="00137B36" w:rsidRPr="00137B36">
        <w:t xml:space="preserve"> knowing; enacts a version of the body that is </w:t>
      </w:r>
      <w:r w:rsidR="00137B36" w:rsidRPr="00137B36">
        <w:rPr>
          <w:i/>
          <w:iCs/>
        </w:rPr>
        <w:t>non-reductive</w:t>
      </w:r>
      <w:r w:rsidR="00137B36">
        <w:t xml:space="preserve"> </w:t>
      </w:r>
      <w:r w:rsidR="00137B36" w:rsidRPr="00137B36">
        <w:t xml:space="preserve">even in principle; </w:t>
      </w:r>
      <w:r w:rsidR="00137B36" w:rsidRPr="00137B36">
        <w:rPr>
          <w:i/>
          <w:iCs/>
        </w:rPr>
        <w:t>weaves patterns</w:t>
      </w:r>
      <w:r w:rsidR="00137B36" w:rsidRPr="00137B36">
        <w:t xml:space="preserve"> between what Chinese philosophical tradition calls ‘the</w:t>
      </w:r>
      <w:r w:rsidR="00137B36" w:rsidRPr="00137B36">
        <w:rPr>
          <w:rFonts w:hint="eastAsia"/>
        </w:rPr>
        <w:t xml:space="preserve"> ten thousand things’ (</w:t>
      </w:r>
      <w:proofErr w:type="spellStart"/>
      <w:r w:rsidR="00137B36" w:rsidRPr="00137B36">
        <w:rPr>
          <w:rFonts w:hint="eastAsia"/>
        </w:rPr>
        <w:t>wàn</w:t>
      </w:r>
      <w:proofErr w:type="spellEnd"/>
      <w:r w:rsidR="00137B36" w:rsidRPr="00137B36">
        <w:rPr>
          <w:rFonts w:hint="eastAsia"/>
        </w:rPr>
        <w:t xml:space="preserve"> </w:t>
      </w:r>
      <w:proofErr w:type="spellStart"/>
      <w:r w:rsidR="00137B36" w:rsidRPr="00137B36">
        <w:rPr>
          <w:rFonts w:hint="eastAsia"/>
        </w:rPr>
        <w:t>wù</w:t>
      </w:r>
      <w:proofErr w:type="spellEnd"/>
      <w:r w:rsidR="00137B36" w:rsidRPr="00137B36">
        <w:rPr>
          <w:rFonts w:hint="eastAsia"/>
        </w:rPr>
        <w:t xml:space="preserve">, </w:t>
      </w:r>
      <w:r w:rsidR="00137B36" w:rsidRPr="00137B36">
        <w:rPr>
          <w:rFonts w:ascii="MS Mincho" w:eastAsia="MS Mincho" w:hAnsi="MS Mincho" w:cs="MS Mincho" w:hint="eastAsia"/>
        </w:rPr>
        <w:t>萬物</w:t>
      </w:r>
      <w:r w:rsidR="00137B36" w:rsidRPr="00137B36">
        <w:rPr>
          <w:rFonts w:hint="eastAsia"/>
        </w:rPr>
        <w:t xml:space="preserve">); and, finally, adopts a dynamic approach to </w:t>
      </w:r>
      <w:r w:rsidR="00137B36" w:rsidRPr="00137B36">
        <w:rPr>
          <w:rFonts w:hint="eastAsia"/>
          <w:i/>
          <w:iCs/>
        </w:rPr>
        <w:t>propensities</w:t>
      </w:r>
      <w:r w:rsidR="00137B36" w:rsidRPr="00137B36">
        <w:rPr>
          <w:rFonts w:hint="eastAsia"/>
        </w:rPr>
        <w:t xml:space="preserve"> at work in specific situations</w:t>
      </w:r>
      <w:r w:rsidR="00137B36">
        <w:t>” [</w:t>
      </w:r>
      <w:r w:rsidR="00C315FC">
        <w:fldChar w:fldCharType="begin"/>
      </w:r>
      <w:r w:rsidR="00C315FC">
        <w:instrText xml:space="preserve"> REF _Ref104976869 \r \h </w:instrText>
      </w:r>
      <w:r w:rsidR="00C315FC">
        <w:fldChar w:fldCharType="separate"/>
      </w:r>
      <w:r w:rsidR="00017A8F">
        <w:t>148</w:t>
      </w:r>
      <w:r w:rsidR="00C315FC">
        <w:fldChar w:fldCharType="end"/>
      </w:r>
      <w:r w:rsidR="00137B36">
        <w:t>] (</w:t>
      </w:r>
      <w:r w:rsidR="00846552">
        <w:t>Lin &amp; Law</w:t>
      </w:r>
      <w:r w:rsidR="00137B36">
        <w:t xml:space="preserve"> 20</w:t>
      </w:r>
      <w:r w:rsidR="00846552">
        <w:t>14</w:t>
      </w:r>
      <w:r w:rsidR="00137B36">
        <w:t xml:space="preserve">, </w:t>
      </w:r>
      <w:r w:rsidR="00846552">
        <w:t>p. 804</w:t>
      </w:r>
      <w:r w:rsidR="00137B36">
        <w:t>].</w:t>
      </w:r>
    </w:p>
    <w:p w14:paraId="653DD086" w14:textId="114C3926" w:rsidR="00960978" w:rsidRDefault="00B14C26" w:rsidP="00ED72EE">
      <w:pPr>
        <w:pStyle w:val="MDPI32textnoindent"/>
      </w:pPr>
      <w:r>
        <w:t xml:space="preserve">The description of a visit by a patient </w:t>
      </w:r>
      <w:r w:rsidR="000A5770">
        <w:t>with</w:t>
      </w:r>
      <w:r>
        <w:t xml:space="preserve"> a Chinese Medicine practitioner follows procedures </w:t>
      </w:r>
      <w:r w:rsidR="000A5770">
        <w:t xml:space="preserve">standard to the profession:  interviewing on symptoms while taking the pulse with three </w:t>
      </w:r>
      <w:proofErr w:type="gramStart"/>
      <w:r w:rsidR="000A5770">
        <w:t>fingers, and</w:t>
      </w:r>
      <w:proofErr w:type="gramEnd"/>
      <w:r w:rsidR="000A5770">
        <w:t xml:space="preserve"> looking under the tongue.  Measure blood pressure with a </w:t>
      </w:r>
      <w:proofErr w:type="spellStart"/>
      <w:r w:rsidR="000A5770" w:rsidRPr="000A5770">
        <w:t>haemadynamometer</w:t>
      </w:r>
      <w:proofErr w:type="spellEnd"/>
      <w:r w:rsidR="000A5770">
        <w:t xml:space="preserve"> and reviewing blood test results come from Western biomedicine.  The combined protocols are a “situated reification” of medical practice in hybridity.</w:t>
      </w:r>
    </w:p>
    <w:p w14:paraId="0817320C" w14:textId="17DDD4B3" w:rsidR="008C65CF" w:rsidRDefault="00ED72EE" w:rsidP="004D7EB7">
      <w:pPr>
        <w:pStyle w:val="MDPI31text"/>
      </w:pPr>
      <w:r>
        <w:t xml:space="preserve">Acknowledging that </w:t>
      </w:r>
      <w:r w:rsidR="00846B85">
        <w:t>human being</w:t>
      </w:r>
      <w:r w:rsidR="00725667">
        <w:t>s</w:t>
      </w:r>
      <w:r>
        <w:t xml:space="preserve"> live in social systems </w:t>
      </w:r>
      <w:r w:rsidR="00725667">
        <w:t xml:space="preserve">where </w:t>
      </w:r>
      <w:r>
        <w:t>will</w:t>
      </w:r>
      <w:r w:rsidR="00725667">
        <w:t xml:space="preserve"> is exhibited</w:t>
      </w:r>
      <w:r>
        <w:t xml:space="preserve">, </w:t>
      </w:r>
      <w:r w:rsidRPr="00ED72EE">
        <w:rPr>
          <w:i/>
          <w:iCs/>
        </w:rPr>
        <w:t>Systems Changes Learning</w:t>
      </w:r>
      <w:r>
        <w:t xml:space="preserve"> aims to be less </w:t>
      </w:r>
      <w:r w:rsidR="00E51E19">
        <w:t>anthropocentric</w:t>
      </w:r>
      <w:r>
        <w:t xml:space="preserve">.  </w:t>
      </w:r>
      <w:r w:rsidR="00725667">
        <w:t>Humans</w:t>
      </w:r>
      <w:r>
        <w:t xml:space="preserve"> live in a world of </w:t>
      </w:r>
      <w:proofErr w:type="gramStart"/>
      <w:r>
        <w:t>movement, and</w:t>
      </w:r>
      <w:proofErr w:type="gramEnd"/>
      <w:r>
        <w:t xml:space="preserve"> </w:t>
      </w:r>
      <w:r w:rsidR="00725667">
        <w:t xml:space="preserve">can </w:t>
      </w:r>
      <w:r>
        <w:t xml:space="preserve">have an optimism </w:t>
      </w:r>
      <w:r w:rsidR="00725667">
        <w:t xml:space="preserve">towards developing </w:t>
      </w:r>
      <w:r>
        <w:t xml:space="preserve">collectively n positive ways.  </w:t>
      </w:r>
      <w:r w:rsidR="00725667">
        <w:rPr>
          <w:i/>
          <w:iCs/>
        </w:rPr>
        <w:t>B</w:t>
      </w:r>
      <w:r w:rsidR="00FB48E7" w:rsidRPr="00AD636F">
        <w:rPr>
          <w:i/>
          <w:iCs/>
        </w:rPr>
        <w:t>eing</w:t>
      </w:r>
      <w:r w:rsidR="00FB48E7">
        <w:t xml:space="preserve"> </w:t>
      </w:r>
      <w:r w:rsidR="00725667">
        <w:t xml:space="preserve">is recognized philosophically </w:t>
      </w:r>
      <w:r w:rsidR="00FB48E7">
        <w:t>as ontological</w:t>
      </w:r>
      <w:r w:rsidR="00C22541">
        <w:t xml:space="preserve">, whereas moving and developing may be better appreciated in a </w:t>
      </w:r>
      <w:r w:rsidR="00FB48E7">
        <w:t xml:space="preserve">turn towards </w:t>
      </w:r>
      <w:r w:rsidR="00FB48E7" w:rsidRPr="00AD636F">
        <w:rPr>
          <w:i/>
          <w:iCs/>
        </w:rPr>
        <w:t>becoming</w:t>
      </w:r>
      <w:r w:rsidR="00FB48E7">
        <w:t xml:space="preserve"> as ontogenetic.</w:t>
      </w:r>
    </w:p>
    <w:p w14:paraId="68B5C473" w14:textId="66F45603" w:rsidR="00FB48E7" w:rsidRDefault="00FB48E7" w:rsidP="00AD636F">
      <w:pPr>
        <w:pStyle w:val="MDPI32textnoindent"/>
        <w:ind w:left="3033"/>
      </w:pPr>
      <w:r>
        <w:t>“</w:t>
      </w:r>
      <w:r w:rsidRPr="00FB48E7">
        <w:t>Let our concern be not with philosophies but with generations of being.</w:t>
      </w:r>
      <w:r>
        <w:t xml:space="preserve"> … [With]</w:t>
      </w:r>
      <w:r w:rsidRPr="00FB48E7">
        <w:t xml:space="preserve"> with multiple ontogenies, every being or thing is open, subject to growth and movement, issuing forth along its own </w:t>
      </w:r>
      <w:proofErr w:type="gramStart"/>
      <w:r w:rsidRPr="00FB48E7">
        <w:t>particular path</w:t>
      </w:r>
      <w:proofErr w:type="gramEnd"/>
      <w:r w:rsidRPr="00FB48E7">
        <w:t xml:space="preserve"> within a world of nevertheless inexhaustible differentiation. Nothing in this world is settled, once and for all. In short, ontogenesis allows us to reconcile singularity and multiplicity, agency and </w:t>
      </w:r>
      <w:proofErr w:type="spellStart"/>
      <w:r w:rsidRPr="00FB48E7">
        <w:t>patiency</w:t>
      </w:r>
      <w:proofErr w:type="spellEnd"/>
      <w:r w:rsidRPr="00FB48E7">
        <w:t>, within one world</w:t>
      </w:r>
      <w:r>
        <w:t>” [</w:t>
      </w:r>
      <w:r w:rsidR="00C315FC">
        <w:fldChar w:fldCharType="begin"/>
      </w:r>
      <w:r w:rsidR="00C315FC">
        <w:instrText xml:space="preserve"> REF _Ref104976889 \r \h </w:instrText>
      </w:r>
      <w:r w:rsidR="00C315FC">
        <w:fldChar w:fldCharType="separate"/>
      </w:r>
      <w:r w:rsidR="00017A8F">
        <w:t>149</w:t>
      </w:r>
      <w:r w:rsidR="00C315FC">
        <w:fldChar w:fldCharType="end"/>
      </w:r>
      <w:r>
        <w:t>] (</w:t>
      </w:r>
      <w:r w:rsidR="00AD636F">
        <w:t>Ingold 2018</w:t>
      </w:r>
      <w:r>
        <w:t xml:space="preserve">, p. </w:t>
      </w:r>
      <w:r w:rsidR="00AD636F">
        <w:t>359</w:t>
      </w:r>
      <w:r>
        <w:t>].</w:t>
      </w:r>
    </w:p>
    <w:p w14:paraId="57F5F4C4" w14:textId="62755D42" w:rsidR="00397C25" w:rsidRDefault="00AD636F" w:rsidP="00AD636F">
      <w:pPr>
        <w:pStyle w:val="MDPI32textnoindent"/>
      </w:pPr>
      <w:r>
        <w:t>Human beings are entangled in a world alongside other living systems who may also be dealing with problematic rhythmic shifts.</w:t>
      </w:r>
    </w:p>
    <w:p w14:paraId="4B87A503" w14:textId="53637D62" w:rsidR="00140DEE" w:rsidRDefault="00140DEE" w:rsidP="00140DEE">
      <w:pPr>
        <w:pStyle w:val="MDPI31text"/>
      </w:pPr>
      <w:r>
        <w:t xml:space="preserve">With foundational philosophy in place after three years of research, the theorizing through </w:t>
      </w:r>
      <w:r w:rsidRPr="00140DEE">
        <w:rPr>
          <w:i/>
          <w:iCs/>
        </w:rPr>
        <w:t>Systems Changes Learning</w:t>
      </w:r>
      <w:r>
        <w:t xml:space="preserve"> may continue to progress </w:t>
      </w:r>
      <w:r w:rsidR="00AF74AD">
        <w:t>alongside field experiences.</w:t>
      </w:r>
    </w:p>
    <w:p w14:paraId="27A1E833" w14:textId="4A54CF69" w:rsidR="004D7EB7" w:rsidRPr="001F31D1" w:rsidRDefault="00887700" w:rsidP="004D7EB7">
      <w:pPr>
        <w:pStyle w:val="MDPI22heading2"/>
        <w:spacing w:before="240"/>
      </w:pPr>
      <w:bookmarkStart w:id="39" w:name="Section_5_3"/>
      <w:r>
        <w:t>5</w:t>
      </w:r>
      <w:r w:rsidR="004D7EB7" w:rsidRPr="001F31D1">
        <w:t>.</w:t>
      </w:r>
      <w:r w:rsidR="004D7EB7">
        <w:t>3</w:t>
      </w:r>
      <w:r w:rsidR="004D7EB7" w:rsidRPr="001F31D1">
        <w:t xml:space="preserve"> </w:t>
      </w:r>
      <w:r w:rsidR="004D7EB7">
        <w:t>Methods-</w:t>
      </w:r>
      <w:r w:rsidR="00F1545A">
        <w:t>composing</w:t>
      </w:r>
      <w:r w:rsidR="00D9482E">
        <w:t>,</w:t>
      </w:r>
      <w:r w:rsidR="004D7EB7">
        <w:t xml:space="preserve"> </w:t>
      </w:r>
      <w:r w:rsidR="00D9482E">
        <w:t>as</w:t>
      </w:r>
      <w:r w:rsidR="00F1545A">
        <w:t xml:space="preserve"> making</w:t>
      </w:r>
      <w:r w:rsidR="00D9482E">
        <w:t>,</w:t>
      </w:r>
      <w:r w:rsidR="00F1545A">
        <w:t xml:space="preserve"> </w:t>
      </w:r>
      <w:r w:rsidR="00D9482E">
        <w:t>is</w:t>
      </w:r>
      <w:r w:rsidR="00F1545A">
        <w:t xml:space="preserve"> learning for articulating shifts </w:t>
      </w:r>
      <w:r w:rsidR="004D7EB7">
        <w:t>(Poiesis – Making)</w:t>
      </w:r>
    </w:p>
    <w:bookmarkEnd w:id="39"/>
    <w:p w14:paraId="625E804E" w14:textId="2261ACD5" w:rsidR="006E1CE6" w:rsidRDefault="006E1CE6" w:rsidP="004D7EB7">
      <w:pPr>
        <w:pStyle w:val="MDPI31text"/>
      </w:pPr>
      <w:r>
        <w:t>Mentors</w:t>
      </w:r>
      <w:r w:rsidR="00A51E23">
        <w:t xml:space="preserve"> will be increasing involved with shepherding the documenting of processes and techniques that are proven as successful in practice.</w:t>
      </w:r>
      <w:r w:rsidR="00377377">
        <w:t xml:space="preserve">  Although </w:t>
      </w:r>
      <w:r w:rsidR="00C22541">
        <w:t xml:space="preserve">the Systems Changes </w:t>
      </w:r>
      <w:r w:rsidR="00C22541">
        <w:lastRenderedPageBreak/>
        <w:t>Learning Circle</w:t>
      </w:r>
      <w:r w:rsidR="00377377">
        <w:t xml:space="preserve">, as described the dynamic-stability model, </w:t>
      </w:r>
      <w:r w:rsidR="00C22541">
        <w:t xml:space="preserve">was initiated </w:t>
      </w:r>
      <w:r w:rsidR="00377377">
        <w:t xml:space="preserve">as </w:t>
      </w:r>
      <w:r w:rsidR="006E0C98">
        <w:t>(</w:t>
      </w:r>
      <w:proofErr w:type="spellStart"/>
      <w:r w:rsidR="006E0C98">
        <w:t>i</w:t>
      </w:r>
      <w:proofErr w:type="spellEnd"/>
      <w:r w:rsidR="006E0C98">
        <w:t xml:space="preserve">) </w:t>
      </w:r>
      <w:r w:rsidR="00377377">
        <w:t xml:space="preserve">an invention mode with </w:t>
      </w:r>
      <w:r w:rsidR="006E0C98">
        <w:t xml:space="preserve">dynamic product change and dynamic process change, </w:t>
      </w:r>
      <w:r w:rsidR="00C22541">
        <w:t>the</w:t>
      </w:r>
      <w:r w:rsidR="006E0C98">
        <w:t xml:space="preserve"> aspir</w:t>
      </w:r>
      <w:r w:rsidR="00C22541">
        <w:t>ation on the longer horizon sees a</w:t>
      </w:r>
      <w:r w:rsidR="006E0C98">
        <w:t xml:space="preserve"> phase of (v) mass customization, where a dynamic product can be delivered through a static process [</w:t>
      </w:r>
      <w:r w:rsidR="00C315FC">
        <w:fldChar w:fldCharType="begin"/>
      </w:r>
      <w:r w:rsidR="00C315FC">
        <w:instrText xml:space="preserve"> REF _Ref104976921 \r \h </w:instrText>
      </w:r>
      <w:r w:rsidR="00C315FC">
        <w:fldChar w:fldCharType="separate"/>
      </w:r>
      <w:r w:rsidR="00017A8F">
        <w:t>150</w:t>
      </w:r>
      <w:r w:rsidR="00C315FC">
        <w:fldChar w:fldCharType="end"/>
      </w:r>
      <w:r w:rsidR="006E0C98">
        <w:t xml:space="preserve">, </w:t>
      </w:r>
      <w:r w:rsidR="00C315FC">
        <w:fldChar w:fldCharType="begin"/>
      </w:r>
      <w:r w:rsidR="00C315FC">
        <w:instrText xml:space="preserve"> REF _Ref104976938 \r \h </w:instrText>
      </w:r>
      <w:r w:rsidR="00C315FC">
        <w:fldChar w:fldCharType="separate"/>
      </w:r>
      <w:r w:rsidR="00017A8F">
        <w:t>151</w:t>
      </w:r>
      <w:r w:rsidR="00C315FC">
        <w:fldChar w:fldCharType="end"/>
      </w:r>
      <w:r w:rsidR="006E0C98">
        <w:t xml:space="preserve">] (Boynton, Victor, Pine 1993; Victor &amp; Boynton 1998).  </w:t>
      </w:r>
      <w:r w:rsidR="00C22541">
        <w:t xml:space="preserve">The phases of </w:t>
      </w:r>
      <w:r w:rsidR="006E0C98">
        <w:t xml:space="preserve">(ii) mass production and (iii) continuous improvement are </w:t>
      </w:r>
      <w:r w:rsidR="00C22541">
        <w:t xml:space="preserve">acknowledged as </w:t>
      </w:r>
      <w:r w:rsidR="006E0C98">
        <w:t xml:space="preserve">requisite </w:t>
      </w:r>
      <w:r w:rsidR="00C22541">
        <w:t>along</w:t>
      </w:r>
      <w:r w:rsidR="006E0C98">
        <w:t xml:space="preserve"> the journey.</w:t>
      </w:r>
    </w:p>
    <w:p w14:paraId="253C2E35" w14:textId="6A2B36B8" w:rsidR="006E0C98" w:rsidRDefault="00056A8E" w:rsidP="004D7EB7">
      <w:pPr>
        <w:pStyle w:val="MDPI31text"/>
      </w:pPr>
      <w:r>
        <w:t>The variety of contextures in rhythmic changes leads us to think ahead to situated methods.  An approach that captured intellectual capital from consulting engagements at IBM was centered on (</w:t>
      </w:r>
      <w:proofErr w:type="spellStart"/>
      <w:r>
        <w:t>i</w:t>
      </w:r>
      <w:proofErr w:type="spellEnd"/>
      <w:r>
        <w:t xml:space="preserve">) work product descriptions; (ii) work breakdown structures; (iii) roles describing sets of skills; and (iv) techniques guiding the work, in a componentized structure </w:t>
      </w:r>
      <w:r w:rsidR="006B5756">
        <w:t>[</w:t>
      </w:r>
      <w:r w:rsidR="00C315FC">
        <w:fldChar w:fldCharType="begin"/>
      </w:r>
      <w:r w:rsidR="00C315FC">
        <w:instrText xml:space="preserve"> REF _Ref104976962 \r \h </w:instrText>
      </w:r>
      <w:r w:rsidR="00C315FC">
        <w:fldChar w:fldCharType="separate"/>
      </w:r>
      <w:r w:rsidR="00017A8F">
        <w:t>152</w:t>
      </w:r>
      <w:r w:rsidR="00C315FC">
        <w:fldChar w:fldCharType="end"/>
      </w:r>
      <w:r w:rsidR="006B5756">
        <w:t xml:space="preserve">] </w:t>
      </w:r>
      <w:r>
        <w:t>(</w:t>
      </w:r>
      <w:r w:rsidR="00DE5B76">
        <w:t>Cameron 2002, p. 74).  While much of this knowledge was lost inside of IBM due to organizational changes in that decade, the frameworks were externalized as open source projects</w:t>
      </w:r>
      <w:r w:rsidR="00B25354">
        <w:t xml:space="preserve"> with the Eclipse Foundation [</w:t>
      </w:r>
      <w:r w:rsidR="00C315FC">
        <w:fldChar w:fldCharType="begin"/>
      </w:r>
      <w:r w:rsidR="00C315FC">
        <w:instrText xml:space="preserve"> REF _Ref104976982 \r \h </w:instrText>
      </w:r>
      <w:r w:rsidR="00C315FC">
        <w:fldChar w:fldCharType="separate"/>
      </w:r>
      <w:r w:rsidR="00017A8F">
        <w:t>153</w:t>
      </w:r>
      <w:r w:rsidR="00C315FC">
        <w:fldChar w:fldCharType="end"/>
      </w:r>
      <w:r w:rsidR="00B25354">
        <w:t xml:space="preserve">, </w:t>
      </w:r>
      <w:r w:rsidR="00FA0356">
        <w:fldChar w:fldCharType="begin"/>
      </w:r>
      <w:r w:rsidR="00FA0356">
        <w:instrText xml:space="preserve"> REF _Ref104977000 \r \h </w:instrText>
      </w:r>
      <w:r w:rsidR="00FA0356">
        <w:fldChar w:fldCharType="separate"/>
      </w:r>
      <w:r w:rsidR="00017A8F">
        <w:t>154</w:t>
      </w:r>
      <w:r w:rsidR="00FA0356">
        <w:fldChar w:fldCharType="end"/>
      </w:r>
      <w:r w:rsidR="00B25354">
        <w:t>] (</w:t>
      </w:r>
      <w:proofErr w:type="spellStart"/>
      <w:r w:rsidR="00B25354">
        <w:t>Balduino</w:t>
      </w:r>
      <w:proofErr w:type="spellEnd"/>
      <w:r w:rsidR="00B25354">
        <w:t xml:space="preserve"> 2007, </w:t>
      </w:r>
      <w:proofErr w:type="spellStart"/>
      <w:r w:rsidR="00B25354">
        <w:t>Haumer</w:t>
      </w:r>
      <w:proofErr w:type="spellEnd"/>
      <w:r w:rsidR="00B25354">
        <w:t xml:space="preserve"> 2007].  While the frameworks are valuable experiences in which millions of dollars were invested, the enabling technological platforms a</w:t>
      </w:r>
      <w:r w:rsidR="00546260">
        <w:t>re seen as dated.</w:t>
      </w:r>
    </w:p>
    <w:p w14:paraId="0955B583" w14:textId="1A79D823" w:rsidR="004D7EB7" w:rsidRDefault="00546260" w:rsidP="004D7EB7">
      <w:pPr>
        <w:pStyle w:val="MDPI31text"/>
      </w:pPr>
      <w:r>
        <w:t xml:space="preserve">An enduring </w:t>
      </w:r>
      <w:r w:rsidR="00B85176">
        <w:t>platform</w:t>
      </w:r>
      <w:r>
        <w:t xml:space="preserve"> for pattern languages</w:t>
      </w:r>
      <w:r w:rsidR="00B85176">
        <w:t>, since their adoption into the software development community, has been wiki [</w:t>
      </w:r>
      <w:r w:rsidR="00FA0356">
        <w:fldChar w:fldCharType="begin"/>
      </w:r>
      <w:r w:rsidR="00FA0356">
        <w:instrText xml:space="preserve"> REF _Ref104977024 \r \h </w:instrText>
      </w:r>
      <w:r w:rsidR="00FA0356">
        <w:fldChar w:fldCharType="separate"/>
      </w:r>
      <w:r w:rsidR="00017A8F">
        <w:t>155</w:t>
      </w:r>
      <w:r w:rsidR="00FA0356">
        <w:fldChar w:fldCharType="end"/>
      </w:r>
      <w:r w:rsidR="00B85176">
        <w:t>] (Cunningham &amp; Mehaffy 2013).  The federated wiki community</w:t>
      </w:r>
      <w:r w:rsidR="00140DEE">
        <w:t>,</w:t>
      </w:r>
      <w:r w:rsidR="00B85176">
        <w:t xml:space="preserve"> </w:t>
      </w:r>
      <w:r w:rsidR="00140DEE">
        <w:t>first initiated in 2012 [</w:t>
      </w:r>
      <w:r w:rsidR="00FA0356">
        <w:fldChar w:fldCharType="begin"/>
      </w:r>
      <w:r w:rsidR="00FA0356">
        <w:instrText xml:space="preserve"> REF _Ref104977044 \r \h </w:instrText>
      </w:r>
      <w:r w:rsidR="00FA0356">
        <w:fldChar w:fldCharType="separate"/>
      </w:r>
      <w:r w:rsidR="00017A8F">
        <w:t>156</w:t>
      </w:r>
      <w:r w:rsidR="00FA0356">
        <w:fldChar w:fldCharType="end"/>
      </w:r>
      <w:r w:rsidR="00140DEE">
        <w:t>] (Finley, 2012), continues to develop the technology platform and extend functionality</w:t>
      </w:r>
      <w:r w:rsidR="00AF74AD">
        <w:t xml:space="preserve"> for diligent authors.</w:t>
      </w:r>
    </w:p>
    <w:p w14:paraId="28075F61" w14:textId="2587D967" w:rsidR="00397C25" w:rsidRDefault="00AF74AD" w:rsidP="004D7EB7">
      <w:pPr>
        <w:pStyle w:val="MDPI31text"/>
      </w:pPr>
      <w:r>
        <w:t>The sophistication of a componentized knowledge base of collective experiences will continue to be a work-in-progress, as the Circle maintains a trail of artifacts for harvesting and reuse.</w:t>
      </w:r>
    </w:p>
    <w:p w14:paraId="65CAB2EF" w14:textId="55E3BE28" w:rsidR="00887700" w:rsidRDefault="00887700" w:rsidP="00887700">
      <w:pPr>
        <w:pStyle w:val="MDPI21heading1"/>
      </w:pPr>
      <w:bookmarkStart w:id="40" w:name="Section_6"/>
      <w:r>
        <w:t xml:space="preserve">6. </w:t>
      </w:r>
      <w:r w:rsidR="008269C5">
        <w:t>The journey sees a r</w:t>
      </w:r>
      <w:r w:rsidR="00DA5ECC">
        <w:t>hythmic shift</w:t>
      </w:r>
      <w:r w:rsidR="008269C5">
        <w:t xml:space="preserve"> from thinking</w:t>
      </w:r>
      <w:r w:rsidR="006B5756">
        <w:t>,</w:t>
      </w:r>
      <w:r w:rsidR="008269C5">
        <w:t xml:space="preserve"> to</w:t>
      </w:r>
      <w:r w:rsidR="006B5756">
        <w:t>wards</w:t>
      </w:r>
      <w:r w:rsidR="008269C5">
        <w:t xml:space="preserve"> doing and making</w:t>
      </w:r>
    </w:p>
    <w:bookmarkEnd w:id="40"/>
    <w:p w14:paraId="0A432DA0" w14:textId="77777777" w:rsidR="00AE2CCB" w:rsidRDefault="00DF1EF9" w:rsidP="00DF1EF9">
      <w:pPr>
        <w:pStyle w:val="MDPI31text"/>
      </w:pPr>
      <w:r>
        <w:t xml:space="preserve">In 2022, this journal article could be seen as rhythmic surge in </w:t>
      </w:r>
      <w:r w:rsidRPr="006B5756">
        <w:rPr>
          <w:i/>
          <w:iCs/>
        </w:rPr>
        <w:t>yang</w:t>
      </w:r>
      <w:r w:rsidR="006B5756">
        <w:t>, particularly in the material artifacts</w:t>
      </w:r>
      <w:r>
        <w:t xml:space="preserve"> </w:t>
      </w:r>
      <w:r w:rsidR="00A07795">
        <w:t xml:space="preserve">associated with </w:t>
      </w:r>
      <w:r w:rsidR="00A07795" w:rsidRPr="00A07795">
        <w:rPr>
          <w:i/>
          <w:iCs/>
        </w:rPr>
        <w:t>thinking</w:t>
      </w:r>
      <w:r w:rsidR="00A07795">
        <w:t xml:space="preserve">, as </w:t>
      </w:r>
      <w:r w:rsidR="006B5756">
        <w:t>produced</w:t>
      </w:r>
      <w:r>
        <w:t xml:space="preserve"> the scholarly team of the </w:t>
      </w:r>
      <w:r w:rsidRPr="00317DAE">
        <w:rPr>
          <w:i/>
          <w:iCs/>
        </w:rPr>
        <w:t>Systems Change Learning Circle</w:t>
      </w:r>
      <w:r>
        <w:t>.  In d</w:t>
      </w:r>
      <w:r w:rsidR="006B5756">
        <w:t>yadic phases</w:t>
      </w:r>
      <w:r>
        <w:t xml:space="preserve">, </w:t>
      </w:r>
      <w:r w:rsidR="006B5756">
        <w:t xml:space="preserve">as </w:t>
      </w:r>
      <w:r w:rsidR="006B5756" w:rsidRPr="006B5756">
        <w:rPr>
          <w:i/>
          <w:iCs/>
        </w:rPr>
        <w:t>yang</w:t>
      </w:r>
      <w:r w:rsidR="006B5756">
        <w:t xml:space="preserve"> wanes, </w:t>
      </w:r>
      <w:r w:rsidR="006B5756" w:rsidRPr="006B5756">
        <w:rPr>
          <w:i/>
          <w:iCs/>
        </w:rPr>
        <w:t>yin</w:t>
      </w:r>
      <w:r w:rsidR="006B5756">
        <w:t xml:space="preserve"> waxes.  </w:t>
      </w:r>
      <w:r w:rsidR="00A07795">
        <w:t xml:space="preserve">The emphasis on </w:t>
      </w:r>
      <w:r w:rsidR="00A07795" w:rsidRPr="00A07795">
        <w:rPr>
          <w:i/>
          <w:iCs/>
        </w:rPr>
        <w:t>yin</w:t>
      </w:r>
      <w:r w:rsidR="00A07795">
        <w:t xml:space="preserve"> though the next few years should see more </w:t>
      </w:r>
      <w:r w:rsidR="00A07795" w:rsidRPr="00A07795">
        <w:rPr>
          <w:i/>
          <w:iCs/>
        </w:rPr>
        <w:t>doing</w:t>
      </w:r>
      <w:r w:rsidR="00A07795">
        <w:t xml:space="preserve"> and </w:t>
      </w:r>
      <w:r w:rsidR="00A07795" w:rsidRPr="00A07795">
        <w:rPr>
          <w:i/>
          <w:iCs/>
        </w:rPr>
        <w:t>making</w:t>
      </w:r>
      <w:r w:rsidR="00A07795">
        <w:t xml:space="preserve">.  </w:t>
      </w:r>
    </w:p>
    <w:p w14:paraId="0740B94B" w14:textId="028A95C0" w:rsidR="00080162" w:rsidRDefault="00AE2CCB" w:rsidP="00DF1EF9">
      <w:pPr>
        <w:pStyle w:val="MDPI31text"/>
      </w:pPr>
      <w:r>
        <w:t xml:space="preserve">Promoting </w:t>
      </w:r>
      <w:r w:rsidRPr="00AE2CCB">
        <w:rPr>
          <w:i/>
          <w:iCs/>
        </w:rPr>
        <w:t>doing</w:t>
      </w:r>
      <w:r>
        <w:t>, t</w:t>
      </w:r>
      <w:r w:rsidR="00A07795">
        <w:t xml:space="preserve">he field team expects to be facilitating sessions and workshops whereby novices may be introduced to the body of work, </w:t>
      </w:r>
      <w:r>
        <w:t>so that they might learn about</w:t>
      </w:r>
      <w:r w:rsidR="00A07795">
        <w:t xml:space="preserve"> </w:t>
      </w:r>
      <w:r>
        <w:t>the Systems Changes Learning approach,</w:t>
      </w:r>
      <w:r w:rsidR="00E503AE">
        <w:t xml:space="preserve"> </w:t>
      </w:r>
      <w:r>
        <w:t xml:space="preserve">and </w:t>
      </w:r>
      <w:r w:rsidR="00E503AE">
        <w:t>situationally place</w:t>
      </w:r>
      <w:r>
        <w:t xml:space="preserve"> their own contextural appreciations for their circumstances.</w:t>
      </w:r>
      <w:r w:rsidR="00922B52">
        <w:t xml:space="preserve">  For design, Systems Thinking Learning has been proposed as a lens through which designing might become </w:t>
      </w:r>
      <w:proofErr w:type="gramStart"/>
      <w:r w:rsidR="00922B52">
        <w:t>more humble</w:t>
      </w:r>
      <w:proofErr w:type="gramEnd"/>
      <w:r w:rsidR="00922B52">
        <w:t xml:space="preserve"> [</w:t>
      </w:r>
      <w:r w:rsidR="00FA0356">
        <w:fldChar w:fldCharType="begin"/>
      </w:r>
      <w:r w:rsidR="00FA0356">
        <w:instrText xml:space="preserve"> REF _Ref104977083 \r \h </w:instrText>
      </w:r>
      <w:r w:rsidR="00FA0356">
        <w:fldChar w:fldCharType="separate"/>
      </w:r>
      <w:r w:rsidR="00017A8F">
        <w:t>157</w:t>
      </w:r>
      <w:r w:rsidR="00FA0356">
        <w:fldChar w:fldCharType="end"/>
      </w:r>
      <w:r w:rsidR="00922B52">
        <w:t xml:space="preserve">] (Khan 2022).  Towards having a shallower learning curve into the body of work, the field team is convening a series of “Open Agenda” meetings for </w:t>
      </w:r>
      <w:r w:rsidR="00191BF0">
        <w:t>small business members of</w:t>
      </w:r>
      <w:r w:rsidR="00922B52">
        <w:t xml:space="preserve"> the Centre for Social Innovation.  </w:t>
      </w:r>
      <w:r w:rsidR="00191BF0">
        <w:t xml:space="preserve">Questions that these founders and owners bring about strategy and organizational development follow an unstructured conversation.  Field team members with the process hub-and-four-spokes in the back of their minds </w:t>
      </w:r>
      <w:r w:rsidR="00080162">
        <w:t>co-learn in dialogue inductively, rather than introducing models and frameworks up front.</w:t>
      </w:r>
    </w:p>
    <w:p w14:paraId="32FFAF3E" w14:textId="77777777" w:rsidR="00080162" w:rsidRDefault="00080162" w:rsidP="00DF1EF9">
      <w:pPr>
        <w:pStyle w:val="MDPI31text"/>
      </w:pPr>
      <w:r>
        <w:t xml:space="preserve">The </w:t>
      </w:r>
      <w:r w:rsidRPr="00080162">
        <w:rPr>
          <w:i/>
          <w:iCs/>
        </w:rPr>
        <w:t>making</w:t>
      </w:r>
      <w:r>
        <w:t xml:space="preserve"> of formalizing methods continues slowly as a decoupled activity.  Concurrent learning in sister pattern language and federated wiki groups presents opportunity for non-linear wayfaring.</w:t>
      </w:r>
    </w:p>
    <w:p w14:paraId="20E8F091" w14:textId="1A9638A0" w:rsidR="00DF1EF9" w:rsidRDefault="00080162" w:rsidP="00DF1EF9">
      <w:pPr>
        <w:pStyle w:val="MDPI31text"/>
      </w:pPr>
      <w:r>
        <w:t xml:space="preserve">The Systems Changes Learning Circle was founded on a premise of </w:t>
      </w:r>
      <w:r w:rsidR="002A15D8">
        <w:t>cellular form organization [</w:t>
      </w:r>
      <w:r w:rsidR="00FA0356">
        <w:fldChar w:fldCharType="begin"/>
      </w:r>
      <w:r w:rsidR="00FA0356">
        <w:instrText xml:space="preserve"> REF _Ref104977107 \r \h </w:instrText>
      </w:r>
      <w:r w:rsidR="00FA0356">
        <w:fldChar w:fldCharType="separate"/>
      </w:r>
      <w:r w:rsidR="00017A8F">
        <w:t>158</w:t>
      </w:r>
      <w:r w:rsidR="00FA0356">
        <w:fldChar w:fldCharType="end"/>
      </w:r>
      <w:r w:rsidR="002A15D8">
        <w:t>] (Miles, Snow, Mathews et al. 1997).  A stable core group represents the first cell.  Open access platforms in collaboration with the Open Learning Commons (</w:t>
      </w:r>
      <w:hyperlink r:id="rId17" w:history="1">
        <w:r w:rsidR="002A15D8" w:rsidRPr="00D0215E">
          <w:rPr>
            <w:rStyle w:val="Hyperlink"/>
          </w:rPr>
          <w:t>https://openlearning.cc</w:t>
        </w:r>
      </w:hyperlink>
      <w:r w:rsidR="002A15D8">
        <w:t>) and the Digital Life Collective (</w:t>
      </w:r>
      <w:hyperlink r:id="rId18" w:history="1">
        <w:r w:rsidR="002A15D8" w:rsidRPr="00D0215E">
          <w:rPr>
            <w:rStyle w:val="Hyperlink"/>
          </w:rPr>
          <w:t>https://diglife.com</w:t>
        </w:r>
      </w:hyperlink>
      <w:r w:rsidR="002A15D8">
        <w:t xml:space="preserve">) have proven to be durable repositories whereby interested individuals </w:t>
      </w:r>
      <w:r w:rsidR="004511AC">
        <w:t>can readily join, online.</w:t>
      </w:r>
      <w:r w:rsidR="002A15D8">
        <w:t xml:space="preserve">  </w:t>
      </w:r>
      <w:r>
        <w:t xml:space="preserve"> </w:t>
      </w:r>
    </w:p>
    <w:p w14:paraId="11C09608" w14:textId="77777777" w:rsidR="00043C1A" w:rsidRPr="00043C1A" w:rsidRDefault="00043C1A" w:rsidP="00154788">
      <w:pPr>
        <w:pStyle w:val="MDPI31text"/>
        <w:ind w:left="0" w:firstLine="0"/>
        <w:rPr>
          <w:b/>
          <w:bCs/>
        </w:rPr>
      </w:pPr>
    </w:p>
    <w:p w14:paraId="1171F0A7" w14:textId="0F9DEAD2" w:rsidR="001F0A28" w:rsidRPr="00613B31" w:rsidRDefault="001F0A28" w:rsidP="001F0A28">
      <w:pPr>
        <w:pStyle w:val="MDPI62BackMatter"/>
      </w:pPr>
      <w:r w:rsidRPr="00613B31">
        <w:rPr>
          <w:b/>
        </w:rPr>
        <w:t>Acknowledgments:</w:t>
      </w:r>
      <w:r w:rsidRPr="00613B31">
        <w:t xml:space="preserve"> </w:t>
      </w:r>
      <w:r w:rsidR="00154788">
        <w:t xml:space="preserve">The core members of the Systems Changes Learning Circle include Zaid Khan, Dan </w:t>
      </w:r>
      <w:r w:rsidR="00121C7F">
        <w:t>Eng,</w:t>
      </w:r>
      <w:r w:rsidR="00154788">
        <w:t xml:space="preserve"> and Kelly Okamura.  While the author of this paper may be most prolific in wordsmithing, the content of this work represents </w:t>
      </w:r>
      <w:r w:rsidR="00A94045">
        <w:t xml:space="preserve">ongoing </w:t>
      </w:r>
      <w:r w:rsidR="00154788">
        <w:t>co</w:t>
      </w:r>
      <w:r w:rsidR="00A94045">
        <w:t>r</w:t>
      </w:r>
      <w:r w:rsidR="00154788">
        <w:t>respon</w:t>
      </w:r>
      <w:r w:rsidR="00A94045">
        <w:t>dences accumulated over 3 years, with conversations at a pace scheduled at least triweekly.</w:t>
      </w:r>
      <w:r w:rsidR="009C1ABD">
        <w:t xml:space="preserve">  Gary S. Metcalf and the editors of this special issue also contributed helpful suggestions on resequencing the sections.  </w:t>
      </w:r>
    </w:p>
    <w:p w14:paraId="73A45FB9" w14:textId="6EC1F339" w:rsidR="00FF0BD6" w:rsidRPr="00613B31" w:rsidRDefault="001F0A28" w:rsidP="00496FA8">
      <w:pPr>
        <w:pStyle w:val="MDPI62BackMatter"/>
      </w:pPr>
      <w:r w:rsidRPr="00613B31">
        <w:rPr>
          <w:b/>
        </w:rPr>
        <w:t>Conflicts of Interest:</w:t>
      </w:r>
      <w:r w:rsidRPr="00613B31">
        <w:t xml:space="preserve"> The authors declare no conflict of interest.</w:t>
      </w:r>
    </w:p>
    <w:p w14:paraId="03F92855" w14:textId="3B2E226A" w:rsidR="00FF0BD6" w:rsidRPr="00613B31" w:rsidRDefault="00FF0BD6" w:rsidP="00FF0BD6">
      <w:pPr>
        <w:pStyle w:val="MDPI62BackMatter"/>
      </w:pPr>
      <w:r w:rsidRPr="00613B31">
        <w:rPr>
          <w:b/>
        </w:rPr>
        <w:lastRenderedPageBreak/>
        <w:t>Funding:</w:t>
      </w:r>
      <w:r w:rsidRPr="00613B31">
        <w:t xml:space="preserve"> This research received no external funding</w:t>
      </w:r>
      <w:r w:rsidR="000168DD">
        <w:t>.</w:t>
      </w:r>
    </w:p>
    <w:p w14:paraId="2772354B" w14:textId="30CD2DF2" w:rsidR="000F71FD" w:rsidRPr="007D75A8" w:rsidRDefault="002969DF" w:rsidP="0076081D">
      <w:pPr>
        <w:pStyle w:val="MDPI62BackMatter"/>
      </w:pPr>
      <w:bookmarkStart w:id="41" w:name="_Hlk60054323"/>
      <w:r w:rsidRPr="007D75A8">
        <w:rPr>
          <w:b/>
        </w:rPr>
        <w:t xml:space="preserve">Institutional Review Board Statement: </w:t>
      </w:r>
      <w:r w:rsidR="000E02D7">
        <w:t xml:space="preserve">Not </w:t>
      </w:r>
      <w:r w:rsidRPr="007D75A8">
        <w:t>applicable.</w:t>
      </w:r>
    </w:p>
    <w:p w14:paraId="033241C9" w14:textId="77777777" w:rsidR="00FF0BD6" w:rsidRPr="00613B31" w:rsidRDefault="00FF0BD6" w:rsidP="00FF0BD6">
      <w:pPr>
        <w:adjustRightInd w:val="0"/>
        <w:snapToGrid w:val="0"/>
        <w:spacing w:before="240" w:after="60" w:line="228" w:lineRule="auto"/>
        <w:ind w:left="2608"/>
        <w:rPr>
          <w:b/>
          <w:bCs/>
          <w:szCs w:val="18"/>
          <w:lang w:bidi="en-US"/>
        </w:rPr>
      </w:pPr>
      <w:bookmarkStart w:id="42" w:name="Appendix_A"/>
      <w:bookmarkEnd w:id="41"/>
      <w:r w:rsidRPr="00613B31">
        <w:rPr>
          <w:b/>
          <w:bCs/>
          <w:szCs w:val="18"/>
          <w:lang w:bidi="en-US"/>
        </w:rPr>
        <w:t>Appendix A</w:t>
      </w:r>
    </w:p>
    <w:bookmarkEnd w:id="42"/>
    <w:p w14:paraId="35297444" w14:textId="4E9F8D1A" w:rsidR="00E142DF" w:rsidRDefault="00E142DF" w:rsidP="00205AE5">
      <w:pPr>
        <w:pStyle w:val="MDPI31text"/>
      </w:pPr>
      <w:r>
        <w:t xml:space="preserve">Contextual-dyadic thinking emphasizes that we can appreciate </w:t>
      </w:r>
      <w:r w:rsidRPr="00DA08D5">
        <w:rPr>
          <w:i/>
          <w:iCs/>
        </w:rPr>
        <w:t>yinyang</w:t>
      </w:r>
      <w:r>
        <w:t xml:space="preserve"> only with the larger contexture in which it is contained. </w:t>
      </w:r>
    </w:p>
    <w:p w14:paraId="06B77D56" w14:textId="77777777" w:rsidR="00465F96" w:rsidRDefault="00E142DF" w:rsidP="00465F96">
      <w:pPr>
        <w:pStyle w:val="MDPI32textnoindent"/>
        <w:ind w:left="3033"/>
      </w:pPr>
      <w:r>
        <w:t xml:space="preserve">“The qualities only make sense when one specifies a certain context. The fact that anything is simultaneously yin and yang mirrors the fact that things are always implicated in multiple relations at once. Moreover, which relation is in view depends on the </w:t>
      </w:r>
      <w:proofErr w:type="gramStart"/>
      <w:r>
        <w:t>particular purposes</w:t>
      </w:r>
      <w:proofErr w:type="gramEnd"/>
      <w:r>
        <w:t xml:space="preserve"> and priorities of the viewer.” [….]</w:t>
      </w:r>
    </w:p>
    <w:p w14:paraId="3A758FC8" w14:textId="7D17A0F2" w:rsidR="00465F96" w:rsidRDefault="00465F96" w:rsidP="00465F96">
      <w:pPr>
        <w:pStyle w:val="MDPI32textnoindent"/>
        <w:ind w:left="3033"/>
      </w:pPr>
      <w:r>
        <w:t>“</w:t>
      </w:r>
      <w:r w:rsidR="00E142DF">
        <w:t>Yin and yang contest each other in a temporal framework and in multiple ways”</w:t>
      </w:r>
      <w:r>
        <w:t xml:space="preserve"> </w:t>
      </w:r>
      <w:r w:rsidR="00E142DF">
        <w:t>[</w:t>
      </w:r>
      <w:r w:rsidR="00FA0356">
        <w:fldChar w:fldCharType="begin"/>
      </w:r>
      <w:r w:rsidR="00FA0356">
        <w:instrText xml:space="preserve"> REF _Ref104977123 \r \h </w:instrText>
      </w:r>
      <w:r w:rsidR="00FA0356">
        <w:fldChar w:fldCharType="separate"/>
      </w:r>
      <w:r w:rsidR="00017A8F">
        <w:t>159</w:t>
      </w:r>
      <w:r w:rsidR="00FA0356">
        <w:fldChar w:fldCharType="end"/>
      </w:r>
      <w:r w:rsidR="00E142DF">
        <w:t xml:space="preserve">] </w:t>
      </w:r>
      <w:r>
        <w:t>(Wang 2013, p. 16)</w:t>
      </w:r>
    </w:p>
    <w:p w14:paraId="57807A6F" w14:textId="1E2886BE" w:rsidR="00E142DF" w:rsidRDefault="00465F96" w:rsidP="00465F96">
      <w:pPr>
        <w:pStyle w:val="MDPI32textnoindent"/>
      </w:pPr>
      <w:r>
        <w:t xml:space="preserve">Towards a shallower gradient of learning, let’s try approaching </w:t>
      </w:r>
      <w:r w:rsidRPr="00DA08D5">
        <w:rPr>
          <w:i/>
          <w:iCs/>
        </w:rPr>
        <w:t>yinyang</w:t>
      </w:r>
      <w:r>
        <w:t xml:space="preserve"> from the more concrete descriptions in application of </w:t>
      </w:r>
      <w:r w:rsidR="00A10366">
        <w:t>Classical</w:t>
      </w:r>
      <w:r>
        <w:t xml:space="preserve"> Chinese Medicine, towards the more abstract generalities in philosophy. </w:t>
      </w:r>
    </w:p>
    <w:p w14:paraId="622A2321" w14:textId="226BB2C0" w:rsidR="002E0D9C" w:rsidRDefault="00CE194E" w:rsidP="007B6644">
      <w:pPr>
        <w:pStyle w:val="MDPI31text"/>
      </w:pPr>
      <w:r>
        <w:t>In the context of a patient examination, a</w:t>
      </w:r>
      <w:r w:rsidR="0058123C">
        <w:t xml:space="preserve"> </w:t>
      </w:r>
      <w:r w:rsidR="00A10366">
        <w:t>C</w:t>
      </w:r>
      <w:r w:rsidR="0058123C">
        <w:t>CM practitioner looks for clinical manifestations</w:t>
      </w:r>
      <w:r>
        <w:t xml:space="preserve"> of </w:t>
      </w:r>
      <w:r w:rsidR="00F63A2F">
        <w:t xml:space="preserve">apparent excess or </w:t>
      </w:r>
      <w:r>
        <w:t>deficiency</w:t>
      </w:r>
      <w:r w:rsidR="002E0D9C">
        <w:t xml:space="preserve"> in the relative </w:t>
      </w:r>
      <w:r>
        <w:t xml:space="preserve">strength of </w:t>
      </w:r>
      <w:r w:rsidR="002E0D9C">
        <w:t>pulses of yang and yin</w:t>
      </w:r>
      <w:r w:rsidR="00385686">
        <w:t xml:space="preserve"> show</w:t>
      </w:r>
      <w:r>
        <w:t>n</w:t>
      </w:r>
      <w:r w:rsidR="00385686">
        <w:t xml:space="preserve"> in Table </w:t>
      </w:r>
      <w:r w:rsidR="00A94045">
        <w:t>A1</w:t>
      </w:r>
      <w:r w:rsidR="00841223">
        <w:t xml:space="preserve"> </w:t>
      </w:r>
      <w:r w:rsidR="00841223">
        <w:fldChar w:fldCharType="begin"/>
      </w:r>
      <w:r w:rsidR="00841223">
        <w:instrText xml:space="preserve"> REF Table_A1 \p \h </w:instrText>
      </w:r>
      <w:r w:rsidR="00841223">
        <w:fldChar w:fldCharType="separate"/>
      </w:r>
      <w:r w:rsidR="00017A8F">
        <w:t>below</w:t>
      </w:r>
      <w:r w:rsidR="00841223">
        <w:fldChar w:fldCharType="end"/>
      </w:r>
      <w:r w:rsidR="002E0D9C">
        <w:t xml:space="preserve"> [</w:t>
      </w:r>
      <w:r w:rsidR="00FA0356">
        <w:fldChar w:fldCharType="begin"/>
      </w:r>
      <w:r w:rsidR="00FA0356">
        <w:instrText xml:space="preserve"> REF _Ref104977141 \r \h </w:instrText>
      </w:r>
      <w:r w:rsidR="00FA0356">
        <w:fldChar w:fldCharType="separate"/>
      </w:r>
      <w:r w:rsidR="00017A8F">
        <w:t>160</w:t>
      </w:r>
      <w:r w:rsidR="00FA0356">
        <w:fldChar w:fldCharType="end"/>
      </w:r>
      <w:r w:rsidR="002E0D9C">
        <w:t xml:space="preserve">] (Maciocia 2015, p. </w:t>
      </w:r>
      <w:r w:rsidR="00626CA2">
        <w:t>13</w:t>
      </w:r>
      <w:r w:rsidR="002E0D9C">
        <w:t>).</w:t>
      </w:r>
    </w:p>
    <w:p w14:paraId="5E7A377E" w14:textId="77777777" w:rsidR="004511AC" w:rsidRPr="00613B31" w:rsidRDefault="004511AC" w:rsidP="007B6644">
      <w:pPr>
        <w:pStyle w:val="MDPI31text"/>
      </w:pPr>
    </w:p>
    <w:p w14:paraId="05928BE6" w14:textId="2C7C0419" w:rsidR="002E0D9C" w:rsidRDefault="002E0D9C" w:rsidP="004511AC">
      <w:pPr>
        <w:pStyle w:val="MDPI42tablebody"/>
        <w:keepNext/>
        <w:ind w:left="3033"/>
        <w:jc w:val="left"/>
      </w:pPr>
      <w:bookmarkStart w:id="43" w:name="Table_A1"/>
      <w:r w:rsidRPr="00B07E0E">
        <w:rPr>
          <w:b/>
        </w:rPr>
        <w:t xml:space="preserve">Table </w:t>
      </w:r>
      <w:r w:rsidR="00A94045">
        <w:rPr>
          <w:b/>
        </w:rPr>
        <w:t>A1</w:t>
      </w:r>
      <w:bookmarkEnd w:id="43"/>
      <w:r w:rsidRPr="00B07E0E">
        <w:rPr>
          <w:b/>
        </w:rPr>
        <w:t xml:space="preserve">. </w:t>
      </w:r>
      <w:r w:rsidR="00CE194E">
        <w:t>Apparent excess</w:t>
      </w:r>
      <w:r w:rsidR="008C34BE">
        <w:t xml:space="preserve"> of </w:t>
      </w:r>
      <w:r w:rsidR="00385686">
        <w:t>y</w:t>
      </w:r>
      <w:r>
        <w:t xml:space="preserve">ang </w:t>
      </w:r>
      <w:r w:rsidR="008C34BE">
        <w:t>or</w:t>
      </w:r>
      <w:r>
        <w:t xml:space="preserve"> </w:t>
      </w:r>
      <w:r w:rsidR="00CE194E">
        <w:t xml:space="preserve">of </w:t>
      </w:r>
      <w:r w:rsidR="00385686">
        <w:t>y</w:t>
      </w:r>
      <w:r>
        <w:t>in</w:t>
      </w:r>
      <w:r w:rsidR="007B6644">
        <w:t>,</w:t>
      </w:r>
      <w:r>
        <w:t xml:space="preserve"> as </w:t>
      </w:r>
      <w:r w:rsidR="00385686">
        <w:t>clinical manifestations</w:t>
      </w:r>
    </w:p>
    <w:tbl>
      <w:tblPr>
        <w:tblStyle w:val="TableGrid"/>
        <w:tblW w:w="6662" w:type="dxa"/>
        <w:tblInd w:w="3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3"/>
        <w:gridCol w:w="284"/>
        <w:gridCol w:w="3255"/>
      </w:tblGrid>
      <w:tr w:rsidR="007B6644" w14:paraId="661A356C" w14:textId="77777777" w:rsidTr="007B6644">
        <w:tc>
          <w:tcPr>
            <w:tcW w:w="3123" w:type="dxa"/>
          </w:tcPr>
          <w:p w14:paraId="620DA10A" w14:textId="4301666A" w:rsidR="002E0D9C" w:rsidRPr="009B47CB" w:rsidRDefault="00F63A2F" w:rsidP="004511AC">
            <w:pPr>
              <w:pStyle w:val="MDPI42tablebody"/>
              <w:keepNext/>
              <w:jc w:val="right"/>
              <w:rPr>
                <w:i/>
                <w:iCs/>
              </w:rPr>
            </w:pPr>
            <w:r>
              <w:rPr>
                <w:i/>
                <w:iCs/>
              </w:rPr>
              <w:t>Apparent Excess</w:t>
            </w:r>
            <w:r w:rsidR="002E0D9C">
              <w:rPr>
                <w:i/>
                <w:iCs/>
              </w:rPr>
              <w:t xml:space="preserve"> of </w:t>
            </w:r>
            <w:r w:rsidR="002E0D9C" w:rsidRPr="009B47CB">
              <w:rPr>
                <w:i/>
                <w:iCs/>
              </w:rPr>
              <w:t>Yang</w:t>
            </w:r>
          </w:p>
        </w:tc>
        <w:tc>
          <w:tcPr>
            <w:tcW w:w="284" w:type="dxa"/>
          </w:tcPr>
          <w:p w14:paraId="3FE7D619" w14:textId="77777777" w:rsidR="002E0D9C" w:rsidRDefault="002E0D9C" w:rsidP="004511AC">
            <w:pPr>
              <w:pStyle w:val="MDPI42tablebody"/>
              <w:keepNext/>
            </w:pPr>
          </w:p>
        </w:tc>
        <w:tc>
          <w:tcPr>
            <w:tcW w:w="3255" w:type="dxa"/>
          </w:tcPr>
          <w:p w14:paraId="3C0D5247" w14:textId="00EF93E4" w:rsidR="002E0D9C" w:rsidRPr="009B47CB" w:rsidRDefault="00F63A2F" w:rsidP="004511AC">
            <w:pPr>
              <w:pStyle w:val="MDPI42tablebody"/>
              <w:keepNext/>
              <w:jc w:val="left"/>
              <w:rPr>
                <w:i/>
                <w:iCs/>
              </w:rPr>
            </w:pPr>
            <w:r>
              <w:rPr>
                <w:i/>
                <w:iCs/>
              </w:rPr>
              <w:t>Apparent Excess</w:t>
            </w:r>
            <w:r w:rsidR="002E0D9C">
              <w:rPr>
                <w:i/>
                <w:iCs/>
              </w:rPr>
              <w:t xml:space="preserve"> of </w:t>
            </w:r>
            <w:r w:rsidR="002E0D9C" w:rsidRPr="009B47CB">
              <w:rPr>
                <w:i/>
                <w:iCs/>
              </w:rPr>
              <w:t>Yin</w:t>
            </w:r>
          </w:p>
        </w:tc>
      </w:tr>
      <w:tr w:rsidR="002E0D9C" w14:paraId="4DCD71E1" w14:textId="77777777" w:rsidTr="007B6644">
        <w:tc>
          <w:tcPr>
            <w:tcW w:w="3123" w:type="dxa"/>
          </w:tcPr>
          <w:p w14:paraId="033C0404" w14:textId="2EB1E556" w:rsidR="002E0D9C" w:rsidRDefault="00385686" w:rsidP="004511AC">
            <w:pPr>
              <w:pStyle w:val="MDPI42tablebody"/>
              <w:keepNext/>
              <w:jc w:val="right"/>
            </w:pPr>
            <w:r>
              <w:t>Acute disease</w:t>
            </w:r>
          </w:p>
        </w:tc>
        <w:tc>
          <w:tcPr>
            <w:tcW w:w="284" w:type="dxa"/>
          </w:tcPr>
          <w:p w14:paraId="3072B3D1" w14:textId="77777777" w:rsidR="002E0D9C" w:rsidRDefault="002E0D9C" w:rsidP="004511AC">
            <w:pPr>
              <w:pStyle w:val="MDPI42tablebody"/>
              <w:keepNext/>
            </w:pPr>
          </w:p>
        </w:tc>
        <w:tc>
          <w:tcPr>
            <w:tcW w:w="3255" w:type="dxa"/>
          </w:tcPr>
          <w:p w14:paraId="3B6932C5" w14:textId="5E96D785" w:rsidR="002E0D9C" w:rsidRDefault="00385686" w:rsidP="004511AC">
            <w:pPr>
              <w:pStyle w:val="MDPI42tablebody"/>
              <w:keepNext/>
              <w:jc w:val="left"/>
            </w:pPr>
            <w:r>
              <w:t>Chronic disease</w:t>
            </w:r>
          </w:p>
        </w:tc>
      </w:tr>
      <w:tr w:rsidR="002E0D9C" w14:paraId="57222AE3" w14:textId="77777777" w:rsidTr="007B6644">
        <w:tc>
          <w:tcPr>
            <w:tcW w:w="3123" w:type="dxa"/>
          </w:tcPr>
          <w:p w14:paraId="5D96950F" w14:textId="68424E59" w:rsidR="002E0D9C" w:rsidRDefault="00385686" w:rsidP="004511AC">
            <w:pPr>
              <w:pStyle w:val="MDPI42tablebody"/>
              <w:keepNext/>
              <w:jc w:val="right"/>
            </w:pPr>
            <w:r>
              <w:t>Rapid onset</w:t>
            </w:r>
          </w:p>
        </w:tc>
        <w:tc>
          <w:tcPr>
            <w:tcW w:w="284" w:type="dxa"/>
          </w:tcPr>
          <w:p w14:paraId="74E155DC" w14:textId="77777777" w:rsidR="002E0D9C" w:rsidRDefault="002E0D9C" w:rsidP="004511AC">
            <w:pPr>
              <w:pStyle w:val="MDPI42tablebody"/>
              <w:keepNext/>
            </w:pPr>
          </w:p>
        </w:tc>
        <w:tc>
          <w:tcPr>
            <w:tcW w:w="3255" w:type="dxa"/>
          </w:tcPr>
          <w:p w14:paraId="03A7CAF7" w14:textId="0E0C230C" w:rsidR="002E0D9C" w:rsidRDefault="00385686" w:rsidP="004511AC">
            <w:pPr>
              <w:pStyle w:val="MDPI42tablebody"/>
              <w:keepNext/>
              <w:jc w:val="left"/>
            </w:pPr>
            <w:r>
              <w:t>General onset</w:t>
            </w:r>
          </w:p>
        </w:tc>
      </w:tr>
      <w:tr w:rsidR="002E0D9C" w14:paraId="50B5C10D" w14:textId="77777777" w:rsidTr="007B6644">
        <w:tc>
          <w:tcPr>
            <w:tcW w:w="3123" w:type="dxa"/>
          </w:tcPr>
          <w:p w14:paraId="54D43967" w14:textId="4A19636C" w:rsidR="002E0D9C" w:rsidRDefault="00385686" w:rsidP="004511AC">
            <w:pPr>
              <w:pStyle w:val="MDPI42tablebody"/>
              <w:keepNext/>
              <w:jc w:val="right"/>
            </w:pPr>
            <w:r>
              <w:t>Rapid pathological changes</w:t>
            </w:r>
          </w:p>
        </w:tc>
        <w:tc>
          <w:tcPr>
            <w:tcW w:w="284" w:type="dxa"/>
          </w:tcPr>
          <w:p w14:paraId="6CAB16AE" w14:textId="77777777" w:rsidR="002E0D9C" w:rsidRDefault="002E0D9C" w:rsidP="004511AC">
            <w:pPr>
              <w:pStyle w:val="MDPI42tablebody"/>
              <w:keepNext/>
            </w:pPr>
          </w:p>
        </w:tc>
        <w:tc>
          <w:tcPr>
            <w:tcW w:w="3255" w:type="dxa"/>
          </w:tcPr>
          <w:p w14:paraId="7A92117C" w14:textId="0172BC51" w:rsidR="002E0D9C" w:rsidRDefault="00385686" w:rsidP="004511AC">
            <w:pPr>
              <w:pStyle w:val="MDPI42tablebody"/>
              <w:keepNext/>
              <w:jc w:val="left"/>
            </w:pPr>
            <w:r>
              <w:t>Lingering disease</w:t>
            </w:r>
          </w:p>
        </w:tc>
      </w:tr>
      <w:tr w:rsidR="002E0D9C" w14:paraId="271E7F40" w14:textId="77777777" w:rsidTr="007B6644">
        <w:tc>
          <w:tcPr>
            <w:tcW w:w="3123" w:type="dxa"/>
          </w:tcPr>
          <w:p w14:paraId="67BBE510" w14:textId="38E34870" w:rsidR="002E0D9C" w:rsidRDefault="00385686" w:rsidP="004511AC">
            <w:pPr>
              <w:pStyle w:val="MDPI42tablebody"/>
              <w:keepNext/>
              <w:jc w:val="right"/>
            </w:pPr>
            <w:r>
              <w:t>Heat</w:t>
            </w:r>
          </w:p>
        </w:tc>
        <w:tc>
          <w:tcPr>
            <w:tcW w:w="284" w:type="dxa"/>
          </w:tcPr>
          <w:p w14:paraId="2E4F92BF" w14:textId="77777777" w:rsidR="002E0D9C" w:rsidRDefault="002E0D9C" w:rsidP="004511AC">
            <w:pPr>
              <w:pStyle w:val="MDPI42tablebody"/>
              <w:keepNext/>
            </w:pPr>
          </w:p>
        </w:tc>
        <w:tc>
          <w:tcPr>
            <w:tcW w:w="3255" w:type="dxa"/>
          </w:tcPr>
          <w:p w14:paraId="3DBD6D7F" w14:textId="5FDD5ABB" w:rsidR="002E0D9C" w:rsidRDefault="00385686" w:rsidP="004511AC">
            <w:pPr>
              <w:pStyle w:val="MDPI42tablebody"/>
              <w:keepNext/>
              <w:jc w:val="left"/>
            </w:pPr>
            <w:r>
              <w:t>Cold</w:t>
            </w:r>
          </w:p>
        </w:tc>
      </w:tr>
      <w:tr w:rsidR="002E0D9C" w14:paraId="19C13ED6" w14:textId="77777777" w:rsidTr="007B6644">
        <w:tc>
          <w:tcPr>
            <w:tcW w:w="3123" w:type="dxa"/>
          </w:tcPr>
          <w:p w14:paraId="5804731F" w14:textId="6BC85C49" w:rsidR="002E0D9C" w:rsidRDefault="00385686" w:rsidP="004511AC">
            <w:pPr>
              <w:pStyle w:val="MDPI42tablebody"/>
              <w:keepNext/>
              <w:jc w:val="right"/>
            </w:pPr>
            <w:r>
              <w:t>Restlessness, insomnia</w:t>
            </w:r>
          </w:p>
        </w:tc>
        <w:tc>
          <w:tcPr>
            <w:tcW w:w="284" w:type="dxa"/>
          </w:tcPr>
          <w:p w14:paraId="3DC140EE" w14:textId="77777777" w:rsidR="002E0D9C" w:rsidRDefault="002E0D9C" w:rsidP="004511AC">
            <w:pPr>
              <w:pStyle w:val="MDPI42tablebody"/>
              <w:keepNext/>
            </w:pPr>
          </w:p>
        </w:tc>
        <w:tc>
          <w:tcPr>
            <w:tcW w:w="3255" w:type="dxa"/>
          </w:tcPr>
          <w:p w14:paraId="39E4CE0B" w14:textId="31F818D5" w:rsidR="002E0D9C" w:rsidRDefault="00385686" w:rsidP="004511AC">
            <w:pPr>
              <w:pStyle w:val="MDPI42tablebody"/>
              <w:keepNext/>
              <w:jc w:val="left"/>
            </w:pPr>
            <w:r>
              <w:t>Sleepiness, listlessness</w:t>
            </w:r>
          </w:p>
        </w:tc>
      </w:tr>
      <w:tr w:rsidR="002E0D9C" w14:paraId="33923621" w14:textId="77777777" w:rsidTr="007B6644">
        <w:tc>
          <w:tcPr>
            <w:tcW w:w="3123" w:type="dxa"/>
          </w:tcPr>
          <w:p w14:paraId="25944C1E" w14:textId="08E82F3A" w:rsidR="002E0D9C" w:rsidRDefault="00385686" w:rsidP="004511AC">
            <w:pPr>
              <w:pStyle w:val="MDPI42tablebody"/>
              <w:keepNext/>
              <w:jc w:val="right"/>
            </w:pPr>
            <w:r>
              <w:t>Throws off bedclothes</w:t>
            </w:r>
          </w:p>
        </w:tc>
        <w:tc>
          <w:tcPr>
            <w:tcW w:w="284" w:type="dxa"/>
          </w:tcPr>
          <w:p w14:paraId="4538F377" w14:textId="77777777" w:rsidR="002E0D9C" w:rsidRDefault="002E0D9C" w:rsidP="004511AC">
            <w:pPr>
              <w:pStyle w:val="MDPI42tablebody"/>
              <w:keepNext/>
            </w:pPr>
          </w:p>
        </w:tc>
        <w:tc>
          <w:tcPr>
            <w:tcW w:w="3255" w:type="dxa"/>
          </w:tcPr>
          <w:p w14:paraId="34E0EA88" w14:textId="11C635CE" w:rsidR="002E0D9C" w:rsidRDefault="00385686" w:rsidP="004511AC">
            <w:pPr>
              <w:pStyle w:val="MDPI42tablebody"/>
              <w:keepNext/>
              <w:jc w:val="left"/>
            </w:pPr>
            <w:r>
              <w:t>Likes to be covered</w:t>
            </w:r>
          </w:p>
        </w:tc>
      </w:tr>
      <w:tr w:rsidR="002E0D9C" w14:paraId="4B0CBC14" w14:textId="77777777" w:rsidTr="007B6644">
        <w:tc>
          <w:tcPr>
            <w:tcW w:w="3123" w:type="dxa"/>
          </w:tcPr>
          <w:p w14:paraId="0B3357D9" w14:textId="4F0AA0FF" w:rsidR="002E0D9C" w:rsidRDefault="008C34BE" w:rsidP="004511AC">
            <w:pPr>
              <w:pStyle w:val="MDPI42tablebody"/>
              <w:keepNext/>
              <w:jc w:val="right"/>
            </w:pPr>
            <w:r>
              <w:t>Lies lie stretched out</w:t>
            </w:r>
          </w:p>
        </w:tc>
        <w:tc>
          <w:tcPr>
            <w:tcW w:w="284" w:type="dxa"/>
          </w:tcPr>
          <w:p w14:paraId="4BBDDABA" w14:textId="77777777" w:rsidR="002E0D9C" w:rsidRDefault="002E0D9C" w:rsidP="004511AC">
            <w:pPr>
              <w:pStyle w:val="MDPI42tablebody"/>
              <w:keepNext/>
            </w:pPr>
          </w:p>
        </w:tc>
        <w:tc>
          <w:tcPr>
            <w:tcW w:w="3255" w:type="dxa"/>
          </w:tcPr>
          <w:p w14:paraId="4D7CE291" w14:textId="3EAE6E59" w:rsidR="002E0D9C" w:rsidRDefault="008C34BE" w:rsidP="004511AC">
            <w:pPr>
              <w:pStyle w:val="MDPI42tablebody"/>
              <w:keepNext/>
              <w:jc w:val="left"/>
            </w:pPr>
            <w:r>
              <w:t>Likes to curl up</w:t>
            </w:r>
          </w:p>
        </w:tc>
      </w:tr>
      <w:tr w:rsidR="002E0D9C" w14:paraId="221E2A41" w14:textId="77777777" w:rsidTr="007B6644">
        <w:tc>
          <w:tcPr>
            <w:tcW w:w="3123" w:type="dxa"/>
          </w:tcPr>
          <w:p w14:paraId="42981838" w14:textId="4F6A700E" w:rsidR="002E0D9C" w:rsidRDefault="008C34BE" w:rsidP="004511AC">
            <w:pPr>
              <w:pStyle w:val="MDPI42tablebody"/>
              <w:keepNext/>
              <w:jc w:val="right"/>
            </w:pPr>
            <w:r>
              <w:t>Hot limbs and body</w:t>
            </w:r>
          </w:p>
        </w:tc>
        <w:tc>
          <w:tcPr>
            <w:tcW w:w="284" w:type="dxa"/>
          </w:tcPr>
          <w:p w14:paraId="5FE5E4B9" w14:textId="77777777" w:rsidR="002E0D9C" w:rsidRDefault="002E0D9C" w:rsidP="004511AC">
            <w:pPr>
              <w:pStyle w:val="MDPI42tablebody"/>
              <w:keepNext/>
            </w:pPr>
          </w:p>
        </w:tc>
        <w:tc>
          <w:tcPr>
            <w:tcW w:w="3255" w:type="dxa"/>
          </w:tcPr>
          <w:p w14:paraId="118478E2" w14:textId="3D1F61EA" w:rsidR="002E0D9C" w:rsidRDefault="008C34BE" w:rsidP="004511AC">
            <w:pPr>
              <w:pStyle w:val="MDPI42tablebody"/>
              <w:keepNext/>
              <w:jc w:val="left"/>
            </w:pPr>
            <w:r>
              <w:t>Cold limbs and body</w:t>
            </w:r>
          </w:p>
        </w:tc>
      </w:tr>
      <w:tr w:rsidR="007B6644" w14:paraId="392E894A" w14:textId="77777777" w:rsidTr="007B6644">
        <w:tc>
          <w:tcPr>
            <w:tcW w:w="3123" w:type="dxa"/>
          </w:tcPr>
          <w:p w14:paraId="168062F4" w14:textId="02C4C151" w:rsidR="002E0D9C" w:rsidRDefault="008C34BE" w:rsidP="004511AC">
            <w:pPr>
              <w:pStyle w:val="MDPI42tablebody"/>
              <w:keepNext/>
              <w:jc w:val="right"/>
            </w:pPr>
            <w:r>
              <w:t>Red face</w:t>
            </w:r>
          </w:p>
        </w:tc>
        <w:tc>
          <w:tcPr>
            <w:tcW w:w="284" w:type="dxa"/>
          </w:tcPr>
          <w:p w14:paraId="5660E1A3" w14:textId="77777777" w:rsidR="002E0D9C" w:rsidRDefault="002E0D9C" w:rsidP="004511AC">
            <w:pPr>
              <w:pStyle w:val="MDPI42tablebody"/>
              <w:keepNext/>
            </w:pPr>
          </w:p>
        </w:tc>
        <w:tc>
          <w:tcPr>
            <w:tcW w:w="3255" w:type="dxa"/>
          </w:tcPr>
          <w:p w14:paraId="5DBD107E" w14:textId="69465CDE" w:rsidR="002E0D9C" w:rsidRDefault="008C34BE" w:rsidP="004511AC">
            <w:pPr>
              <w:pStyle w:val="MDPI42tablebody"/>
              <w:keepNext/>
              <w:jc w:val="left"/>
            </w:pPr>
            <w:r>
              <w:t>Pale face</w:t>
            </w:r>
          </w:p>
        </w:tc>
      </w:tr>
      <w:tr w:rsidR="007B6644" w14:paraId="36266083" w14:textId="77777777" w:rsidTr="007B6644">
        <w:tc>
          <w:tcPr>
            <w:tcW w:w="3123" w:type="dxa"/>
          </w:tcPr>
          <w:p w14:paraId="4955BBB7" w14:textId="683F738E" w:rsidR="002E0D9C" w:rsidRDefault="008C34BE" w:rsidP="004511AC">
            <w:pPr>
              <w:pStyle w:val="MDPI42tablebody"/>
              <w:keepNext/>
              <w:jc w:val="right"/>
            </w:pPr>
            <w:r>
              <w:t>Loud voice, talks a lot</w:t>
            </w:r>
          </w:p>
        </w:tc>
        <w:tc>
          <w:tcPr>
            <w:tcW w:w="284" w:type="dxa"/>
          </w:tcPr>
          <w:p w14:paraId="790F4188" w14:textId="77777777" w:rsidR="002E0D9C" w:rsidRDefault="002E0D9C" w:rsidP="004511AC">
            <w:pPr>
              <w:pStyle w:val="MDPI42tablebody"/>
              <w:keepNext/>
            </w:pPr>
          </w:p>
        </w:tc>
        <w:tc>
          <w:tcPr>
            <w:tcW w:w="3255" w:type="dxa"/>
          </w:tcPr>
          <w:p w14:paraId="5951E761" w14:textId="3A9555C0" w:rsidR="002E0D9C" w:rsidRDefault="008C34BE" w:rsidP="004511AC">
            <w:pPr>
              <w:pStyle w:val="MDPI42tablebody"/>
              <w:keepNext/>
              <w:jc w:val="left"/>
            </w:pPr>
            <w:r>
              <w:t>Weak voice, dislikes talking</w:t>
            </w:r>
          </w:p>
        </w:tc>
      </w:tr>
      <w:tr w:rsidR="008C34BE" w14:paraId="37ED549E" w14:textId="77777777" w:rsidTr="007B6644">
        <w:tc>
          <w:tcPr>
            <w:tcW w:w="3123" w:type="dxa"/>
          </w:tcPr>
          <w:p w14:paraId="2DB06172" w14:textId="065A33DB" w:rsidR="008C34BE" w:rsidRDefault="008C34BE" w:rsidP="004511AC">
            <w:pPr>
              <w:pStyle w:val="MDPI42tablebody"/>
              <w:keepNext/>
              <w:jc w:val="right"/>
            </w:pPr>
            <w:r>
              <w:t>Coarse breathing</w:t>
            </w:r>
          </w:p>
        </w:tc>
        <w:tc>
          <w:tcPr>
            <w:tcW w:w="284" w:type="dxa"/>
          </w:tcPr>
          <w:p w14:paraId="62971686" w14:textId="77777777" w:rsidR="008C34BE" w:rsidRDefault="008C34BE" w:rsidP="004511AC">
            <w:pPr>
              <w:pStyle w:val="MDPI42tablebody"/>
              <w:keepNext/>
            </w:pPr>
          </w:p>
        </w:tc>
        <w:tc>
          <w:tcPr>
            <w:tcW w:w="3255" w:type="dxa"/>
          </w:tcPr>
          <w:p w14:paraId="5947F0CA" w14:textId="4C71FE83" w:rsidR="008C34BE" w:rsidRDefault="008C34BE" w:rsidP="004511AC">
            <w:pPr>
              <w:pStyle w:val="MDPI42tablebody"/>
              <w:keepNext/>
              <w:jc w:val="left"/>
            </w:pPr>
            <w:r>
              <w:t>Shallow, weak breathing</w:t>
            </w:r>
          </w:p>
        </w:tc>
      </w:tr>
      <w:tr w:rsidR="008C34BE" w14:paraId="7CCE7DCC" w14:textId="77777777" w:rsidTr="007B6644">
        <w:tc>
          <w:tcPr>
            <w:tcW w:w="3123" w:type="dxa"/>
          </w:tcPr>
          <w:p w14:paraId="26D40612" w14:textId="6BF5EC8F" w:rsidR="008C34BE" w:rsidRDefault="008C34BE" w:rsidP="004511AC">
            <w:pPr>
              <w:pStyle w:val="MDPI42tablebody"/>
              <w:keepNext/>
              <w:jc w:val="right"/>
            </w:pPr>
            <w:r>
              <w:t>Thirst</w:t>
            </w:r>
          </w:p>
        </w:tc>
        <w:tc>
          <w:tcPr>
            <w:tcW w:w="284" w:type="dxa"/>
          </w:tcPr>
          <w:p w14:paraId="2EF99DC2" w14:textId="77777777" w:rsidR="008C34BE" w:rsidRDefault="008C34BE" w:rsidP="004511AC">
            <w:pPr>
              <w:pStyle w:val="MDPI42tablebody"/>
              <w:keepNext/>
            </w:pPr>
          </w:p>
        </w:tc>
        <w:tc>
          <w:tcPr>
            <w:tcW w:w="3255" w:type="dxa"/>
          </w:tcPr>
          <w:p w14:paraId="3925DE50" w14:textId="2AC465B9" w:rsidR="008C34BE" w:rsidRDefault="008C34BE" w:rsidP="004511AC">
            <w:pPr>
              <w:pStyle w:val="MDPI42tablebody"/>
              <w:keepNext/>
              <w:jc w:val="left"/>
            </w:pPr>
            <w:r>
              <w:t>No thirst</w:t>
            </w:r>
          </w:p>
        </w:tc>
      </w:tr>
      <w:tr w:rsidR="008C34BE" w14:paraId="7DA0247E" w14:textId="77777777" w:rsidTr="007B6644">
        <w:tc>
          <w:tcPr>
            <w:tcW w:w="3123" w:type="dxa"/>
          </w:tcPr>
          <w:p w14:paraId="18BCFA0A" w14:textId="6F3376B8" w:rsidR="008C34BE" w:rsidRDefault="008C34BE" w:rsidP="004511AC">
            <w:pPr>
              <w:pStyle w:val="MDPI42tablebody"/>
              <w:keepNext/>
              <w:jc w:val="right"/>
            </w:pPr>
            <w:r>
              <w:t>Scanty-dark urination</w:t>
            </w:r>
          </w:p>
        </w:tc>
        <w:tc>
          <w:tcPr>
            <w:tcW w:w="284" w:type="dxa"/>
          </w:tcPr>
          <w:p w14:paraId="24D12016" w14:textId="77777777" w:rsidR="008C34BE" w:rsidRDefault="008C34BE" w:rsidP="004511AC">
            <w:pPr>
              <w:pStyle w:val="MDPI42tablebody"/>
              <w:keepNext/>
            </w:pPr>
          </w:p>
        </w:tc>
        <w:tc>
          <w:tcPr>
            <w:tcW w:w="3255" w:type="dxa"/>
          </w:tcPr>
          <w:p w14:paraId="05C8A64A" w14:textId="3F9788E3" w:rsidR="008C34BE" w:rsidRDefault="008C34BE" w:rsidP="004511AC">
            <w:pPr>
              <w:pStyle w:val="MDPI42tablebody"/>
              <w:keepNext/>
              <w:jc w:val="left"/>
            </w:pPr>
            <w:r>
              <w:t>Profuse-pale urination</w:t>
            </w:r>
          </w:p>
        </w:tc>
      </w:tr>
      <w:tr w:rsidR="008C34BE" w14:paraId="251D7FBC" w14:textId="77777777" w:rsidTr="007B6644">
        <w:tc>
          <w:tcPr>
            <w:tcW w:w="3123" w:type="dxa"/>
          </w:tcPr>
          <w:p w14:paraId="03A4FE26" w14:textId="66A2C18F" w:rsidR="008C34BE" w:rsidRDefault="008C34BE" w:rsidP="004511AC">
            <w:pPr>
              <w:pStyle w:val="MDPI42tablebody"/>
              <w:keepNext/>
              <w:jc w:val="right"/>
            </w:pPr>
            <w:r>
              <w:t>Constipation</w:t>
            </w:r>
          </w:p>
        </w:tc>
        <w:tc>
          <w:tcPr>
            <w:tcW w:w="284" w:type="dxa"/>
          </w:tcPr>
          <w:p w14:paraId="6BB69B65" w14:textId="77777777" w:rsidR="008C34BE" w:rsidRDefault="008C34BE" w:rsidP="004511AC">
            <w:pPr>
              <w:pStyle w:val="MDPI42tablebody"/>
              <w:keepNext/>
            </w:pPr>
          </w:p>
        </w:tc>
        <w:tc>
          <w:tcPr>
            <w:tcW w:w="3255" w:type="dxa"/>
          </w:tcPr>
          <w:p w14:paraId="5774563E" w14:textId="180F69FC" w:rsidR="008C34BE" w:rsidRDefault="008C34BE" w:rsidP="004511AC">
            <w:pPr>
              <w:pStyle w:val="MDPI42tablebody"/>
              <w:keepNext/>
              <w:jc w:val="left"/>
            </w:pPr>
            <w:r>
              <w:t>Loose stools</w:t>
            </w:r>
          </w:p>
        </w:tc>
      </w:tr>
      <w:tr w:rsidR="008C34BE" w14:paraId="1851B025" w14:textId="77777777" w:rsidTr="007B6644">
        <w:tc>
          <w:tcPr>
            <w:tcW w:w="3123" w:type="dxa"/>
          </w:tcPr>
          <w:p w14:paraId="77BA28C2" w14:textId="0A0C6BF5" w:rsidR="008C34BE" w:rsidRDefault="008C34BE" w:rsidP="004511AC">
            <w:pPr>
              <w:pStyle w:val="MDPI42tablebody"/>
              <w:keepNext/>
              <w:jc w:val="right"/>
            </w:pPr>
            <w:r>
              <w:t>Red tongue with yellow coating</w:t>
            </w:r>
          </w:p>
        </w:tc>
        <w:tc>
          <w:tcPr>
            <w:tcW w:w="284" w:type="dxa"/>
          </w:tcPr>
          <w:p w14:paraId="3BBA9609" w14:textId="77777777" w:rsidR="008C34BE" w:rsidRDefault="008C34BE" w:rsidP="004511AC">
            <w:pPr>
              <w:pStyle w:val="MDPI42tablebody"/>
              <w:keepNext/>
            </w:pPr>
          </w:p>
        </w:tc>
        <w:tc>
          <w:tcPr>
            <w:tcW w:w="3255" w:type="dxa"/>
          </w:tcPr>
          <w:p w14:paraId="001A9EFB" w14:textId="57B926C3" w:rsidR="008C34BE" w:rsidRDefault="008C34BE" w:rsidP="004511AC">
            <w:pPr>
              <w:pStyle w:val="MDPI42tablebody"/>
              <w:keepNext/>
              <w:jc w:val="left"/>
            </w:pPr>
            <w:r>
              <w:t>Pale tongue</w:t>
            </w:r>
          </w:p>
        </w:tc>
      </w:tr>
      <w:tr w:rsidR="007B6644" w14:paraId="4A15EDAB" w14:textId="77777777" w:rsidTr="007B6644">
        <w:tc>
          <w:tcPr>
            <w:tcW w:w="3123" w:type="dxa"/>
          </w:tcPr>
          <w:p w14:paraId="7951471F" w14:textId="42A40629" w:rsidR="002E0D9C" w:rsidRDefault="008C34BE" w:rsidP="004511AC">
            <w:pPr>
              <w:pStyle w:val="MDPI42tablebody"/>
              <w:keepNext/>
              <w:jc w:val="right"/>
            </w:pPr>
            <w:r>
              <w:t>Full pulse</w:t>
            </w:r>
          </w:p>
        </w:tc>
        <w:tc>
          <w:tcPr>
            <w:tcW w:w="284" w:type="dxa"/>
          </w:tcPr>
          <w:p w14:paraId="3E225FAE" w14:textId="77777777" w:rsidR="002E0D9C" w:rsidRDefault="002E0D9C" w:rsidP="004511AC">
            <w:pPr>
              <w:pStyle w:val="MDPI42tablebody"/>
              <w:keepNext/>
            </w:pPr>
          </w:p>
        </w:tc>
        <w:tc>
          <w:tcPr>
            <w:tcW w:w="3255" w:type="dxa"/>
          </w:tcPr>
          <w:p w14:paraId="47BD73F2" w14:textId="2521A12F" w:rsidR="002E0D9C" w:rsidRDefault="008C34BE" w:rsidP="004511AC">
            <w:pPr>
              <w:pStyle w:val="MDPI42tablebody"/>
              <w:keepNext/>
              <w:jc w:val="left"/>
            </w:pPr>
            <w:r>
              <w:t>Empty pu</w:t>
            </w:r>
            <w:r w:rsidR="007B6644">
              <w:t>l</w:t>
            </w:r>
            <w:r>
              <w:t>se</w:t>
            </w:r>
          </w:p>
        </w:tc>
      </w:tr>
    </w:tbl>
    <w:p w14:paraId="13AB810B" w14:textId="77777777" w:rsidR="004511AC" w:rsidRDefault="004511AC" w:rsidP="002E0D9C">
      <w:pPr>
        <w:pStyle w:val="MDPI32textnoindent"/>
      </w:pPr>
    </w:p>
    <w:p w14:paraId="07F1910A" w14:textId="094DFA52" w:rsidR="002E0D9C" w:rsidRDefault="002E0D9C" w:rsidP="002E0D9C">
      <w:pPr>
        <w:pStyle w:val="MDPI32textnoindent"/>
      </w:pPr>
      <w:r>
        <w:t xml:space="preserve">The symptoms in </w:t>
      </w:r>
      <w:r w:rsidR="00841223">
        <w:t>T</w:t>
      </w:r>
      <w:r>
        <w:t xml:space="preserve">able </w:t>
      </w:r>
      <w:r w:rsidR="00841223">
        <w:t xml:space="preserve">A1 </w:t>
      </w:r>
      <w:r w:rsidR="00841223">
        <w:fldChar w:fldCharType="begin"/>
      </w:r>
      <w:r w:rsidR="00841223">
        <w:instrText xml:space="preserve"> REF Table_A1 \p \h </w:instrText>
      </w:r>
      <w:r w:rsidR="00841223">
        <w:fldChar w:fldCharType="separate"/>
      </w:r>
      <w:r w:rsidR="00017A8F">
        <w:t>above</w:t>
      </w:r>
      <w:r w:rsidR="00841223">
        <w:fldChar w:fldCharType="end"/>
      </w:r>
      <w:r w:rsidR="00841223">
        <w:t xml:space="preserve"> </w:t>
      </w:r>
      <w:r>
        <w:t>are fundamental, yet incomplete, since yang and yin are relative</w:t>
      </w:r>
      <w:r w:rsidR="00F63A2F">
        <w:t xml:space="preserve"> complements</w:t>
      </w:r>
      <w:r>
        <w:t xml:space="preserve">.  </w:t>
      </w:r>
      <w:r w:rsidR="00F63A2F">
        <w:t>An apparent excess of yang c</w:t>
      </w:r>
      <w:r>
        <w:t xml:space="preserve">ould </w:t>
      </w:r>
      <w:r w:rsidR="00385686">
        <w:t xml:space="preserve">be described </w:t>
      </w:r>
      <w:r w:rsidR="00F63A2F">
        <w:t xml:space="preserve">as </w:t>
      </w:r>
      <w:r w:rsidR="00385686">
        <w:t>(</w:t>
      </w:r>
      <w:proofErr w:type="spellStart"/>
      <w:r w:rsidR="00385686">
        <w:t>i</w:t>
      </w:r>
      <w:proofErr w:type="spellEnd"/>
      <w:r w:rsidR="00385686">
        <w:t>)</w:t>
      </w:r>
      <w:r w:rsidR="00762176">
        <w:t xml:space="preserve"> a</w:t>
      </w:r>
      <w:r w:rsidR="00385686">
        <w:t xml:space="preserve"> </w:t>
      </w:r>
      <w:r w:rsidR="00F63A2F">
        <w:t xml:space="preserve">preponderance of </w:t>
      </w:r>
      <w:r w:rsidR="00385686">
        <w:t>y</w:t>
      </w:r>
      <w:r w:rsidR="00F63A2F">
        <w:t>ang</w:t>
      </w:r>
      <w:r w:rsidR="004745AC">
        <w:t>,</w:t>
      </w:r>
      <w:r w:rsidR="00385686">
        <w:t xml:space="preserve"> </w:t>
      </w:r>
      <w:r w:rsidR="004745AC">
        <w:t>with</w:t>
      </w:r>
      <w:r w:rsidR="00F63A2F">
        <w:t xml:space="preserve"> yin </w:t>
      </w:r>
      <w:r w:rsidR="00385686">
        <w:t>at a normal level (</w:t>
      </w:r>
      <w:proofErr w:type="gramStart"/>
      <w:r w:rsidR="00385686">
        <w:t>i.e.</w:t>
      </w:r>
      <w:proofErr w:type="gramEnd"/>
      <w:r w:rsidR="00385686">
        <w:t xml:space="preserve"> full heat), or (ii) </w:t>
      </w:r>
      <w:r w:rsidR="004745AC">
        <w:t xml:space="preserve">yang at a normal level with weakness in </w:t>
      </w:r>
      <w:r w:rsidR="00385686">
        <w:t xml:space="preserve">yin (i.e. empty heat). </w:t>
      </w:r>
      <w:r>
        <w:t xml:space="preserve"> </w:t>
      </w:r>
      <w:r w:rsidR="004745AC">
        <w:t xml:space="preserve">These are shown in the four pathological conditions in Figure </w:t>
      </w:r>
      <w:r w:rsidR="00886057">
        <w:t xml:space="preserve">5 </w:t>
      </w:r>
      <w:r w:rsidR="00886057">
        <w:fldChar w:fldCharType="begin"/>
      </w:r>
      <w:r w:rsidR="00886057">
        <w:instrText xml:space="preserve"> REF Figure_5 \p \h </w:instrText>
      </w:r>
      <w:r w:rsidR="00886057">
        <w:fldChar w:fldCharType="separate"/>
      </w:r>
      <w:r w:rsidR="00017A8F">
        <w:t>above</w:t>
      </w:r>
      <w:r w:rsidR="00886057">
        <w:fldChar w:fldCharType="end"/>
      </w:r>
      <w:r w:rsidR="004745AC">
        <w:t>.</w:t>
      </w:r>
    </w:p>
    <w:p w14:paraId="28AFA709" w14:textId="5FF2554A" w:rsidR="002E0D9C" w:rsidRDefault="007E52F6" w:rsidP="007E52F6">
      <w:pPr>
        <w:pStyle w:val="MDPI31text"/>
      </w:pPr>
      <w:r>
        <w:t xml:space="preserve">Guiding clinical practice, yang and yin have opposing characteristics with basic qualities </w:t>
      </w:r>
      <w:r w:rsidR="00E75087">
        <w:t xml:space="preserve">in Table </w:t>
      </w:r>
      <w:r w:rsidR="002512D0">
        <w:t>A2</w:t>
      </w:r>
      <w:r w:rsidR="00841223">
        <w:t xml:space="preserve"> </w:t>
      </w:r>
      <w:r w:rsidR="00841223">
        <w:fldChar w:fldCharType="begin"/>
      </w:r>
      <w:r w:rsidR="00841223">
        <w:instrText xml:space="preserve"> REF Table_A2 \p \h </w:instrText>
      </w:r>
      <w:r w:rsidR="00841223">
        <w:fldChar w:fldCharType="separate"/>
      </w:r>
      <w:r w:rsidR="00017A8F">
        <w:t>below</w:t>
      </w:r>
      <w:r w:rsidR="00841223">
        <w:fldChar w:fldCharType="end"/>
      </w:r>
      <w:r w:rsidR="00E75087">
        <w:t xml:space="preserve"> </w:t>
      </w:r>
      <w:r>
        <w:t>[</w:t>
      </w:r>
      <w:r w:rsidR="00FA0356">
        <w:fldChar w:fldCharType="begin"/>
      </w:r>
      <w:r w:rsidR="00FA0356">
        <w:instrText xml:space="preserve"> REF _Ref104977141 \r \h </w:instrText>
      </w:r>
      <w:r w:rsidR="00FA0356">
        <w:fldChar w:fldCharType="separate"/>
      </w:r>
      <w:r w:rsidR="00017A8F">
        <w:t>160</w:t>
      </w:r>
      <w:r w:rsidR="00FA0356">
        <w:fldChar w:fldCharType="end"/>
      </w:r>
      <w:r>
        <w:t>] (Maciocia 2015, p. 11)</w:t>
      </w:r>
    </w:p>
    <w:p w14:paraId="026B7334" w14:textId="77777777" w:rsidR="004511AC" w:rsidRPr="00613B31" w:rsidRDefault="004511AC" w:rsidP="007E52F6">
      <w:pPr>
        <w:pStyle w:val="MDPI31text"/>
      </w:pPr>
    </w:p>
    <w:p w14:paraId="5955E128" w14:textId="55CA3204" w:rsidR="002E0D9C" w:rsidRDefault="002E0D9C" w:rsidP="004511AC">
      <w:pPr>
        <w:pStyle w:val="MDPI42tablebody"/>
        <w:keepNext/>
        <w:ind w:left="3033"/>
        <w:jc w:val="left"/>
      </w:pPr>
      <w:bookmarkStart w:id="44" w:name="Table_A2"/>
      <w:r w:rsidRPr="00B07E0E">
        <w:rPr>
          <w:b/>
        </w:rPr>
        <w:lastRenderedPageBreak/>
        <w:t xml:space="preserve">Table </w:t>
      </w:r>
      <w:r w:rsidR="002512D0">
        <w:rPr>
          <w:b/>
        </w:rPr>
        <w:t>A2</w:t>
      </w:r>
      <w:bookmarkEnd w:id="44"/>
      <w:r w:rsidRPr="00B07E0E">
        <w:rPr>
          <w:b/>
        </w:rPr>
        <w:t xml:space="preserve">. </w:t>
      </w:r>
      <w:r>
        <w:t xml:space="preserve">Yang and Yin </w:t>
      </w:r>
      <w:r w:rsidR="007E52F6">
        <w:t xml:space="preserve">in opposition, </w:t>
      </w:r>
      <w:r>
        <w:t>as qualities in clinical practice</w:t>
      </w:r>
    </w:p>
    <w:tbl>
      <w:tblPr>
        <w:tblStyle w:val="TableGrid"/>
        <w:tblW w:w="6662" w:type="dxa"/>
        <w:tblInd w:w="3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8"/>
        <w:gridCol w:w="284"/>
        <w:gridCol w:w="3680"/>
      </w:tblGrid>
      <w:tr w:rsidR="002E0D9C" w14:paraId="2AE750BA" w14:textId="77777777" w:rsidTr="00B9277F">
        <w:tc>
          <w:tcPr>
            <w:tcW w:w="2698" w:type="dxa"/>
          </w:tcPr>
          <w:p w14:paraId="4EABA208" w14:textId="77777777" w:rsidR="002E0D9C" w:rsidRPr="009B47CB" w:rsidRDefault="002E0D9C" w:rsidP="004511AC">
            <w:pPr>
              <w:pStyle w:val="MDPI42tablebody"/>
              <w:keepNext/>
              <w:jc w:val="right"/>
              <w:rPr>
                <w:i/>
                <w:iCs/>
              </w:rPr>
            </w:pPr>
            <w:r w:rsidRPr="009B47CB">
              <w:rPr>
                <w:i/>
                <w:iCs/>
              </w:rPr>
              <w:t>Yang</w:t>
            </w:r>
          </w:p>
        </w:tc>
        <w:tc>
          <w:tcPr>
            <w:tcW w:w="284" w:type="dxa"/>
          </w:tcPr>
          <w:p w14:paraId="2973F954" w14:textId="77777777" w:rsidR="002E0D9C" w:rsidRDefault="002E0D9C" w:rsidP="004511AC">
            <w:pPr>
              <w:pStyle w:val="MDPI42tablebody"/>
              <w:keepNext/>
            </w:pPr>
          </w:p>
        </w:tc>
        <w:tc>
          <w:tcPr>
            <w:tcW w:w="3680" w:type="dxa"/>
          </w:tcPr>
          <w:p w14:paraId="6130DEFC" w14:textId="77777777" w:rsidR="002E0D9C" w:rsidRPr="009B47CB" w:rsidRDefault="002E0D9C" w:rsidP="004511AC">
            <w:pPr>
              <w:pStyle w:val="MDPI42tablebody"/>
              <w:keepNext/>
              <w:jc w:val="left"/>
              <w:rPr>
                <w:i/>
                <w:iCs/>
              </w:rPr>
            </w:pPr>
            <w:r w:rsidRPr="009B47CB">
              <w:rPr>
                <w:i/>
                <w:iCs/>
              </w:rPr>
              <w:t>Yin</w:t>
            </w:r>
          </w:p>
        </w:tc>
      </w:tr>
      <w:tr w:rsidR="002E0D9C" w14:paraId="34F4E734" w14:textId="77777777" w:rsidTr="00B9277F">
        <w:tc>
          <w:tcPr>
            <w:tcW w:w="2698" w:type="dxa"/>
          </w:tcPr>
          <w:p w14:paraId="0710A79F" w14:textId="77777777" w:rsidR="002E0D9C" w:rsidRDefault="002E0D9C" w:rsidP="004511AC">
            <w:pPr>
              <w:pStyle w:val="MDPI42tablebody"/>
              <w:keepNext/>
              <w:jc w:val="right"/>
            </w:pPr>
            <w:r>
              <w:t>Fire</w:t>
            </w:r>
          </w:p>
        </w:tc>
        <w:tc>
          <w:tcPr>
            <w:tcW w:w="284" w:type="dxa"/>
          </w:tcPr>
          <w:p w14:paraId="24FB2D25" w14:textId="77777777" w:rsidR="002E0D9C" w:rsidRDefault="002E0D9C" w:rsidP="004511AC">
            <w:pPr>
              <w:pStyle w:val="MDPI42tablebody"/>
              <w:keepNext/>
            </w:pPr>
          </w:p>
        </w:tc>
        <w:tc>
          <w:tcPr>
            <w:tcW w:w="3680" w:type="dxa"/>
          </w:tcPr>
          <w:p w14:paraId="52FFA8A0" w14:textId="77777777" w:rsidR="002E0D9C" w:rsidRDefault="002E0D9C" w:rsidP="004511AC">
            <w:pPr>
              <w:pStyle w:val="MDPI42tablebody"/>
              <w:keepNext/>
              <w:jc w:val="left"/>
            </w:pPr>
            <w:r>
              <w:t>Water</w:t>
            </w:r>
          </w:p>
        </w:tc>
      </w:tr>
      <w:tr w:rsidR="002E0D9C" w14:paraId="655A75B3" w14:textId="77777777" w:rsidTr="00B9277F">
        <w:tc>
          <w:tcPr>
            <w:tcW w:w="2698" w:type="dxa"/>
          </w:tcPr>
          <w:p w14:paraId="32569101" w14:textId="77777777" w:rsidR="002E0D9C" w:rsidRDefault="002E0D9C" w:rsidP="004511AC">
            <w:pPr>
              <w:pStyle w:val="MDPI42tablebody"/>
              <w:keepNext/>
              <w:jc w:val="right"/>
            </w:pPr>
            <w:r>
              <w:t>Heat</w:t>
            </w:r>
          </w:p>
        </w:tc>
        <w:tc>
          <w:tcPr>
            <w:tcW w:w="284" w:type="dxa"/>
          </w:tcPr>
          <w:p w14:paraId="3E05A868" w14:textId="77777777" w:rsidR="002E0D9C" w:rsidRDefault="002E0D9C" w:rsidP="004511AC">
            <w:pPr>
              <w:pStyle w:val="MDPI42tablebody"/>
              <w:keepNext/>
            </w:pPr>
          </w:p>
        </w:tc>
        <w:tc>
          <w:tcPr>
            <w:tcW w:w="3680" w:type="dxa"/>
          </w:tcPr>
          <w:p w14:paraId="7A1A7DD6" w14:textId="77777777" w:rsidR="002E0D9C" w:rsidRDefault="002E0D9C" w:rsidP="004511AC">
            <w:pPr>
              <w:pStyle w:val="MDPI42tablebody"/>
              <w:keepNext/>
              <w:jc w:val="left"/>
            </w:pPr>
            <w:r>
              <w:t>Cold</w:t>
            </w:r>
          </w:p>
        </w:tc>
      </w:tr>
      <w:tr w:rsidR="002E0D9C" w14:paraId="013B78A5" w14:textId="77777777" w:rsidTr="00B9277F">
        <w:tc>
          <w:tcPr>
            <w:tcW w:w="2698" w:type="dxa"/>
          </w:tcPr>
          <w:p w14:paraId="5A6230B6" w14:textId="77777777" w:rsidR="002E0D9C" w:rsidRDefault="002E0D9C" w:rsidP="004511AC">
            <w:pPr>
              <w:pStyle w:val="MDPI42tablebody"/>
              <w:keepNext/>
              <w:jc w:val="right"/>
            </w:pPr>
            <w:r>
              <w:t>Restless</w:t>
            </w:r>
          </w:p>
        </w:tc>
        <w:tc>
          <w:tcPr>
            <w:tcW w:w="284" w:type="dxa"/>
          </w:tcPr>
          <w:p w14:paraId="03F3AA69" w14:textId="77777777" w:rsidR="002E0D9C" w:rsidRDefault="002E0D9C" w:rsidP="004511AC">
            <w:pPr>
              <w:pStyle w:val="MDPI42tablebody"/>
              <w:keepNext/>
            </w:pPr>
          </w:p>
        </w:tc>
        <w:tc>
          <w:tcPr>
            <w:tcW w:w="3680" w:type="dxa"/>
          </w:tcPr>
          <w:p w14:paraId="35DD2E06" w14:textId="77777777" w:rsidR="002E0D9C" w:rsidRDefault="002E0D9C" w:rsidP="004511AC">
            <w:pPr>
              <w:pStyle w:val="MDPI42tablebody"/>
              <w:keepNext/>
              <w:jc w:val="left"/>
            </w:pPr>
            <w:r>
              <w:t>Quiet</w:t>
            </w:r>
          </w:p>
        </w:tc>
      </w:tr>
      <w:tr w:rsidR="002E0D9C" w14:paraId="3330E9E9" w14:textId="77777777" w:rsidTr="00B9277F">
        <w:tc>
          <w:tcPr>
            <w:tcW w:w="2698" w:type="dxa"/>
          </w:tcPr>
          <w:p w14:paraId="61900AF6" w14:textId="77777777" w:rsidR="002E0D9C" w:rsidRDefault="002E0D9C" w:rsidP="004511AC">
            <w:pPr>
              <w:pStyle w:val="MDPI42tablebody"/>
              <w:keepNext/>
              <w:jc w:val="right"/>
            </w:pPr>
            <w:r>
              <w:t>Dry</w:t>
            </w:r>
          </w:p>
        </w:tc>
        <w:tc>
          <w:tcPr>
            <w:tcW w:w="284" w:type="dxa"/>
          </w:tcPr>
          <w:p w14:paraId="6E0161F9" w14:textId="77777777" w:rsidR="002E0D9C" w:rsidRDefault="002E0D9C" w:rsidP="004511AC">
            <w:pPr>
              <w:pStyle w:val="MDPI42tablebody"/>
              <w:keepNext/>
            </w:pPr>
          </w:p>
        </w:tc>
        <w:tc>
          <w:tcPr>
            <w:tcW w:w="3680" w:type="dxa"/>
          </w:tcPr>
          <w:p w14:paraId="46187442" w14:textId="77777777" w:rsidR="002E0D9C" w:rsidRDefault="002E0D9C" w:rsidP="004511AC">
            <w:pPr>
              <w:pStyle w:val="MDPI42tablebody"/>
              <w:keepNext/>
              <w:jc w:val="left"/>
            </w:pPr>
            <w:r>
              <w:t>Wet</w:t>
            </w:r>
          </w:p>
        </w:tc>
      </w:tr>
      <w:tr w:rsidR="002E0D9C" w14:paraId="1C957D0D" w14:textId="77777777" w:rsidTr="00B9277F">
        <w:tc>
          <w:tcPr>
            <w:tcW w:w="2698" w:type="dxa"/>
          </w:tcPr>
          <w:p w14:paraId="768A52A1" w14:textId="77777777" w:rsidR="002E0D9C" w:rsidRDefault="002E0D9C" w:rsidP="004511AC">
            <w:pPr>
              <w:pStyle w:val="MDPI42tablebody"/>
              <w:keepNext/>
              <w:jc w:val="right"/>
            </w:pPr>
            <w:r>
              <w:t>Hard</w:t>
            </w:r>
          </w:p>
        </w:tc>
        <w:tc>
          <w:tcPr>
            <w:tcW w:w="284" w:type="dxa"/>
          </w:tcPr>
          <w:p w14:paraId="3390D32A" w14:textId="77777777" w:rsidR="002E0D9C" w:rsidRDefault="002E0D9C" w:rsidP="004511AC">
            <w:pPr>
              <w:pStyle w:val="MDPI42tablebody"/>
              <w:keepNext/>
            </w:pPr>
          </w:p>
        </w:tc>
        <w:tc>
          <w:tcPr>
            <w:tcW w:w="3680" w:type="dxa"/>
          </w:tcPr>
          <w:p w14:paraId="5601C2A8" w14:textId="77777777" w:rsidR="002E0D9C" w:rsidRDefault="002E0D9C" w:rsidP="004511AC">
            <w:pPr>
              <w:pStyle w:val="MDPI42tablebody"/>
              <w:keepNext/>
              <w:jc w:val="left"/>
            </w:pPr>
            <w:r>
              <w:t>Soft</w:t>
            </w:r>
          </w:p>
        </w:tc>
      </w:tr>
      <w:tr w:rsidR="002E0D9C" w14:paraId="3E9155F0" w14:textId="77777777" w:rsidTr="00B9277F">
        <w:tc>
          <w:tcPr>
            <w:tcW w:w="2698" w:type="dxa"/>
          </w:tcPr>
          <w:p w14:paraId="2DEB2348" w14:textId="77777777" w:rsidR="002E0D9C" w:rsidRDefault="002E0D9C" w:rsidP="004511AC">
            <w:pPr>
              <w:pStyle w:val="MDPI42tablebody"/>
              <w:keepNext/>
              <w:jc w:val="right"/>
            </w:pPr>
            <w:r>
              <w:t>Excitement</w:t>
            </w:r>
          </w:p>
        </w:tc>
        <w:tc>
          <w:tcPr>
            <w:tcW w:w="284" w:type="dxa"/>
          </w:tcPr>
          <w:p w14:paraId="30B5468B" w14:textId="77777777" w:rsidR="002E0D9C" w:rsidRDefault="002E0D9C" w:rsidP="004511AC">
            <w:pPr>
              <w:pStyle w:val="MDPI42tablebody"/>
              <w:keepNext/>
            </w:pPr>
          </w:p>
        </w:tc>
        <w:tc>
          <w:tcPr>
            <w:tcW w:w="3680" w:type="dxa"/>
          </w:tcPr>
          <w:p w14:paraId="355FFD9E" w14:textId="77777777" w:rsidR="002E0D9C" w:rsidRDefault="002E0D9C" w:rsidP="004511AC">
            <w:pPr>
              <w:pStyle w:val="MDPI42tablebody"/>
              <w:keepNext/>
              <w:jc w:val="left"/>
            </w:pPr>
            <w:r>
              <w:t>Inhibition</w:t>
            </w:r>
          </w:p>
        </w:tc>
      </w:tr>
      <w:tr w:rsidR="002E0D9C" w14:paraId="00D230FC" w14:textId="77777777" w:rsidTr="00B9277F">
        <w:tc>
          <w:tcPr>
            <w:tcW w:w="2698" w:type="dxa"/>
          </w:tcPr>
          <w:p w14:paraId="689AB339" w14:textId="77777777" w:rsidR="002E0D9C" w:rsidRDefault="002E0D9C" w:rsidP="004511AC">
            <w:pPr>
              <w:pStyle w:val="MDPI42tablebody"/>
              <w:keepNext/>
              <w:jc w:val="right"/>
            </w:pPr>
            <w:r>
              <w:t>Rapidity</w:t>
            </w:r>
          </w:p>
        </w:tc>
        <w:tc>
          <w:tcPr>
            <w:tcW w:w="284" w:type="dxa"/>
          </w:tcPr>
          <w:p w14:paraId="11DA8626" w14:textId="77777777" w:rsidR="002E0D9C" w:rsidRDefault="002E0D9C" w:rsidP="004511AC">
            <w:pPr>
              <w:pStyle w:val="MDPI42tablebody"/>
              <w:keepNext/>
            </w:pPr>
          </w:p>
        </w:tc>
        <w:tc>
          <w:tcPr>
            <w:tcW w:w="3680" w:type="dxa"/>
          </w:tcPr>
          <w:p w14:paraId="07591DA0" w14:textId="77777777" w:rsidR="002E0D9C" w:rsidRDefault="002E0D9C" w:rsidP="004511AC">
            <w:pPr>
              <w:pStyle w:val="MDPI42tablebody"/>
              <w:keepNext/>
              <w:jc w:val="left"/>
            </w:pPr>
            <w:r>
              <w:t>Slowness</w:t>
            </w:r>
          </w:p>
        </w:tc>
      </w:tr>
      <w:tr w:rsidR="002E0D9C" w14:paraId="00C4FBE7" w14:textId="77777777" w:rsidTr="00B9277F">
        <w:tc>
          <w:tcPr>
            <w:tcW w:w="2698" w:type="dxa"/>
          </w:tcPr>
          <w:p w14:paraId="1AADED52" w14:textId="77777777" w:rsidR="002E0D9C" w:rsidRDefault="002E0D9C" w:rsidP="004511AC">
            <w:pPr>
              <w:pStyle w:val="MDPI42tablebody"/>
              <w:keepNext/>
              <w:jc w:val="right"/>
            </w:pPr>
            <w:r>
              <w:t>Transformation / change</w:t>
            </w:r>
          </w:p>
        </w:tc>
        <w:tc>
          <w:tcPr>
            <w:tcW w:w="284" w:type="dxa"/>
          </w:tcPr>
          <w:p w14:paraId="1D7617FE" w14:textId="77777777" w:rsidR="002E0D9C" w:rsidRDefault="002E0D9C" w:rsidP="004511AC">
            <w:pPr>
              <w:pStyle w:val="MDPI42tablebody"/>
              <w:keepNext/>
            </w:pPr>
          </w:p>
        </w:tc>
        <w:tc>
          <w:tcPr>
            <w:tcW w:w="3680" w:type="dxa"/>
          </w:tcPr>
          <w:p w14:paraId="568328E7" w14:textId="77777777" w:rsidR="002E0D9C" w:rsidRDefault="002E0D9C" w:rsidP="004511AC">
            <w:pPr>
              <w:pStyle w:val="MDPI42tablebody"/>
              <w:keepNext/>
              <w:jc w:val="left"/>
            </w:pPr>
            <w:r>
              <w:t>Conservation / storage / sustainment</w:t>
            </w:r>
          </w:p>
        </w:tc>
      </w:tr>
    </w:tbl>
    <w:p w14:paraId="1C93422D" w14:textId="77777777" w:rsidR="004511AC" w:rsidRDefault="004511AC" w:rsidP="004F5B4E">
      <w:pPr>
        <w:pStyle w:val="MDPI32textnoindent"/>
      </w:pPr>
    </w:p>
    <w:p w14:paraId="59C60EC5" w14:textId="3AE27445" w:rsidR="002E0D9C" w:rsidRPr="00613B31" w:rsidRDefault="007E52F6" w:rsidP="004F5B4E">
      <w:pPr>
        <w:pStyle w:val="MDPI32textnoindent"/>
      </w:pPr>
      <w:r>
        <w:t>These interrelationships can be mapped onto organs within the body, as subsystems in dynamic interaction.</w:t>
      </w:r>
      <w:r w:rsidR="002E0D9C">
        <w:t xml:space="preserve"> </w:t>
      </w:r>
    </w:p>
    <w:p w14:paraId="29DCC6E6" w14:textId="0E5641DC" w:rsidR="00E75087" w:rsidRDefault="00E75087" w:rsidP="004745AC">
      <w:pPr>
        <w:pStyle w:val="MDPI31text"/>
      </w:pPr>
      <w:r>
        <w:t xml:space="preserve">In a more abstract view, the yin-yang phenomenon represents two opposite cyclical phases </w:t>
      </w:r>
      <w:r w:rsidR="004745AC">
        <w:t>i</w:t>
      </w:r>
      <w:r>
        <w:t xml:space="preserve">s the density of matter listed in Table </w:t>
      </w:r>
      <w:r w:rsidR="002512D0">
        <w:t>A3</w:t>
      </w:r>
      <w:r w:rsidR="00841223">
        <w:t xml:space="preserve"> </w:t>
      </w:r>
      <w:r w:rsidR="00841223">
        <w:fldChar w:fldCharType="begin"/>
      </w:r>
      <w:r w:rsidR="00841223">
        <w:instrText xml:space="preserve"> REF Table_A3 \p \h </w:instrText>
      </w:r>
      <w:r w:rsidR="00841223">
        <w:fldChar w:fldCharType="separate"/>
      </w:r>
      <w:r w:rsidR="00017A8F">
        <w:t>below</w:t>
      </w:r>
      <w:r w:rsidR="00841223">
        <w:fldChar w:fldCharType="end"/>
      </w:r>
      <w:r w:rsidR="004745AC">
        <w:t xml:space="preserve"> [</w:t>
      </w:r>
      <w:r w:rsidR="00FA0356">
        <w:fldChar w:fldCharType="begin"/>
      </w:r>
      <w:r w:rsidR="00FA0356">
        <w:instrText xml:space="preserve"> REF _Ref104977141 \r \h </w:instrText>
      </w:r>
      <w:r w:rsidR="00FA0356">
        <w:fldChar w:fldCharType="separate"/>
      </w:r>
      <w:r w:rsidR="00017A8F">
        <w:t>160</w:t>
      </w:r>
      <w:r w:rsidR="00FA0356">
        <w:fldChar w:fldCharType="end"/>
      </w:r>
      <w:r w:rsidR="004745AC">
        <w:t>] (Maciocia 2015, p.7)</w:t>
      </w:r>
      <w:r>
        <w:t>.</w:t>
      </w:r>
    </w:p>
    <w:p w14:paraId="03AB726C" w14:textId="77777777" w:rsidR="004511AC" w:rsidRDefault="004511AC" w:rsidP="004745AC">
      <w:pPr>
        <w:pStyle w:val="MDPI31text"/>
      </w:pPr>
    </w:p>
    <w:p w14:paraId="15C7289E" w14:textId="2135D71E" w:rsidR="00E75087" w:rsidRDefault="00E75087" w:rsidP="004511AC">
      <w:pPr>
        <w:pStyle w:val="MDPI42tablebody"/>
        <w:keepNext/>
        <w:ind w:left="3033"/>
        <w:jc w:val="left"/>
      </w:pPr>
      <w:bookmarkStart w:id="45" w:name="Table_A3"/>
      <w:r w:rsidRPr="00B07E0E">
        <w:rPr>
          <w:b/>
        </w:rPr>
        <w:t xml:space="preserve">Table </w:t>
      </w:r>
      <w:r w:rsidR="002512D0">
        <w:rPr>
          <w:b/>
        </w:rPr>
        <w:t>A3</w:t>
      </w:r>
      <w:bookmarkEnd w:id="45"/>
      <w:r w:rsidRPr="00B07E0E">
        <w:rPr>
          <w:b/>
        </w:rPr>
        <w:t xml:space="preserve">. </w:t>
      </w:r>
      <w:r>
        <w:t>Yang and Yin as opposite cyclical stages in density of matter</w:t>
      </w:r>
    </w:p>
    <w:tbl>
      <w:tblPr>
        <w:tblStyle w:val="TableGrid"/>
        <w:tblW w:w="6662" w:type="dxa"/>
        <w:tblInd w:w="3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426"/>
        <w:gridCol w:w="3680"/>
      </w:tblGrid>
      <w:tr w:rsidR="00E75087" w14:paraId="4AA0F2FB" w14:textId="77777777" w:rsidTr="00B9277F">
        <w:tc>
          <w:tcPr>
            <w:tcW w:w="2556" w:type="dxa"/>
          </w:tcPr>
          <w:p w14:paraId="146DFEAE" w14:textId="77777777" w:rsidR="00E75087" w:rsidRPr="009B47CB" w:rsidRDefault="00E75087" w:rsidP="004511AC">
            <w:pPr>
              <w:pStyle w:val="MDPI42tablebody"/>
              <w:keepNext/>
              <w:jc w:val="right"/>
              <w:rPr>
                <w:i/>
                <w:iCs/>
              </w:rPr>
            </w:pPr>
            <w:r w:rsidRPr="009B47CB">
              <w:rPr>
                <w:i/>
                <w:iCs/>
              </w:rPr>
              <w:t>Yang</w:t>
            </w:r>
          </w:p>
        </w:tc>
        <w:tc>
          <w:tcPr>
            <w:tcW w:w="426" w:type="dxa"/>
          </w:tcPr>
          <w:p w14:paraId="5AD02569" w14:textId="77777777" w:rsidR="00E75087" w:rsidRDefault="00E75087" w:rsidP="004511AC">
            <w:pPr>
              <w:pStyle w:val="MDPI42tablebody"/>
              <w:keepNext/>
            </w:pPr>
          </w:p>
        </w:tc>
        <w:tc>
          <w:tcPr>
            <w:tcW w:w="3680" w:type="dxa"/>
          </w:tcPr>
          <w:p w14:paraId="7E3822EE" w14:textId="77777777" w:rsidR="00E75087" w:rsidRPr="009B47CB" w:rsidRDefault="00E75087" w:rsidP="004511AC">
            <w:pPr>
              <w:pStyle w:val="MDPI42tablebody"/>
              <w:keepNext/>
              <w:jc w:val="left"/>
              <w:rPr>
                <w:i/>
                <w:iCs/>
              </w:rPr>
            </w:pPr>
            <w:r w:rsidRPr="009B47CB">
              <w:rPr>
                <w:i/>
                <w:iCs/>
              </w:rPr>
              <w:t>Yin</w:t>
            </w:r>
          </w:p>
        </w:tc>
      </w:tr>
      <w:tr w:rsidR="00E75087" w14:paraId="17EF48AF" w14:textId="77777777" w:rsidTr="00B9277F">
        <w:tc>
          <w:tcPr>
            <w:tcW w:w="2556" w:type="dxa"/>
          </w:tcPr>
          <w:p w14:paraId="1B965E07" w14:textId="77777777" w:rsidR="00E75087" w:rsidRDefault="00E75087" w:rsidP="004511AC">
            <w:pPr>
              <w:pStyle w:val="MDPI42tablebody"/>
              <w:keepNext/>
              <w:jc w:val="right"/>
            </w:pPr>
            <w:r>
              <w:t>Immaterial</w:t>
            </w:r>
          </w:p>
        </w:tc>
        <w:tc>
          <w:tcPr>
            <w:tcW w:w="426" w:type="dxa"/>
          </w:tcPr>
          <w:p w14:paraId="72A1FA06" w14:textId="77777777" w:rsidR="00E75087" w:rsidRDefault="00E75087" w:rsidP="004511AC">
            <w:pPr>
              <w:pStyle w:val="MDPI42tablebody"/>
              <w:keepNext/>
            </w:pPr>
          </w:p>
        </w:tc>
        <w:tc>
          <w:tcPr>
            <w:tcW w:w="3680" w:type="dxa"/>
          </w:tcPr>
          <w:p w14:paraId="4B019CF5" w14:textId="77777777" w:rsidR="00E75087" w:rsidRDefault="00E75087" w:rsidP="004511AC">
            <w:pPr>
              <w:pStyle w:val="MDPI42tablebody"/>
              <w:keepNext/>
              <w:jc w:val="left"/>
            </w:pPr>
            <w:r>
              <w:t>Material</w:t>
            </w:r>
          </w:p>
        </w:tc>
      </w:tr>
      <w:tr w:rsidR="00E75087" w14:paraId="4A64CF7E" w14:textId="77777777" w:rsidTr="00B9277F">
        <w:tc>
          <w:tcPr>
            <w:tcW w:w="2556" w:type="dxa"/>
          </w:tcPr>
          <w:p w14:paraId="51C427B5" w14:textId="77777777" w:rsidR="00E75087" w:rsidRDefault="00E75087" w:rsidP="004511AC">
            <w:pPr>
              <w:pStyle w:val="MDPI42tablebody"/>
              <w:keepNext/>
              <w:jc w:val="right"/>
            </w:pPr>
            <w:r>
              <w:t>Produces energy</w:t>
            </w:r>
          </w:p>
        </w:tc>
        <w:tc>
          <w:tcPr>
            <w:tcW w:w="426" w:type="dxa"/>
          </w:tcPr>
          <w:p w14:paraId="6D342531" w14:textId="77777777" w:rsidR="00E75087" w:rsidRDefault="00E75087" w:rsidP="004511AC">
            <w:pPr>
              <w:pStyle w:val="MDPI42tablebody"/>
              <w:keepNext/>
            </w:pPr>
          </w:p>
        </w:tc>
        <w:tc>
          <w:tcPr>
            <w:tcW w:w="3680" w:type="dxa"/>
          </w:tcPr>
          <w:p w14:paraId="0483ABDC" w14:textId="77777777" w:rsidR="00E75087" w:rsidRDefault="00E75087" w:rsidP="004511AC">
            <w:pPr>
              <w:pStyle w:val="MDPI42tablebody"/>
              <w:keepNext/>
              <w:jc w:val="left"/>
            </w:pPr>
            <w:r>
              <w:t>Produces form</w:t>
            </w:r>
          </w:p>
        </w:tc>
      </w:tr>
      <w:tr w:rsidR="00E75087" w14:paraId="3C85CB10" w14:textId="77777777" w:rsidTr="00B9277F">
        <w:tc>
          <w:tcPr>
            <w:tcW w:w="2556" w:type="dxa"/>
          </w:tcPr>
          <w:p w14:paraId="1878F3EF" w14:textId="77777777" w:rsidR="00E75087" w:rsidRDefault="00E75087" w:rsidP="004511AC">
            <w:pPr>
              <w:pStyle w:val="MDPI42tablebody"/>
              <w:keepNext/>
              <w:jc w:val="right"/>
            </w:pPr>
            <w:r>
              <w:t>Generates</w:t>
            </w:r>
          </w:p>
        </w:tc>
        <w:tc>
          <w:tcPr>
            <w:tcW w:w="426" w:type="dxa"/>
          </w:tcPr>
          <w:p w14:paraId="7332E586" w14:textId="77777777" w:rsidR="00E75087" w:rsidRDefault="00E75087" w:rsidP="004511AC">
            <w:pPr>
              <w:pStyle w:val="MDPI42tablebody"/>
              <w:keepNext/>
            </w:pPr>
          </w:p>
        </w:tc>
        <w:tc>
          <w:tcPr>
            <w:tcW w:w="3680" w:type="dxa"/>
          </w:tcPr>
          <w:p w14:paraId="029C2D62" w14:textId="77777777" w:rsidR="00E75087" w:rsidRDefault="00E75087" w:rsidP="004511AC">
            <w:pPr>
              <w:pStyle w:val="MDPI42tablebody"/>
              <w:keepNext/>
              <w:jc w:val="left"/>
            </w:pPr>
            <w:r>
              <w:t>Grows</w:t>
            </w:r>
          </w:p>
        </w:tc>
      </w:tr>
      <w:tr w:rsidR="00E75087" w14:paraId="30C82556" w14:textId="77777777" w:rsidTr="00B9277F">
        <w:tc>
          <w:tcPr>
            <w:tcW w:w="2556" w:type="dxa"/>
          </w:tcPr>
          <w:p w14:paraId="73CC0312" w14:textId="77777777" w:rsidR="00E75087" w:rsidRDefault="00E75087" w:rsidP="004511AC">
            <w:pPr>
              <w:pStyle w:val="MDPI42tablebody"/>
              <w:keepNext/>
              <w:jc w:val="right"/>
            </w:pPr>
            <w:r>
              <w:t>Non-substantial</w:t>
            </w:r>
          </w:p>
        </w:tc>
        <w:tc>
          <w:tcPr>
            <w:tcW w:w="426" w:type="dxa"/>
          </w:tcPr>
          <w:p w14:paraId="749ECDB6" w14:textId="77777777" w:rsidR="00E75087" w:rsidRDefault="00E75087" w:rsidP="004511AC">
            <w:pPr>
              <w:pStyle w:val="MDPI42tablebody"/>
              <w:keepNext/>
            </w:pPr>
          </w:p>
        </w:tc>
        <w:tc>
          <w:tcPr>
            <w:tcW w:w="3680" w:type="dxa"/>
          </w:tcPr>
          <w:p w14:paraId="0B46A8D8" w14:textId="77777777" w:rsidR="00E75087" w:rsidRDefault="00E75087" w:rsidP="004511AC">
            <w:pPr>
              <w:pStyle w:val="MDPI42tablebody"/>
              <w:keepNext/>
              <w:jc w:val="left"/>
            </w:pPr>
            <w:r>
              <w:t>Substantial</w:t>
            </w:r>
          </w:p>
        </w:tc>
      </w:tr>
      <w:tr w:rsidR="00E75087" w14:paraId="4CE1BB5B" w14:textId="77777777" w:rsidTr="00B9277F">
        <w:tc>
          <w:tcPr>
            <w:tcW w:w="2556" w:type="dxa"/>
          </w:tcPr>
          <w:p w14:paraId="094D16EF" w14:textId="77777777" w:rsidR="00E75087" w:rsidRDefault="00E75087" w:rsidP="004511AC">
            <w:pPr>
              <w:pStyle w:val="MDPI42tablebody"/>
              <w:keepNext/>
              <w:jc w:val="right"/>
            </w:pPr>
            <w:r>
              <w:t>Energy</w:t>
            </w:r>
          </w:p>
        </w:tc>
        <w:tc>
          <w:tcPr>
            <w:tcW w:w="426" w:type="dxa"/>
          </w:tcPr>
          <w:p w14:paraId="6D757543" w14:textId="77777777" w:rsidR="00E75087" w:rsidRDefault="00E75087" w:rsidP="004511AC">
            <w:pPr>
              <w:pStyle w:val="MDPI42tablebody"/>
              <w:keepNext/>
            </w:pPr>
          </w:p>
        </w:tc>
        <w:tc>
          <w:tcPr>
            <w:tcW w:w="3680" w:type="dxa"/>
          </w:tcPr>
          <w:p w14:paraId="4E206C26" w14:textId="77777777" w:rsidR="00E75087" w:rsidRDefault="00E75087" w:rsidP="004511AC">
            <w:pPr>
              <w:pStyle w:val="MDPI42tablebody"/>
              <w:keepNext/>
              <w:jc w:val="left"/>
            </w:pPr>
            <w:r>
              <w:t>Matter</w:t>
            </w:r>
          </w:p>
        </w:tc>
      </w:tr>
      <w:tr w:rsidR="00E75087" w14:paraId="3C11B6E4" w14:textId="77777777" w:rsidTr="00B9277F">
        <w:tc>
          <w:tcPr>
            <w:tcW w:w="2556" w:type="dxa"/>
          </w:tcPr>
          <w:p w14:paraId="0ADD6BD4" w14:textId="77777777" w:rsidR="00E75087" w:rsidRDefault="00E75087" w:rsidP="004511AC">
            <w:pPr>
              <w:pStyle w:val="MDPI42tablebody"/>
              <w:keepNext/>
              <w:jc w:val="right"/>
            </w:pPr>
            <w:r>
              <w:t>Expansion</w:t>
            </w:r>
          </w:p>
        </w:tc>
        <w:tc>
          <w:tcPr>
            <w:tcW w:w="426" w:type="dxa"/>
          </w:tcPr>
          <w:p w14:paraId="6B7E485B" w14:textId="77777777" w:rsidR="00E75087" w:rsidRDefault="00E75087" w:rsidP="004511AC">
            <w:pPr>
              <w:pStyle w:val="MDPI42tablebody"/>
              <w:keepNext/>
            </w:pPr>
          </w:p>
        </w:tc>
        <w:tc>
          <w:tcPr>
            <w:tcW w:w="3680" w:type="dxa"/>
          </w:tcPr>
          <w:p w14:paraId="66AAA891" w14:textId="77777777" w:rsidR="00E75087" w:rsidRDefault="00E75087" w:rsidP="004511AC">
            <w:pPr>
              <w:pStyle w:val="MDPI42tablebody"/>
              <w:keepNext/>
              <w:jc w:val="left"/>
            </w:pPr>
            <w:r>
              <w:t>Contraction</w:t>
            </w:r>
          </w:p>
        </w:tc>
      </w:tr>
      <w:tr w:rsidR="00E75087" w14:paraId="1056545A" w14:textId="77777777" w:rsidTr="00B9277F">
        <w:tc>
          <w:tcPr>
            <w:tcW w:w="2556" w:type="dxa"/>
          </w:tcPr>
          <w:p w14:paraId="0EA2181B" w14:textId="77777777" w:rsidR="00E75087" w:rsidRDefault="00E75087" w:rsidP="004511AC">
            <w:pPr>
              <w:pStyle w:val="MDPI42tablebody"/>
              <w:keepNext/>
              <w:jc w:val="right"/>
            </w:pPr>
            <w:r>
              <w:t>Rising</w:t>
            </w:r>
          </w:p>
        </w:tc>
        <w:tc>
          <w:tcPr>
            <w:tcW w:w="426" w:type="dxa"/>
          </w:tcPr>
          <w:p w14:paraId="7B837E06" w14:textId="77777777" w:rsidR="00E75087" w:rsidRDefault="00E75087" w:rsidP="004511AC">
            <w:pPr>
              <w:pStyle w:val="MDPI42tablebody"/>
              <w:keepNext/>
            </w:pPr>
          </w:p>
        </w:tc>
        <w:tc>
          <w:tcPr>
            <w:tcW w:w="3680" w:type="dxa"/>
          </w:tcPr>
          <w:p w14:paraId="7E86B18C" w14:textId="77777777" w:rsidR="00E75087" w:rsidRDefault="00E75087" w:rsidP="004511AC">
            <w:pPr>
              <w:pStyle w:val="MDPI42tablebody"/>
              <w:keepNext/>
              <w:jc w:val="left"/>
            </w:pPr>
            <w:r>
              <w:t>Descending</w:t>
            </w:r>
          </w:p>
        </w:tc>
      </w:tr>
      <w:tr w:rsidR="00E75087" w14:paraId="7A19DC7A" w14:textId="77777777" w:rsidTr="00B9277F">
        <w:tc>
          <w:tcPr>
            <w:tcW w:w="2556" w:type="dxa"/>
          </w:tcPr>
          <w:p w14:paraId="5AEECA59" w14:textId="77777777" w:rsidR="00E75087" w:rsidRDefault="00E75087" w:rsidP="004511AC">
            <w:pPr>
              <w:pStyle w:val="MDPI42tablebody"/>
              <w:keepNext/>
              <w:jc w:val="right"/>
            </w:pPr>
            <w:r>
              <w:t>Above</w:t>
            </w:r>
          </w:p>
        </w:tc>
        <w:tc>
          <w:tcPr>
            <w:tcW w:w="426" w:type="dxa"/>
          </w:tcPr>
          <w:p w14:paraId="15D5A761" w14:textId="77777777" w:rsidR="00E75087" w:rsidRDefault="00E75087" w:rsidP="004511AC">
            <w:pPr>
              <w:pStyle w:val="MDPI42tablebody"/>
              <w:keepNext/>
            </w:pPr>
          </w:p>
        </w:tc>
        <w:tc>
          <w:tcPr>
            <w:tcW w:w="3680" w:type="dxa"/>
          </w:tcPr>
          <w:p w14:paraId="4082EF0F" w14:textId="77777777" w:rsidR="00E75087" w:rsidRDefault="00E75087" w:rsidP="004511AC">
            <w:pPr>
              <w:pStyle w:val="MDPI42tablebody"/>
              <w:keepNext/>
              <w:jc w:val="left"/>
            </w:pPr>
            <w:r>
              <w:t>Below</w:t>
            </w:r>
          </w:p>
        </w:tc>
      </w:tr>
    </w:tbl>
    <w:p w14:paraId="711AC2DE" w14:textId="77777777" w:rsidR="004511AC" w:rsidRDefault="004511AC" w:rsidP="00E75087">
      <w:pPr>
        <w:pStyle w:val="MDPI32textnoindent"/>
      </w:pPr>
    </w:p>
    <w:p w14:paraId="4D2C1FD8" w14:textId="72CE5834" w:rsidR="00E75087" w:rsidRDefault="004745AC" w:rsidP="00E75087">
      <w:pPr>
        <w:pStyle w:val="MDPI32textnoindent"/>
      </w:pPr>
      <w:r>
        <w:t xml:space="preserve">In the contexture of matter, </w:t>
      </w:r>
      <w:r w:rsidR="00CE194E">
        <w:t>the cycle towards yang disperses or evaporates; the cycle towards yin condenses or agglomerates</w:t>
      </w:r>
      <w:r w:rsidR="006A194C">
        <w:t>.</w:t>
      </w:r>
    </w:p>
    <w:p w14:paraId="10F4B5D7" w14:textId="1F1C75F7" w:rsidR="00942E22" w:rsidRDefault="006A194C" w:rsidP="00205AE5">
      <w:pPr>
        <w:pStyle w:val="MDPI31text"/>
      </w:pPr>
      <w:r>
        <w:t>Most generally, Chinese philosophy follows from t</w:t>
      </w:r>
      <w:r w:rsidR="00FF0BD6" w:rsidRPr="00613B31">
        <w:t>he</w:t>
      </w:r>
      <w:r w:rsidR="00942E22">
        <w:t xml:space="preserve"> primordial dyad of a hill, with (</w:t>
      </w:r>
      <w:proofErr w:type="spellStart"/>
      <w:r w:rsidR="00942E22">
        <w:t>i</w:t>
      </w:r>
      <w:proofErr w:type="spellEnd"/>
      <w:r w:rsidR="00942E22">
        <w:t>) yang as the sunny side and (ii) yin as the shady side.</w:t>
      </w:r>
      <w:r>
        <w:t xml:space="preserve">  Early peasants saw </w:t>
      </w:r>
      <w:r w:rsidR="00795AA3">
        <w:t>correlations</w:t>
      </w:r>
      <w:r>
        <w:t xml:space="preserve"> </w:t>
      </w:r>
      <w:r w:rsidR="00795AA3">
        <w:t>in</w:t>
      </w:r>
      <w:r>
        <w:t xml:space="preserve"> the alternation of </w:t>
      </w:r>
      <w:r w:rsidR="0003024E">
        <w:t>(</w:t>
      </w:r>
      <w:proofErr w:type="spellStart"/>
      <w:r w:rsidR="0003024E">
        <w:t>i</w:t>
      </w:r>
      <w:proofErr w:type="spellEnd"/>
      <w:r w:rsidR="0003024E">
        <w:t xml:space="preserve">) </w:t>
      </w:r>
      <w:r>
        <w:t xml:space="preserve">day </w:t>
      </w:r>
      <w:r w:rsidR="0003024E">
        <w:t xml:space="preserve">with activity, </w:t>
      </w:r>
      <w:r>
        <w:t xml:space="preserve">and </w:t>
      </w:r>
      <w:r w:rsidR="0003024E">
        <w:t xml:space="preserve">(ii) </w:t>
      </w:r>
      <w:r>
        <w:t>night</w:t>
      </w:r>
      <w:r w:rsidR="0003024E">
        <w:t xml:space="preserve"> with rest</w:t>
      </w:r>
      <w:r w:rsidR="00DE22D9">
        <w:t xml:space="preserve">, </w:t>
      </w:r>
      <w:r>
        <w:t xml:space="preserve">as </w:t>
      </w:r>
      <w:r w:rsidR="00DE22D9">
        <w:t xml:space="preserve">outlined in Table </w:t>
      </w:r>
      <w:r w:rsidR="002512D0">
        <w:t>A4</w:t>
      </w:r>
      <w:r w:rsidR="00841223">
        <w:t xml:space="preserve"> </w:t>
      </w:r>
      <w:r w:rsidR="00841223">
        <w:fldChar w:fldCharType="begin"/>
      </w:r>
      <w:r w:rsidR="00841223">
        <w:instrText xml:space="preserve"> REF Table_A4 \p \h </w:instrText>
      </w:r>
      <w:r w:rsidR="00841223">
        <w:fldChar w:fldCharType="separate"/>
      </w:r>
      <w:r w:rsidR="00017A8F">
        <w:t>below</w:t>
      </w:r>
      <w:r w:rsidR="00841223">
        <w:fldChar w:fldCharType="end"/>
      </w:r>
      <w:r>
        <w:t xml:space="preserve"> [</w:t>
      </w:r>
      <w:r w:rsidR="00FA0356">
        <w:fldChar w:fldCharType="begin"/>
      </w:r>
      <w:r w:rsidR="00FA0356">
        <w:instrText xml:space="preserve"> REF _Ref104977141 \r \h </w:instrText>
      </w:r>
      <w:r w:rsidR="00FA0356">
        <w:fldChar w:fldCharType="separate"/>
      </w:r>
      <w:r w:rsidR="00017A8F">
        <w:t>160</w:t>
      </w:r>
      <w:r w:rsidR="00FA0356">
        <w:fldChar w:fldCharType="end"/>
      </w:r>
      <w:r>
        <w:t>] (Maciocia, 2015</w:t>
      </w:r>
      <w:r w:rsidR="00DF5BAD">
        <w:t>, p. 5</w:t>
      </w:r>
      <w:r>
        <w:t xml:space="preserve">).  </w:t>
      </w:r>
    </w:p>
    <w:p w14:paraId="7AA53856" w14:textId="77777777" w:rsidR="004511AC" w:rsidRDefault="004511AC" w:rsidP="00205AE5">
      <w:pPr>
        <w:pStyle w:val="MDPI31text"/>
      </w:pPr>
    </w:p>
    <w:p w14:paraId="7503FD9F" w14:textId="6096DF28" w:rsidR="00942E22" w:rsidRDefault="00942E22" w:rsidP="004511AC">
      <w:pPr>
        <w:pStyle w:val="MDPI42tablebody"/>
        <w:keepNext/>
        <w:ind w:left="3033"/>
        <w:jc w:val="left"/>
      </w:pPr>
      <w:bookmarkStart w:id="46" w:name="Table_A4"/>
      <w:r w:rsidRPr="00B07E0E">
        <w:rPr>
          <w:b/>
        </w:rPr>
        <w:t xml:space="preserve">Table </w:t>
      </w:r>
      <w:r w:rsidR="002512D0">
        <w:rPr>
          <w:b/>
        </w:rPr>
        <w:t>A4</w:t>
      </w:r>
      <w:bookmarkEnd w:id="46"/>
      <w:r w:rsidRPr="00B07E0E">
        <w:rPr>
          <w:b/>
        </w:rPr>
        <w:t xml:space="preserve">. </w:t>
      </w:r>
      <w:r w:rsidR="009B47CB">
        <w:t>Yang and Yin as two phases of a cyclical movement</w:t>
      </w:r>
    </w:p>
    <w:tbl>
      <w:tblPr>
        <w:tblStyle w:val="TableGrid"/>
        <w:tblW w:w="6662" w:type="dxa"/>
        <w:tblInd w:w="3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567"/>
        <w:gridCol w:w="3680"/>
      </w:tblGrid>
      <w:tr w:rsidR="009B47CB" w14:paraId="3D3B7FF6" w14:textId="77777777" w:rsidTr="005B3673">
        <w:tc>
          <w:tcPr>
            <w:tcW w:w="2415" w:type="dxa"/>
          </w:tcPr>
          <w:p w14:paraId="1FB2FF09" w14:textId="54C2D6FB" w:rsidR="009B47CB" w:rsidRPr="009B47CB" w:rsidRDefault="009B47CB" w:rsidP="004511AC">
            <w:pPr>
              <w:pStyle w:val="MDPI42tablebody"/>
              <w:keepNext/>
              <w:jc w:val="right"/>
              <w:rPr>
                <w:i/>
                <w:iCs/>
              </w:rPr>
            </w:pPr>
            <w:r w:rsidRPr="009B47CB">
              <w:rPr>
                <w:i/>
                <w:iCs/>
              </w:rPr>
              <w:t>Yang</w:t>
            </w:r>
          </w:p>
        </w:tc>
        <w:tc>
          <w:tcPr>
            <w:tcW w:w="567" w:type="dxa"/>
          </w:tcPr>
          <w:p w14:paraId="30EEC7A6" w14:textId="77777777" w:rsidR="009B47CB" w:rsidRDefault="009B47CB" w:rsidP="004511AC">
            <w:pPr>
              <w:pStyle w:val="MDPI42tablebody"/>
              <w:keepNext/>
            </w:pPr>
          </w:p>
        </w:tc>
        <w:tc>
          <w:tcPr>
            <w:tcW w:w="3680" w:type="dxa"/>
          </w:tcPr>
          <w:p w14:paraId="536DFACE" w14:textId="79D1E84F" w:rsidR="009B47CB" w:rsidRPr="009B47CB" w:rsidRDefault="009B47CB" w:rsidP="004511AC">
            <w:pPr>
              <w:pStyle w:val="MDPI42tablebody"/>
              <w:keepNext/>
              <w:jc w:val="left"/>
              <w:rPr>
                <w:i/>
                <w:iCs/>
              </w:rPr>
            </w:pPr>
            <w:r w:rsidRPr="009B47CB">
              <w:rPr>
                <w:i/>
                <w:iCs/>
              </w:rPr>
              <w:t>Yin</w:t>
            </w:r>
          </w:p>
        </w:tc>
      </w:tr>
      <w:tr w:rsidR="009B47CB" w14:paraId="4303D32B" w14:textId="77777777" w:rsidTr="005B3673">
        <w:tc>
          <w:tcPr>
            <w:tcW w:w="2415" w:type="dxa"/>
          </w:tcPr>
          <w:p w14:paraId="2EA8D304" w14:textId="6F636930" w:rsidR="009B47CB" w:rsidRDefault="009B47CB" w:rsidP="004511AC">
            <w:pPr>
              <w:pStyle w:val="MDPI42tablebody"/>
              <w:keepNext/>
              <w:jc w:val="right"/>
            </w:pPr>
            <w:r>
              <w:t>Light</w:t>
            </w:r>
          </w:p>
        </w:tc>
        <w:tc>
          <w:tcPr>
            <w:tcW w:w="567" w:type="dxa"/>
          </w:tcPr>
          <w:p w14:paraId="1DB40158" w14:textId="77777777" w:rsidR="009B47CB" w:rsidRDefault="009B47CB" w:rsidP="004511AC">
            <w:pPr>
              <w:pStyle w:val="MDPI42tablebody"/>
              <w:keepNext/>
            </w:pPr>
          </w:p>
        </w:tc>
        <w:tc>
          <w:tcPr>
            <w:tcW w:w="3680" w:type="dxa"/>
          </w:tcPr>
          <w:p w14:paraId="1DA44BFC" w14:textId="23A7D63C" w:rsidR="009B47CB" w:rsidRDefault="009B47CB" w:rsidP="004511AC">
            <w:pPr>
              <w:pStyle w:val="MDPI42tablebody"/>
              <w:keepNext/>
              <w:jc w:val="left"/>
            </w:pPr>
            <w:r>
              <w:t>Darkness</w:t>
            </w:r>
          </w:p>
        </w:tc>
      </w:tr>
      <w:tr w:rsidR="009B47CB" w14:paraId="3ABF9623" w14:textId="77777777" w:rsidTr="005B3673">
        <w:tc>
          <w:tcPr>
            <w:tcW w:w="2415" w:type="dxa"/>
          </w:tcPr>
          <w:p w14:paraId="04C9038C" w14:textId="1B391A00" w:rsidR="009B47CB" w:rsidRDefault="009B47CB" w:rsidP="004511AC">
            <w:pPr>
              <w:pStyle w:val="MDPI42tablebody"/>
              <w:keepNext/>
              <w:jc w:val="right"/>
            </w:pPr>
            <w:r>
              <w:t>Sun</w:t>
            </w:r>
          </w:p>
        </w:tc>
        <w:tc>
          <w:tcPr>
            <w:tcW w:w="567" w:type="dxa"/>
          </w:tcPr>
          <w:p w14:paraId="2E99CD0E" w14:textId="48306BD0" w:rsidR="009B47CB" w:rsidRDefault="009B47CB" w:rsidP="004511AC">
            <w:pPr>
              <w:pStyle w:val="MDPI42tablebody"/>
              <w:keepNext/>
            </w:pPr>
          </w:p>
        </w:tc>
        <w:tc>
          <w:tcPr>
            <w:tcW w:w="3680" w:type="dxa"/>
          </w:tcPr>
          <w:p w14:paraId="5D5C5898" w14:textId="3389695E" w:rsidR="009B47CB" w:rsidRDefault="009B47CB" w:rsidP="004511AC">
            <w:pPr>
              <w:pStyle w:val="MDPI42tablebody"/>
              <w:keepNext/>
              <w:jc w:val="left"/>
            </w:pPr>
            <w:r>
              <w:t>Moon</w:t>
            </w:r>
          </w:p>
        </w:tc>
      </w:tr>
      <w:tr w:rsidR="009B47CB" w14:paraId="3C347D8E" w14:textId="77777777" w:rsidTr="005B3673">
        <w:tc>
          <w:tcPr>
            <w:tcW w:w="2415" w:type="dxa"/>
          </w:tcPr>
          <w:p w14:paraId="62EF8B2A" w14:textId="5464CDDA" w:rsidR="009B47CB" w:rsidRDefault="009B47CB" w:rsidP="004511AC">
            <w:pPr>
              <w:pStyle w:val="MDPI42tablebody"/>
              <w:keepNext/>
              <w:jc w:val="right"/>
            </w:pPr>
            <w:r>
              <w:t>Brightness</w:t>
            </w:r>
          </w:p>
        </w:tc>
        <w:tc>
          <w:tcPr>
            <w:tcW w:w="567" w:type="dxa"/>
          </w:tcPr>
          <w:p w14:paraId="1ABAAAEB" w14:textId="77777777" w:rsidR="009B47CB" w:rsidRDefault="009B47CB" w:rsidP="004511AC">
            <w:pPr>
              <w:pStyle w:val="MDPI42tablebody"/>
              <w:keepNext/>
            </w:pPr>
          </w:p>
        </w:tc>
        <w:tc>
          <w:tcPr>
            <w:tcW w:w="3680" w:type="dxa"/>
          </w:tcPr>
          <w:p w14:paraId="063BB8FD" w14:textId="6ED71497" w:rsidR="009B47CB" w:rsidRDefault="009B47CB" w:rsidP="004511AC">
            <w:pPr>
              <w:pStyle w:val="MDPI42tablebody"/>
              <w:keepNext/>
              <w:jc w:val="left"/>
            </w:pPr>
            <w:r>
              <w:t>Shade</w:t>
            </w:r>
          </w:p>
        </w:tc>
      </w:tr>
      <w:tr w:rsidR="009B47CB" w14:paraId="5ABEACBE" w14:textId="77777777" w:rsidTr="005B3673">
        <w:tc>
          <w:tcPr>
            <w:tcW w:w="2415" w:type="dxa"/>
          </w:tcPr>
          <w:p w14:paraId="44C17A8A" w14:textId="2BFFD1A3" w:rsidR="009B47CB" w:rsidRDefault="009B47CB" w:rsidP="004511AC">
            <w:pPr>
              <w:pStyle w:val="MDPI42tablebody"/>
              <w:keepNext/>
              <w:jc w:val="right"/>
            </w:pPr>
            <w:r>
              <w:t>Activity</w:t>
            </w:r>
          </w:p>
        </w:tc>
        <w:tc>
          <w:tcPr>
            <w:tcW w:w="567" w:type="dxa"/>
          </w:tcPr>
          <w:p w14:paraId="4D86E4B0" w14:textId="77777777" w:rsidR="009B47CB" w:rsidRDefault="009B47CB" w:rsidP="004511AC">
            <w:pPr>
              <w:pStyle w:val="MDPI42tablebody"/>
              <w:keepNext/>
            </w:pPr>
          </w:p>
        </w:tc>
        <w:tc>
          <w:tcPr>
            <w:tcW w:w="3680" w:type="dxa"/>
          </w:tcPr>
          <w:p w14:paraId="4B0004A3" w14:textId="751E6D5D" w:rsidR="009B47CB" w:rsidRDefault="009B47CB" w:rsidP="004511AC">
            <w:pPr>
              <w:pStyle w:val="MDPI42tablebody"/>
              <w:keepNext/>
              <w:jc w:val="left"/>
            </w:pPr>
            <w:r>
              <w:t>Rest</w:t>
            </w:r>
          </w:p>
        </w:tc>
      </w:tr>
      <w:tr w:rsidR="009B47CB" w14:paraId="3A0CF7BA" w14:textId="77777777" w:rsidTr="005B3673">
        <w:tc>
          <w:tcPr>
            <w:tcW w:w="2415" w:type="dxa"/>
          </w:tcPr>
          <w:p w14:paraId="5FF5D275" w14:textId="13EEEAF3" w:rsidR="009B47CB" w:rsidRDefault="009B47CB" w:rsidP="004511AC">
            <w:pPr>
              <w:pStyle w:val="MDPI42tablebody"/>
              <w:keepNext/>
              <w:jc w:val="right"/>
            </w:pPr>
            <w:r>
              <w:t>Heaven</w:t>
            </w:r>
          </w:p>
        </w:tc>
        <w:tc>
          <w:tcPr>
            <w:tcW w:w="567" w:type="dxa"/>
          </w:tcPr>
          <w:p w14:paraId="7497BFBF" w14:textId="77777777" w:rsidR="009B47CB" w:rsidRDefault="009B47CB" w:rsidP="004511AC">
            <w:pPr>
              <w:pStyle w:val="MDPI42tablebody"/>
              <w:keepNext/>
            </w:pPr>
          </w:p>
        </w:tc>
        <w:tc>
          <w:tcPr>
            <w:tcW w:w="3680" w:type="dxa"/>
          </w:tcPr>
          <w:p w14:paraId="7CA3FC24" w14:textId="65C38945" w:rsidR="009B47CB" w:rsidRDefault="009B47CB" w:rsidP="004511AC">
            <w:pPr>
              <w:pStyle w:val="MDPI42tablebody"/>
              <w:keepNext/>
              <w:jc w:val="left"/>
            </w:pPr>
            <w:r>
              <w:t>Earth</w:t>
            </w:r>
          </w:p>
        </w:tc>
      </w:tr>
      <w:tr w:rsidR="009B47CB" w14:paraId="044DEC7F" w14:textId="77777777" w:rsidTr="005B3673">
        <w:tc>
          <w:tcPr>
            <w:tcW w:w="2415" w:type="dxa"/>
          </w:tcPr>
          <w:p w14:paraId="1E885DC9" w14:textId="025AB2E3" w:rsidR="009B47CB" w:rsidRDefault="009B47CB" w:rsidP="004511AC">
            <w:pPr>
              <w:pStyle w:val="MDPI42tablebody"/>
              <w:keepNext/>
              <w:jc w:val="right"/>
            </w:pPr>
            <w:r>
              <w:t>Round</w:t>
            </w:r>
          </w:p>
        </w:tc>
        <w:tc>
          <w:tcPr>
            <w:tcW w:w="567" w:type="dxa"/>
          </w:tcPr>
          <w:p w14:paraId="708298DF" w14:textId="77777777" w:rsidR="009B47CB" w:rsidRDefault="009B47CB" w:rsidP="004511AC">
            <w:pPr>
              <w:pStyle w:val="MDPI42tablebody"/>
              <w:keepNext/>
            </w:pPr>
          </w:p>
        </w:tc>
        <w:tc>
          <w:tcPr>
            <w:tcW w:w="3680" w:type="dxa"/>
          </w:tcPr>
          <w:p w14:paraId="5D2F8D55" w14:textId="7C9A0EDF" w:rsidR="009B47CB" w:rsidRDefault="009B47CB" w:rsidP="004511AC">
            <w:pPr>
              <w:pStyle w:val="MDPI42tablebody"/>
              <w:keepNext/>
              <w:jc w:val="left"/>
            </w:pPr>
            <w:r>
              <w:t>Flat</w:t>
            </w:r>
          </w:p>
        </w:tc>
      </w:tr>
      <w:tr w:rsidR="009B47CB" w14:paraId="18699CF9" w14:textId="77777777" w:rsidTr="005B3673">
        <w:tc>
          <w:tcPr>
            <w:tcW w:w="2415" w:type="dxa"/>
          </w:tcPr>
          <w:p w14:paraId="6C94D54C" w14:textId="34793708" w:rsidR="009B47CB" w:rsidRDefault="009B47CB" w:rsidP="004511AC">
            <w:pPr>
              <w:pStyle w:val="MDPI42tablebody"/>
              <w:keepNext/>
              <w:jc w:val="right"/>
            </w:pPr>
            <w:r>
              <w:t>Time</w:t>
            </w:r>
          </w:p>
        </w:tc>
        <w:tc>
          <w:tcPr>
            <w:tcW w:w="567" w:type="dxa"/>
          </w:tcPr>
          <w:p w14:paraId="24C7BD3F" w14:textId="77777777" w:rsidR="009B47CB" w:rsidRDefault="009B47CB" w:rsidP="004511AC">
            <w:pPr>
              <w:pStyle w:val="MDPI42tablebody"/>
              <w:keepNext/>
            </w:pPr>
          </w:p>
        </w:tc>
        <w:tc>
          <w:tcPr>
            <w:tcW w:w="3680" w:type="dxa"/>
          </w:tcPr>
          <w:p w14:paraId="1DB3DE73" w14:textId="77404987" w:rsidR="009B47CB" w:rsidRDefault="009B47CB" w:rsidP="004511AC">
            <w:pPr>
              <w:pStyle w:val="MDPI42tablebody"/>
              <w:keepNext/>
              <w:jc w:val="left"/>
            </w:pPr>
            <w:r>
              <w:t>Space</w:t>
            </w:r>
          </w:p>
        </w:tc>
      </w:tr>
      <w:tr w:rsidR="009B47CB" w14:paraId="12648F99" w14:textId="77777777" w:rsidTr="005B3673">
        <w:tc>
          <w:tcPr>
            <w:tcW w:w="2415" w:type="dxa"/>
          </w:tcPr>
          <w:p w14:paraId="4AAF05BB" w14:textId="3797FCF9" w:rsidR="009B47CB" w:rsidRDefault="009B47CB" w:rsidP="004511AC">
            <w:pPr>
              <w:pStyle w:val="MDPI42tablebody"/>
              <w:keepNext/>
              <w:jc w:val="right"/>
            </w:pPr>
            <w:r>
              <w:t>East</w:t>
            </w:r>
          </w:p>
        </w:tc>
        <w:tc>
          <w:tcPr>
            <w:tcW w:w="567" w:type="dxa"/>
          </w:tcPr>
          <w:p w14:paraId="377BC05C" w14:textId="77777777" w:rsidR="009B47CB" w:rsidRDefault="009B47CB" w:rsidP="004511AC">
            <w:pPr>
              <w:pStyle w:val="MDPI42tablebody"/>
              <w:keepNext/>
            </w:pPr>
          </w:p>
        </w:tc>
        <w:tc>
          <w:tcPr>
            <w:tcW w:w="3680" w:type="dxa"/>
          </w:tcPr>
          <w:p w14:paraId="218F52B4" w14:textId="73BD62EA" w:rsidR="009B47CB" w:rsidRDefault="009B47CB" w:rsidP="004511AC">
            <w:pPr>
              <w:pStyle w:val="MDPI42tablebody"/>
              <w:keepNext/>
              <w:jc w:val="left"/>
            </w:pPr>
            <w:r>
              <w:t>West</w:t>
            </w:r>
          </w:p>
        </w:tc>
      </w:tr>
      <w:tr w:rsidR="009B47CB" w14:paraId="36424BB6" w14:textId="77777777" w:rsidTr="005B3673">
        <w:tc>
          <w:tcPr>
            <w:tcW w:w="2415" w:type="dxa"/>
          </w:tcPr>
          <w:p w14:paraId="36E589A5" w14:textId="28F7CB8A" w:rsidR="009B47CB" w:rsidRDefault="009B47CB" w:rsidP="004511AC">
            <w:pPr>
              <w:pStyle w:val="MDPI42tablebody"/>
              <w:keepNext/>
              <w:jc w:val="right"/>
            </w:pPr>
            <w:r>
              <w:t>South</w:t>
            </w:r>
          </w:p>
        </w:tc>
        <w:tc>
          <w:tcPr>
            <w:tcW w:w="567" w:type="dxa"/>
          </w:tcPr>
          <w:p w14:paraId="1EDE471A" w14:textId="77777777" w:rsidR="009B47CB" w:rsidRDefault="009B47CB" w:rsidP="004511AC">
            <w:pPr>
              <w:pStyle w:val="MDPI42tablebody"/>
              <w:keepNext/>
            </w:pPr>
          </w:p>
        </w:tc>
        <w:tc>
          <w:tcPr>
            <w:tcW w:w="3680" w:type="dxa"/>
          </w:tcPr>
          <w:p w14:paraId="505A60D9" w14:textId="58DE536C" w:rsidR="009B47CB" w:rsidRDefault="009B47CB" w:rsidP="004511AC">
            <w:pPr>
              <w:pStyle w:val="MDPI42tablebody"/>
              <w:keepNext/>
              <w:jc w:val="left"/>
            </w:pPr>
            <w:r>
              <w:t>North</w:t>
            </w:r>
          </w:p>
        </w:tc>
      </w:tr>
      <w:tr w:rsidR="009B47CB" w14:paraId="60730F53" w14:textId="77777777" w:rsidTr="005B3673">
        <w:tc>
          <w:tcPr>
            <w:tcW w:w="2415" w:type="dxa"/>
          </w:tcPr>
          <w:p w14:paraId="285F47A8" w14:textId="33C1DF1D" w:rsidR="009B47CB" w:rsidRDefault="005A39EC" w:rsidP="004511AC">
            <w:pPr>
              <w:pStyle w:val="MDPI42tablebody"/>
              <w:keepNext/>
              <w:jc w:val="right"/>
            </w:pPr>
            <w:r>
              <w:t>Left</w:t>
            </w:r>
          </w:p>
        </w:tc>
        <w:tc>
          <w:tcPr>
            <w:tcW w:w="567" w:type="dxa"/>
          </w:tcPr>
          <w:p w14:paraId="6A4CB6E5" w14:textId="77777777" w:rsidR="009B47CB" w:rsidRDefault="009B47CB" w:rsidP="004511AC">
            <w:pPr>
              <w:pStyle w:val="MDPI42tablebody"/>
              <w:keepNext/>
            </w:pPr>
          </w:p>
        </w:tc>
        <w:tc>
          <w:tcPr>
            <w:tcW w:w="3680" w:type="dxa"/>
          </w:tcPr>
          <w:p w14:paraId="01A8F924" w14:textId="77777777" w:rsidR="009B47CB" w:rsidRDefault="005A39EC" w:rsidP="004511AC">
            <w:pPr>
              <w:pStyle w:val="MDPI42tablebody"/>
              <w:keepNext/>
              <w:jc w:val="left"/>
            </w:pPr>
            <w:r>
              <w:t>Right</w:t>
            </w:r>
          </w:p>
          <w:p w14:paraId="1C11583E" w14:textId="5560E7C9" w:rsidR="004511AC" w:rsidRDefault="004511AC" w:rsidP="004511AC">
            <w:pPr>
              <w:pStyle w:val="MDPI42tablebody"/>
              <w:keepNext/>
              <w:jc w:val="left"/>
            </w:pPr>
          </w:p>
        </w:tc>
      </w:tr>
    </w:tbl>
    <w:p w14:paraId="0703215D" w14:textId="53DDB774" w:rsidR="00A11E94" w:rsidRDefault="00F65F60" w:rsidP="00A11E94">
      <w:pPr>
        <w:pStyle w:val="MDPI32textnoindent"/>
      </w:pPr>
      <w:r>
        <w:t xml:space="preserve">On Chinese maps, </w:t>
      </w:r>
      <w:r w:rsidR="00DF5BAD">
        <w:t>the sun rose to the east and set to the west.  T</w:t>
      </w:r>
      <w:r>
        <w:t xml:space="preserve">he south cardinal point </w:t>
      </w:r>
      <w:r w:rsidR="00DF5BAD">
        <w:t>wa</w:t>
      </w:r>
      <w:r>
        <w:t>s at the top of the page,</w:t>
      </w:r>
      <w:r w:rsidR="00DF5BAD">
        <w:t xml:space="preserve"> as the direction from which winds originated.</w:t>
      </w:r>
      <w:r>
        <w:t xml:space="preserve"> </w:t>
      </w:r>
    </w:p>
    <w:p w14:paraId="60E78A49" w14:textId="5C1D37C4" w:rsidR="008F1062" w:rsidRDefault="00DF5BAD" w:rsidP="002512D0">
      <w:pPr>
        <w:pStyle w:val="MDPI31text"/>
      </w:pPr>
      <w:r>
        <w:t xml:space="preserve">In </w:t>
      </w:r>
      <w:proofErr w:type="spellStart"/>
      <w:r w:rsidR="00CF6705" w:rsidRPr="00E332FF">
        <w:rPr>
          <w:i/>
          <w:iCs/>
        </w:rPr>
        <w:t>Hauinanzi</w:t>
      </w:r>
      <w:proofErr w:type="spellEnd"/>
      <w:r w:rsidR="00CF6705">
        <w:t xml:space="preserve"> (</w:t>
      </w:r>
      <w:proofErr w:type="spellStart"/>
      <w:r w:rsidR="00CF6705" w:rsidRPr="00E332FF">
        <w:rPr>
          <w:i/>
          <w:iCs/>
        </w:rPr>
        <w:t>Huai</w:t>
      </w:r>
      <w:proofErr w:type="spellEnd"/>
      <w:r w:rsidR="00CF6705" w:rsidRPr="00E332FF">
        <w:rPr>
          <w:i/>
          <w:iCs/>
        </w:rPr>
        <w:t xml:space="preserve"> nan tzu</w:t>
      </w:r>
      <w:r w:rsidR="00CF6705">
        <w:t xml:space="preserve">) circa 139 B.C., the Taoism is built on </w:t>
      </w:r>
      <w:r w:rsidR="00CF6705" w:rsidRPr="00E332FF">
        <w:rPr>
          <w:i/>
          <w:iCs/>
        </w:rPr>
        <w:t>qi</w:t>
      </w:r>
      <w:r w:rsidR="00CF6705">
        <w:t xml:space="preserve"> (</w:t>
      </w:r>
      <w:r w:rsidR="00CF6705" w:rsidRPr="00E332FF">
        <w:rPr>
          <w:i/>
          <w:iCs/>
        </w:rPr>
        <w:t>ch’i</w:t>
      </w:r>
      <w:r w:rsidR="00CF6705">
        <w:t xml:space="preserve">) as “opposition between </w:t>
      </w:r>
      <w:r w:rsidR="00DA44E2">
        <w:t>t</w:t>
      </w:r>
      <w:r w:rsidR="00CF6705">
        <w:t>he amorphous as spatially exte</w:t>
      </w:r>
      <w:r w:rsidR="00DA44E2">
        <w:t xml:space="preserve">nded </w:t>
      </w:r>
      <w:r w:rsidR="00CF6705">
        <w:t>and as temporarily enduring</w:t>
      </w:r>
      <w:r w:rsidR="00E332FF">
        <w:t xml:space="preserve">” </w:t>
      </w:r>
      <w:r>
        <w:t>[</w:t>
      </w:r>
      <w:r w:rsidR="00FA0356">
        <w:fldChar w:fldCharType="begin"/>
      </w:r>
      <w:r w:rsidR="00FA0356">
        <w:instrText xml:space="preserve"> REF _Ref104973850 \r \h </w:instrText>
      </w:r>
      <w:r w:rsidR="00FA0356">
        <w:fldChar w:fldCharType="separate"/>
      </w:r>
      <w:r w:rsidR="00017A8F">
        <w:t>76</w:t>
      </w:r>
      <w:r w:rsidR="00FA0356">
        <w:fldChar w:fldCharType="end"/>
      </w:r>
      <w:r>
        <w:t>} (Graham, 1986</w:t>
      </w:r>
      <w:r w:rsidR="00E332FF">
        <w:t>, pp. 32-33</w:t>
      </w:r>
      <w:r>
        <w:t>)</w:t>
      </w:r>
      <w:r w:rsidR="00E332FF">
        <w:t xml:space="preserve">.  The cosmos is described in parallel pairs, from the simplest </w:t>
      </w:r>
      <w:r w:rsidR="00E332FF">
        <w:lastRenderedPageBreak/>
        <w:t>yet most comprehensive pattern</w:t>
      </w:r>
      <w:r w:rsidR="006915A2">
        <w:t xml:space="preserve">, towards corelative thinking in Chinese culture. In Table </w:t>
      </w:r>
      <w:r w:rsidR="002512D0">
        <w:t>A5</w:t>
      </w:r>
      <w:r w:rsidR="00841223">
        <w:t xml:space="preserve"> </w:t>
      </w:r>
      <w:r w:rsidR="00841223">
        <w:fldChar w:fldCharType="begin"/>
      </w:r>
      <w:r w:rsidR="00841223">
        <w:instrText xml:space="preserve"> REF Table_A5 \p \h </w:instrText>
      </w:r>
      <w:r w:rsidR="00841223">
        <w:fldChar w:fldCharType="separate"/>
      </w:r>
      <w:r w:rsidR="00017A8F">
        <w:t>below</w:t>
      </w:r>
      <w:r w:rsidR="00841223">
        <w:fldChar w:fldCharType="end"/>
      </w:r>
      <w:r w:rsidR="006915A2">
        <w:t>, nominal concepts are in lower case, and verbal concepts in capitals.</w:t>
      </w:r>
    </w:p>
    <w:p w14:paraId="70FAB1CB" w14:textId="77777777" w:rsidR="004511AC" w:rsidRDefault="004511AC" w:rsidP="002512D0">
      <w:pPr>
        <w:pStyle w:val="MDPI31text"/>
      </w:pPr>
    </w:p>
    <w:p w14:paraId="1E4BF3BB" w14:textId="67F97416" w:rsidR="00210321" w:rsidRDefault="00210321" w:rsidP="004511AC">
      <w:pPr>
        <w:pStyle w:val="MDPI42tablebody"/>
        <w:keepNext/>
        <w:ind w:left="3033"/>
        <w:jc w:val="left"/>
      </w:pPr>
      <w:bookmarkStart w:id="47" w:name="Table_A5"/>
      <w:r w:rsidRPr="00B07E0E">
        <w:rPr>
          <w:b/>
        </w:rPr>
        <w:t xml:space="preserve">Table </w:t>
      </w:r>
      <w:r w:rsidR="002512D0">
        <w:rPr>
          <w:b/>
        </w:rPr>
        <w:t>A5</w:t>
      </w:r>
      <w:bookmarkEnd w:id="47"/>
      <w:r w:rsidRPr="00B07E0E">
        <w:rPr>
          <w:b/>
        </w:rPr>
        <w:t xml:space="preserve">. </w:t>
      </w:r>
      <w:r w:rsidR="00E332FF">
        <w:t>A chain of binary oppositions, in the Tao as the “Way”</w:t>
      </w:r>
    </w:p>
    <w:tbl>
      <w:tblPr>
        <w:tblStyle w:val="TableGrid"/>
        <w:tblW w:w="6662" w:type="dxa"/>
        <w:tblInd w:w="3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2"/>
        <w:gridCol w:w="567"/>
        <w:gridCol w:w="3113"/>
      </w:tblGrid>
      <w:tr w:rsidR="00E332FF" w14:paraId="693DDADD" w14:textId="77777777" w:rsidTr="008F1062">
        <w:trPr>
          <w:cantSplit/>
        </w:trPr>
        <w:tc>
          <w:tcPr>
            <w:tcW w:w="2982" w:type="dxa"/>
          </w:tcPr>
          <w:p w14:paraId="48BB1EB0" w14:textId="77777777" w:rsidR="00E332FF" w:rsidRPr="009B47CB" w:rsidRDefault="00E332FF" w:rsidP="004511AC">
            <w:pPr>
              <w:pStyle w:val="MDPI42tablebody"/>
              <w:keepNext/>
              <w:jc w:val="right"/>
              <w:rPr>
                <w:i/>
                <w:iCs/>
              </w:rPr>
            </w:pPr>
          </w:p>
        </w:tc>
        <w:tc>
          <w:tcPr>
            <w:tcW w:w="567" w:type="dxa"/>
          </w:tcPr>
          <w:p w14:paraId="4D9514FD" w14:textId="194CD480" w:rsidR="00E332FF" w:rsidRDefault="00E332FF" w:rsidP="004511AC">
            <w:pPr>
              <w:pStyle w:val="MDPI42tablebody"/>
              <w:keepNext/>
            </w:pPr>
            <w:r>
              <w:t>Qi</w:t>
            </w:r>
          </w:p>
        </w:tc>
        <w:tc>
          <w:tcPr>
            <w:tcW w:w="3113" w:type="dxa"/>
          </w:tcPr>
          <w:p w14:paraId="6B52F996" w14:textId="77777777" w:rsidR="00E332FF" w:rsidRPr="009B47CB" w:rsidRDefault="00E332FF" w:rsidP="004511AC">
            <w:pPr>
              <w:pStyle w:val="MDPI42tablebody"/>
              <w:keepNext/>
              <w:jc w:val="left"/>
              <w:rPr>
                <w:i/>
                <w:iCs/>
              </w:rPr>
            </w:pPr>
          </w:p>
        </w:tc>
      </w:tr>
      <w:tr w:rsidR="008F1062" w14:paraId="24F5BE5F" w14:textId="77777777" w:rsidTr="008F1062">
        <w:trPr>
          <w:cantSplit/>
        </w:trPr>
        <w:tc>
          <w:tcPr>
            <w:tcW w:w="2982" w:type="dxa"/>
          </w:tcPr>
          <w:p w14:paraId="62D203A1" w14:textId="275FCE89" w:rsidR="00210321" w:rsidRPr="006915A2" w:rsidRDefault="006915A2" w:rsidP="004511AC">
            <w:pPr>
              <w:pStyle w:val="MDPI42tablebody"/>
              <w:keepNext/>
              <w:jc w:val="right"/>
            </w:pPr>
            <w:r>
              <w:t>Clear and subtle</w:t>
            </w:r>
          </w:p>
        </w:tc>
        <w:tc>
          <w:tcPr>
            <w:tcW w:w="567" w:type="dxa"/>
          </w:tcPr>
          <w:p w14:paraId="2DE22842" w14:textId="77777777" w:rsidR="00210321" w:rsidRPr="006915A2" w:rsidRDefault="00210321" w:rsidP="004511AC">
            <w:pPr>
              <w:pStyle w:val="MDPI42tablebody"/>
              <w:keepNext/>
            </w:pPr>
          </w:p>
        </w:tc>
        <w:tc>
          <w:tcPr>
            <w:tcW w:w="3113" w:type="dxa"/>
          </w:tcPr>
          <w:p w14:paraId="582F2D9D" w14:textId="306299C8" w:rsidR="00210321" w:rsidRPr="006915A2" w:rsidRDefault="006915A2" w:rsidP="004511AC">
            <w:pPr>
              <w:pStyle w:val="MDPI42tablebody"/>
              <w:keepNext/>
              <w:jc w:val="left"/>
            </w:pPr>
            <w:r>
              <w:t>Heavy and muddy</w:t>
            </w:r>
          </w:p>
        </w:tc>
      </w:tr>
      <w:tr w:rsidR="008F1062" w14:paraId="646CBFB7" w14:textId="77777777" w:rsidTr="008F1062">
        <w:trPr>
          <w:cantSplit/>
        </w:trPr>
        <w:tc>
          <w:tcPr>
            <w:tcW w:w="2982" w:type="dxa"/>
          </w:tcPr>
          <w:p w14:paraId="0295104B" w14:textId="269042F8" w:rsidR="00210321" w:rsidRDefault="006915A2" w:rsidP="004511AC">
            <w:pPr>
              <w:pStyle w:val="MDPI42tablebody"/>
              <w:keepNext/>
              <w:jc w:val="right"/>
            </w:pPr>
            <w:r>
              <w:t>HEAVEN</w:t>
            </w:r>
          </w:p>
        </w:tc>
        <w:tc>
          <w:tcPr>
            <w:tcW w:w="567" w:type="dxa"/>
          </w:tcPr>
          <w:p w14:paraId="2B9EAF31" w14:textId="77777777" w:rsidR="00210321" w:rsidRDefault="00210321" w:rsidP="004511AC">
            <w:pPr>
              <w:pStyle w:val="MDPI42tablebody"/>
              <w:keepNext/>
            </w:pPr>
          </w:p>
        </w:tc>
        <w:tc>
          <w:tcPr>
            <w:tcW w:w="3113" w:type="dxa"/>
          </w:tcPr>
          <w:p w14:paraId="01B3A926" w14:textId="75045545" w:rsidR="00210321" w:rsidRDefault="006915A2" w:rsidP="004511AC">
            <w:pPr>
              <w:pStyle w:val="MDPI42tablebody"/>
              <w:keepNext/>
              <w:jc w:val="left"/>
            </w:pPr>
            <w:r>
              <w:t>EARTH</w:t>
            </w:r>
          </w:p>
        </w:tc>
      </w:tr>
      <w:tr w:rsidR="008F1062" w14:paraId="2762C8E3" w14:textId="77777777" w:rsidTr="008F1062">
        <w:trPr>
          <w:cantSplit/>
        </w:trPr>
        <w:tc>
          <w:tcPr>
            <w:tcW w:w="2982" w:type="dxa"/>
          </w:tcPr>
          <w:p w14:paraId="3B03B011" w14:textId="5B2B7BEC" w:rsidR="00210321" w:rsidRDefault="006915A2" w:rsidP="004511AC">
            <w:pPr>
              <w:pStyle w:val="MDPI42tablebody"/>
              <w:keepNext/>
              <w:jc w:val="right"/>
            </w:pPr>
            <w:r>
              <w:t>YANG</w:t>
            </w:r>
          </w:p>
        </w:tc>
        <w:tc>
          <w:tcPr>
            <w:tcW w:w="567" w:type="dxa"/>
          </w:tcPr>
          <w:p w14:paraId="17864BD4" w14:textId="77777777" w:rsidR="00210321" w:rsidRDefault="00210321" w:rsidP="004511AC">
            <w:pPr>
              <w:pStyle w:val="MDPI42tablebody"/>
              <w:keepNext/>
            </w:pPr>
          </w:p>
        </w:tc>
        <w:tc>
          <w:tcPr>
            <w:tcW w:w="3113" w:type="dxa"/>
          </w:tcPr>
          <w:p w14:paraId="1617BAB7" w14:textId="6009D31E" w:rsidR="00210321" w:rsidRDefault="006915A2" w:rsidP="004511AC">
            <w:pPr>
              <w:pStyle w:val="MDPI42tablebody"/>
              <w:keepNext/>
              <w:jc w:val="left"/>
            </w:pPr>
            <w:r>
              <w:t>YIN</w:t>
            </w:r>
          </w:p>
        </w:tc>
      </w:tr>
      <w:tr w:rsidR="008F1062" w14:paraId="1AE299C8" w14:textId="77777777" w:rsidTr="008F1062">
        <w:trPr>
          <w:cantSplit/>
        </w:trPr>
        <w:tc>
          <w:tcPr>
            <w:tcW w:w="2982" w:type="dxa"/>
          </w:tcPr>
          <w:p w14:paraId="13C16E1B" w14:textId="0954CF75" w:rsidR="00210321" w:rsidRDefault="006915A2" w:rsidP="004511AC">
            <w:pPr>
              <w:pStyle w:val="MDPI42tablebody"/>
              <w:keepNext/>
              <w:jc w:val="right"/>
            </w:pPr>
            <w:r>
              <w:t>Hot</w:t>
            </w:r>
          </w:p>
        </w:tc>
        <w:tc>
          <w:tcPr>
            <w:tcW w:w="567" w:type="dxa"/>
          </w:tcPr>
          <w:p w14:paraId="7EA9B9C7" w14:textId="77777777" w:rsidR="00210321" w:rsidRDefault="00210321" w:rsidP="004511AC">
            <w:pPr>
              <w:pStyle w:val="MDPI42tablebody"/>
              <w:keepNext/>
            </w:pPr>
          </w:p>
        </w:tc>
        <w:tc>
          <w:tcPr>
            <w:tcW w:w="3113" w:type="dxa"/>
          </w:tcPr>
          <w:p w14:paraId="5048FB6E" w14:textId="260EA550" w:rsidR="00210321" w:rsidRDefault="006915A2" w:rsidP="004511AC">
            <w:pPr>
              <w:pStyle w:val="MDPI42tablebody"/>
              <w:keepNext/>
              <w:jc w:val="left"/>
            </w:pPr>
            <w:r>
              <w:t>Cold</w:t>
            </w:r>
          </w:p>
        </w:tc>
      </w:tr>
      <w:tr w:rsidR="008F1062" w14:paraId="2EBCDB62" w14:textId="77777777" w:rsidTr="008F1062">
        <w:trPr>
          <w:cantSplit/>
        </w:trPr>
        <w:tc>
          <w:tcPr>
            <w:tcW w:w="2982" w:type="dxa"/>
          </w:tcPr>
          <w:p w14:paraId="023259F0" w14:textId="314A31CC" w:rsidR="00210321" w:rsidRDefault="006915A2" w:rsidP="004511AC">
            <w:pPr>
              <w:pStyle w:val="MDPI42tablebody"/>
              <w:keepNext/>
              <w:jc w:val="right"/>
            </w:pPr>
            <w:r>
              <w:t>FIRE</w:t>
            </w:r>
          </w:p>
        </w:tc>
        <w:tc>
          <w:tcPr>
            <w:tcW w:w="567" w:type="dxa"/>
          </w:tcPr>
          <w:p w14:paraId="60B0FC37" w14:textId="77777777" w:rsidR="00210321" w:rsidRDefault="00210321" w:rsidP="004511AC">
            <w:pPr>
              <w:pStyle w:val="MDPI42tablebody"/>
              <w:keepNext/>
            </w:pPr>
          </w:p>
        </w:tc>
        <w:tc>
          <w:tcPr>
            <w:tcW w:w="3113" w:type="dxa"/>
          </w:tcPr>
          <w:p w14:paraId="00C8B463" w14:textId="763CCC62" w:rsidR="00210321" w:rsidRDefault="006915A2" w:rsidP="004511AC">
            <w:pPr>
              <w:pStyle w:val="MDPI42tablebody"/>
              <w:keepNext/>
              <w:jc w:val="left"/>
            </w:pPr>
            <w:r>
              <w:t>WATER</w:t>
            </w:r>
          </w:p>
        </w:tc>
      </w:tr>
      <w:tr w:rsidR="008F1062" w14:paraId="2C885D3E" w14:textId="77777777" w:rsidTr="008F1062">
        <w:trPr>
          <w:cantSplit/>
        </w:trPr>
        <w:tc>
          <w:tcPr>
            <w:tcW w:w="2982" w:type="dxa"/>
          </w:tcPr>
          <w:p w14:paraId="1E3918E5" w14:textId="6A210580" w:rsidR="00210321" w:rsidRDefault="006915A2" w:rsidP="004511AC">
            <w:pPr>
              <w:pStyle w:val="MDPI42tablebody"/>
              <w:keepNext/>
              <w:jc w:val="right"/>
            </w:pPr>
            <w:r>
              <w:t>SUN</w:t>
            </w:r>
          </w:p>
        </w:tc>
        <w:tc>
          <w:tcPr>
            <w:tcW w:w="567" w:type="dxa"/>
          </w:tcPr>
          <w:p w14:paraId="0F7CC374" w14:textId="77777777" w:rsidR="00210321" w:rsidRDefault="00210321" w:rsidP="004511AC">
            <w:pPr>
              <w:pStyle w:val="MDPI42tablebody"/>
              <w:keepNext/>
            </w:pPr>
          </w:p>
        </w:tc>
        <w:tc>
          <w:tcPr>
            <w:tcW w:w="3113" w:type="dxa"/>
          </w:tcPr>
          <w:p w14:paraId="4062E217" w14:textId="019B575E" w:rsidR="00210321" w:rsidRDefault="006915A2" w:rsidP="004511AC">
            <w:pPr>
              <w:pStyle w:val="MDPI42tablebody"/>
              <w:keepNext/>
              <w:jc w:val="left"/>
            </w:pPr>
            <w:r>
              <w:t>MOON</w:t>
            </w:r>
          </w:p>
        </w:tc>
      </w:tr>
      <w:tr w:rsidR="008F1062" w14:paraId="12532AD3" w14:textId="77777777" w:rsidTr="008F1062">
        <w:trPr>
          <w:cantSplit/>
        </w:trPr>
        <w:tc>
          <w:tcPr>
            <w:tcW w:w="2982" w:type="dxa"/>
          </w:tcPr>
          <w:p w14:paraId="066DDD42" w14:textId="6F8E25E6" w:rsidR="00210321" w:rsidRDefault="006915A2" w:rsidP="004511AC">
            <w:pPr>
              <w:pStyle w:val="MDPI42tablebody"/>
              <w:keepNext/>
              <w:jc w:val="right"/>
            </w:pPr>
            <w:r>
              <w:t>Round</w:t>
            </w:r>
          </w:p>
        </w:tc>
        <w:tc>
          <w:tcPr>
            <w:tcW w:w="567" w:type="dxa"/>
          </w:tcPr>
          <w:p w14:paraId="3FCDD643" w14:textId="77777777" w:rsidR="00210321" w:rsidRDefault="00210321" w:rsidP="004511AC">
            <w:pPr>
              <w:pStyle w:val="MDPI42tablebody"/>
              <w:keepNext/>
            </w:pPr>
          </w:p>
        </w:tc>
        <w:tc>
          <w:tcPr>
            <w:tcW w:w="3113" w:type="dxa"/>
          </w:tcPr>
          <w:p w14:paraId="56A1A566" w14:textId="76F7653E" w:rsidR="00210321" w:rsidRDefault="006915A2" w:rsidP="004511AC">
            <w:pPr>
              <w:pStyle w:val="MDPI42tablebody"/>
              <w:keepNext/>
              <w:jc w:val="left"/>
            </w:pPr>
            <w:r>
              <w:t>Square</w:t>
            </w:r>
          </w:p>
        </w:tc>
      </w:tr>
      <w:tr w:rsidR="008F1062" w14:paraId="568A1E91" w14:textId="77777777" w:rsidTr="008F1062">
        <w:trPr>
          <w:cantSplit/>
        </w:trPr>
        <w:tc>
          <w:tcPr>
            <w:tcW w:w="2982" w:type="dxa"/>
          </w:tcPr>
          <w:p w14:paraId="1B9EA24B" w14:textId="0FDE2560" w:rsidR="00210321" w:rsidRDefault="006915A2" w:rsidP="004511AC">
            <w:pPr>
              <w:pStyle w:val="MDPI42tablebody"/>
              <w:keepNext/>
              <w:jc w:val="right"/>
            </w:pPr>
            <w:r>
              <w:t>Illuminates</w:t>
            </w:r>
          </w:p>
        </w:tc>
        <w:tc>
          <w:tcPr>
            <w:tcW w:w="567" w:type="dxa"/>
          </w:tcPr>
          <w:p w14:paraId="2FC4CF38" w14:textId="77777777" w:rsidR="00210321" w:rsidRDefault="00210321" w:rsidP="004511AC">
            <w:pPr>
              <w:pStyle w:val="MDPI42tablebody"/>
              <w:keepNext/>
            </w:pPr>
          </w:p>
        </w:tc>
        <w:tc>
          <w:tcPr>
            <w:tcW w:w="3113" w:type="dxa"/>
          </w:tcPr>
          <w:p w14:paraId="2C4E651F" w14:textId="0E515E1A" w:rsidR="00210321" w:rsidRDefault="006915A2" w:rsidP="004511AC">
            <w:pPr>
              <w:pStyle w:val="MDPI42tablebody"/>
              <w:keepNext/>
              <w:jc w:val="left"/>
            </w:pPr>
            <w:r>
              <w:t>Retreats to dark</w:t>
            </w:r>
          </w:p>
        </w:tc>
      </w:tr>
      <w:tr w:rsidR="008F1062" w14:paraId="51BB2D94" w14:textId="77777777" w:rsidTr="008F1062">
        <w:trPr>
          <w:cantSplit/>
        </w:trPr>
        <w:tc>
          <w:tcPr>
            <w:tcW w:w="2982" w:type="dxa"/>
          </w:tcPr>
          <w:p w14:paraId="0BC38562" w14:textId="16FF6219" w:rsidR="00210321" w:rsidRDefault="008F1062" w:rsidP="004511AC">
            <w:pPr>
              <w:pStyle w:val="MDPI42tablebody"/>
              <w:keepNext/>
              <w:jc w:val="right"/>
            </w:pPr>
            <w:r>
              <w:t>Expels</w:t>
            </w:r>
          </w:p>
        </w:tc>
        <w:tc>
          <w:tcPr>
            <w:tcW w:w="567" w:type="dxa"/>
          </w:tcPr>
          <w:p w14:paraId="66E0B8DF" w14:textId="77777777" w:rsidR="00210321" w:rsidRDefault="00210321" w:rsidP="004511AC">
            <w:pPr>
              <w:pStyle w:val="MDPI42tablebody"/>
              <w:keepNext/>
            </w:pPr>
          </w:p>
        </w:tc>
        <w:tc>
          <w:tcPr>
            <w:tcW w:w="3113" w:type="dxa"/>
          </w:tcPr>
          <w:p w14:paraId="56212CA9" w14:textId="0DEEEF96" w:rsidR="00210321" w:rsidRDefault="008F1062" w:rsidP="004511AC">
            <w:pPr>
              <w:pStyle w:val="MDPI42tablebody"/>
              <w:keepNext/>
              <w:jc w:val="left"/>
            </w:pPr>
            <w:r>
              <w:t>Holds in</w:t>
            </w:r>
          </w:p>
        </w:tc>
      </w:tr>
      <w:tr w:rsidR="008F1062" w14:paraId="78E46749" w14:textId="77777777" w:rsidTr="008F1062">
        <w:trPr>
          <w:cantSplit/>
        </w:trPr>
        <w:tc>
          <w:tcPr>
            <w:tcW w:w="2982" w:type="dxa"/>
          </w:tcPr>
          <w:p w14:paraId="0E5DCCFA" w14:textId="4316E76A" w:rsidR="008F1062" w:rsidRDefault="008F1062" w:rsidP="004511AC">
            <w:pPr>
              <w:pStyle w:val="MDPI42tablebody"/>
              <w:keepNext/>
              <w:jc w:val="right"/>
            </w:pPr>
            <w:r>
              <w:t>Does to</w:t>
            </w:r>
          </w:p>
        </w:tc>
        <w:tc>
          <w:tcPr>
            <w:tcW w:w="567" w:type="dxa"/>
          </w:tcPr>
          <w:p w14:paraId="3F8D579B" w14:textId="77777777" w:rsidR="008F1062" w:rsidRDefault="008F1062" w:rsidP="004511AC">
            <w:pPr>
              <w:pStyle w:val="MDPI42tablebody"/>
              <w:keepNext/>
            </w:pPr>
          </w:p>
        </w:tc>
        <w:tc>
          <w:tcPr>
            <w:tcW w:w="3113" w:type="dxa"/>
          </w:tcPr>
          <w:p w14:paraId="2C66A569" w14:textId="71CB15E0" w:rsidR="008F1062" w:rsidRDefault="008F1062" w:rsidP="004511AC">
            <w:pPr>
              <w:pStyle w:val="MDPI42tablebody"/>
              <w:keepNext/>
              <w:jc w:val="left"/>
            </w:pPr>
            <w:r>
              <w:t>Is transformed by</w:t>
            </w:r>
          </w:p>
        </w:tc>
      </w:tr>
      <w:tr w:rsidR="008F1062" w14:paraId="3D3B531C" w14:textId="77777777" w:rsidTr="008F1062">
        <w:trPr>
          <w:cantSplit/>
        </w:trPr>
        <w:tc>
          <w:tcPr>
            <w:tcW w:w="2982" w:type="dxa"/>
          </w:tcPr>
          <w:p w14:paraId="6D5B59EC" w14:textId="31CFF4B6" w:rsidR="008F1062" w:rsidRDefault="008F1062" w:rsidP="004511AC">
            <w:pPr>
              <w:pStyle w:val="MDPI42tablebody"/>
              <w:keepNext/>
              <w:jc w:val="right"/>
            </w:pPr>
            <w:r>
              <w:t>Scatters</w:t>
            </w:r>
          </w:p>
        </w:tc>
        <w:tc>
          <w:tcPr>
            <w:tcW w:w="567" w:type="dxa"/>
          </w:tcPr>
          <w:p w14:paraId="64959D0E" w14:textId="77777777" w:rsidR="008F1062" w:rsidRDefault="008F1062" w:rsidP="004511AC">
            <w:pPr>
              <w:pStyle w:val="MDPI42tablebody"/>
              <w:keepNext/>
            </w:pPr>
          </w:p>
        </w:tc>
        <w:tc>
          <w:tcPr>
            <w:tcW w:w="3113" w:type="dxa"/>
          </w:tcPr>
          <w:p w14:paraId="5AB718B2" w14:textId="63DEFE71" w:rsidR="008F1062" w:rsidRDefault="008F1062" w:rsidP="004511AC">
            <w:pPr>
              <w:pStyle w:val="MDPI42tablebody"/>
              <w:keepNext/>
              <w:jc w:val="left"/>
            </w:pPr>
            <w:r>
              <w:t>Congeals</w:t>
            </w:r>
          </w:p>
        </w:tc>
      </w:tr>
      <w:tr w:rsidR="008F1062" w14:paraId="3B3F977D" w14:textId="77777777" w:rsidTr="008F1062">
        <w:trPr>
          <w:cantSplit/>
        </w:trPr>
        <w:tc>
          <w:tcPr>
            <w:tcW w:w="2982" w:type="dxa"/>
          </w:tcPr>
          <w:p w14:paraId="27F028F9" w14:textId="5CE6528F" w:rsidR="008F1062" w:rsidRDefault="008F1062" w:rsidP="004511AC">
            <w:pPr>
              <w:pStyle w:val="MDPI42tablebody"/>
              <w:keepNext/>
              <w:jc w:val="right"/>
            </w:pPr>
            <w:r>
              <w:t>RAIN AND DEW</w:t>
            </w:r>
          </w:p>
        </w:tc>
        <w:tc>
          <w:tcPr>
            <w:tcW w:w="567" w:type="dxa"/>
          </w:tcPr>
          <w:p w14:paraId="43609D17" w14:textId="77777777" w:rsidR="008F1062" w:rsidRDefault="008F1062" w:rsidP="004511AC">
            <w:pPr>
              <w:pStyle w:val="MDPI42tablebody"/>
              <w:keepNext/>
            </w:pPr>
          </w:p>
        </w:tc>
        <w:tc>
          <w:tcPr>
            <w:tcW w:w="3113" w:type="dxa"/>
          </w:tcPr>
          <w:p w14:paraId="6C7763E1" w14:textId="1EAE459B" w:rsidR="008F1062" w:rsidRDefault="008F1062" w:rsidP="004511AC">
            <w:pPr>
              <w:pStyle w:val="MDPI42tablebody"/>
              <w:keepNext/>
              <w:jc w:val="left"/>
            </w:pPr>
            <w:r>
              <w:t>FROST AND SNOW</w:t>
            </w:r>
          </w:p>
        </w:tc>
      </w:tr>
      <w:tr w:rsidR="008F1062" w14:paraId="7946665C" w14:textId="77777777" w:rsidTr="008F1062">
        <w:trPr>
          <w:cantSplit/>
        </w:trPr>
        <w:tc>
          <w:tcPr>
            <w:tcW w:w="2982" w:type="dxa"/>
          </w:tcPr>
          <w:p w14:paraId="11A36DDB" w14:textId="7E87F70B" w:rsidR="008F1062" w:rsidRDefault="008F1062" w:rsidP="004511AC">
            <w:pPr>
              <w:pStyle w:val="MDPI42tablebody"/>
              <w:keepNext/>
              <w:jc w:val="right"/>
            </w:pPr>
            <w:r>
              <w:t>FURRED AND FEATHERED</w:t>
            </w:r>
          </w:p>
        </w:tc>
        <w:tc>
          <w:tcPr>
            <w:tcW w:w="567" w:type="dxa"/>
          </w:tcPr>
          <w:p w14:paraId="45BA1D0F" w14:textId="77777777" w:rsidR="008F1062" w:rsidRDefault="008F1062" w:rsidP="004511AC">
            <w:pPr>
              <w:pStyle w:val="MDPI42tablebody"/>
              <w:keepNext/>
            </w:pPr>
          </w:p>
        </w:tc>
        <w:tc>
          <w:tcPr>
            <w:tcW w:w="3113" w:type="dxa"/>
          </w:tcPr>
          <w:p w14:paraId="0FF9B2A0" w14:textId="47818333" w:rsidR="008F1062" w:rsidRDefault="008F1062" w:rsidP="004511AC">
            <w:pPr>
              <w:pStyle w:val="MDPI42tablebody"/>
              <w:keepNext/>
              <w:jc w:val="left"/>
            </w:pPr>
            <w:r>
              <w:t>SHELLED AND SCALY</w:t>
            </w:r>
          </w:p>
        </w:tc>
      </w:tr>
      <w:tr w:rsidR="008F1062" w14:paraId="284CEF02" w14:textId="77777777" w:rsidTr="008F1062">
        <w:trPr>
          <w:cantSplit/>
        </w:trPr>
        <w:tc>
          <w:tcPr>
            <w:tcW w:w="2982" w:type="dxa"/>
          </w:tcPr>
          <w:p w14:paraId="1CD1C724" w14:textId="5901E310" w:rsidR="008F1062" w:rsidRDefault="008F1062" w:rsidP="004511AC">
            <w:pPr>
              <w:pStyle w:val="MDPI42tablebody"/>
              <w:keepNext/>
              <w:jc w:val="right"/>
            </w:pPr>
            <w:r>
              <w:t>Flies or runs</w:t>
            </w:r>
          </w:p>
        </w:tc>
        <w:tc>
          <w:tcPr>
            <w:tcW w:w="567" w:type="dxa"/>
          </w:tcPr>
          <w:p w14:paraId="36D18353" w14:textId="77777777" w:rsidR="008F1062" w:rsidRDefault="008F1062" w:rsidP="004511AC">
            <w:pPr>
              <w:pStyle w:val="MDPI42tablebody"/>
              <w:keepNext/>
            </w:pPr>
          </w:p>
        </w:tc>
        <w:tc>
          <w:tcPr>
            <w:tcW w:w="3113" w:type="dxa"/>
          </w:tcPr>
          <w:p w14:paraId="1EA7D96D" w14:textId="4DF979E7" w:rsidR="008F1062" w:rsidRDefault="008F1062" w:rsidP="004511AC">
            <w:pPr>
              <w:pStyle w:val="MDPI42tablebody"/>
              <w:keepNext/>
              <w:jc w:val="left"/>
            </w:pPr>
            <w:r>
              <w:t>Hibernates or hides</w:t>
            </w:r>
          </w:p>
        </w:tc>
      </w:tr>
      <w:tr w:rsidR="008F1062" w14:paraId="624D629A" w14:textId="77777777" w:rsidTr="008F1062">
        <w:trPr>
          <w:cantSplit/>
        </w:trPr>
        <w:tc>
          <w:tcPr>
            <w:tcW w:w="2982" w:type="dxa"/>
          </w:tcPr>
          <w:p w14:paraId="2A79F359" w14:textId="47209574" w:rsidR="008F1062" w:rsidRDefault="008F1062" w:rsidP="004511AC">
            <w:pPr>
              <w:pStyle w:val="MDPI42tablebody"/>
              <w:keepNext/>
              <w:jc w:val="right"/>
            </w:pPr>
            <w:r>
              <w:t>Goes up</w:t>
            </w:r>
          </w:p>
        </w:tc>
        <w:tc>
          <w:tcPr>
            <w:tcW w:w="567" w:type="dxa"/>
          </w:tcPr>
          <w:p w14:paraId="23796C15" w14:textId="77777777" w:rsidR="008F1062" w:rsidRDefault="008F1062" w:rsidP="004511AC">
            <w:pPr>
              <w:pStyle w:val="MDPI42tablebody"/>
              <w:keepNext/>
            </w:pPr>
          </w:p>
        </w:tc>
        <w:tc>
          <w:tcPr>
            <w:tcW w:w="3113" w:type="dxa"/>
          </w:tcPr>
          <w:p w14:paraId="043437CD" w14:textId="5379EC6A" w:rsidR="008F1062" w:rsidRDefault="008F1062" w:rsidP="004511AC">
            <w:pPr>
              <w:pStyle w:val="MDPI42tablebody"/>
              <w:keepNext/>
              <w:jc w:val="left"/>
            </w:pPr>
            <w:r>
              <w:t>Goes down</w:t>
            </w:r>
          </w:p>
        </w:tc>
      </w:tr>
    </w:tbl>
    <w:p w14:paraId="1E4892D2" w14:textId="77777777" w:rsidR="004511AC" w:rsidRDefault="004511AC" w:rsidP="00C25DB9">
      <w:pPr>
        <w:pStyle w:val="MDPI32textnoindent"/>
      </w:pPr>
    </w:p>
    <w:p w14:paraId="6D77D6BF" w14:textId="46F0C87F" w:rsidR="00032D92" w:rsidRDefault="00D45940" w:rsidP="00C25DB9">
      <w:pPr>
        <w:pStyle w:val="MDPI32textnoindent"/>
      </w:pPr>
      <w:r>
        <w:t xml:space="preserve">This correlative thinking can be applied analogically and analytically with the pattern of pairs, but </w:t>
      </w:r>
      <w:r w:rsidR="00032D92">
        <w:t xml:space="preserve">incomplete escalations seeking explanation higher in the chain, </w:t>
      </w:r>
      <w:proofErr w:type="gramStart"/>
      <w:r w:rsidR="00032D92">
        <w:t>i.e.</w:t>
      </w:r>
      <w:proofErr w:type="gramEnd"/>
      <w:r w:rsidR="00032D92">
        <w:t xml:space="preserve"> in the rule or ancestor of the lower.</w:t>
      </w:r>
    </w:p>
    <w:p w14:paraId="3F843EDA" w14:textId="168A02C6" w:rsidR="004F5B4E" w:rsidRDefault="004F5B4E" w:rsidP="001A61B7">
      <w:pPr>
        <w:pStyle w:val="MDPI31text"/>
      </w:pPr>
      <w:r>
        <w:t xml:space="preserve">The complexity and multiplicity of </w:t>
      </w:r>
      <w:r w:rsidRPr="00DA08D5">
        <w:rPr>
          <w:i/>
          <w:iCs/>
        </w:rPr>
        <w:t>yinyang</w:t>
      </w:r>
      <w:r>
        <w:t xml:space="preserve"> through can be generalized as relationships in 6 forms:</w:t>
      </w:r>
    </w:p>
    <w:p w14:paraId="6FD40659" w14:textId="2ED2612C" w:rsidR="00354D26" w:rsidRDefault="001A61B7" w:rsidP="00354D26">
      <w:pPr>
        <w:pStyle w:val="MDPI32textnoindent"/>
        <w:ind w:left="3033"/>
      </w:pPr>
      <w:r>
        <w:t xml:space="preserve">“1) </w:t>
      </w:r>
      <w:proofErr w:type="spellStart"/>
      <w:r w:rsidRPr="005761F9">
        <w:rPr>
          <w:i/>
          <w:iCs/>
        </w:rPr>
        <w:t>Maodun</w:t>
      </w:r>
      <w:proofErr w:type="spellEnd"/>
      <w:r>
        <w:t xml:space="preserve"> </w:t>
      </w:r>
      <w:r w:rsidR="005761F9" w:rsidRPr="005761F9">
        <w:rPr>
          <w:rFonts w:ascii="MS Mincho" w:eastAsia="MS Mincho" w:hAnsi="MS Mincho" w:cs="MS Mincho" w:hint="eastAsia"/>
        </w:rPr>
        <w:t>矛盾</w:t>
      </w:r>
      <w:r>
        <w:t xml:space="preserve">: Contradiction and opposition. </w:t>
      </w:r>
      <w:r w:rsidR="005761F9">
        <w:t xml:space="preserve">[….] </w:t>
      </w:r>
      <w:r>
        <w:t>Any given two sides are connected and related,</w:t>
      </w:r>
      <w:r w:rsidR="005761F9">
        <w:t xml:space="preserve"> </w:t>
      </w:r>
      <w:r>
        <w:t xml:space="preserve">but they are also opposed in some way, like light and dark, </w:t>
      </w:r>
      <w:proofErr w:type="gramStart"/>
      <w:r>
        <w:t>male</w:t>
      </w:r>
      <w:proofErr w:type="gramEnd"/>
      <w:r>
        <w:t xml:space="preserve"> and female, and forceful and</w:t>
      </w:r>
      <w:r w:rsidR="005761F9">
        <w:t xml:space="preserve"> yielding. It is the tension and difference between the two sides that allows for the dynamic energy that comes through their interactions.</w:t>
      </w:r>
      <w:r w:rsidR="00BD56E3">
        <w:t>”</w:t>
      </w:r>
      <w:r w:rsidR="005761F9">
        <w:t xml:space="preserve"> [….]</w:t>
      </w:r>
    </w:p>
    <w:p w14:paraId="023C4911" w14:textId="15BB018A" w:rsidR="00354D26" w:rsidRDefault="00354D26" w:rsidP="00BD56E3">
      <w:pPr>
        <w:pStyle w:val="MDPI32textnoindent"/>
        <w:ind w:left="3033"/>
      </w:pPr>
      <w:r>
        <w:t xml:space="preserve">“2) </w:t>
      </w:r>
      <w:proofErr w:type="spellStart"/>
      <w:r w:rsidRPr="00354D26">
        <w:rPr>
          <w:i/>
          <w:iCs/>
        </w:rPr>
        <w:t>Xiangyi</w:t>
      </w:r>
      <w:proofErr w:type="spellEnd"/>
      <w:r>
        <w:t xml:space="preserve"> </w:t>
      </w:r>
      <w:r w:rsidRPr="00612794">
        <w:rPr>
          <w:rFonts w:ascii="MS Mincho" w:eastAsia="MS Mincho" w:hAnsi="MS Mincho" w:cs="MS Mincho" w:hint="eastAsia"/>
        </w:rPr>
        <w:t>相依</w:t>
      </w:r>
      <w:r>
        <w:t>: Interdependence. One side of the opposition cannot exist without the other.  [….]  According to yinyang thinking, though, the interdependence of opposites does not simply refer to the relativity of our concepts but also to how things themselves exist, grow, and function. One way that this interdependence appears most clearly is through the alternation of yin and yang.</w:t>
      </w:r>
      <w:r w:rsidR="00BD56E3">
        <w:t>”</w:t>
      </w:r>
      <w:r>
        <w:t xml:space="preserve">  [….]</w:t>
      </w:r>
    </w:p>
    <w:p w14:paraId="443E9BC1" w14:textId="4119070B" w:rsidR="00354D26" w:rsidRDefault="00BD56E3" w:rsidP="00BD56E3">
      <w:pPr>
        <w:pStyle w:val="MDPI32textnoindent"/>
        <w:ind w:left="3033"/>
      </w:pPr>
      <w:r>
        <w:t xml:space="preserve">“3) </w:t>
      </w:r>
      <w:proofErr w:type="spellStart"/>
      <w:r w:rsidRPr="00BD56E3">
        <w:rPr>
          <w:i/>
          <w:iCs/>
          <w:u w:val="single"/>
        </w:rPr>
        <w:t>Huhan</w:t>
      </w:r>
      <w:proofErr w:type="spellEnd"/>
      <w:r w:rsidRPr="00BD56E3">
        <w:rPr>
          <w:rFonts w:ascii="MS Mincho" w:eastAsia="MS Mincho" w:hAnsi="MS Mincho" w:cs="MS Mincho" w:hint="eastAsia"/>
        </w:rPr>
        <w:t>互容</w:t>
      </w:r>
      <w:r>
        <w:t xml:space="preserve">: Mutual inclusion. Interdependence is linked closely to mutual inclusion. If yin depends on yang, then yang is always implicated in </w:t>
      </w:r>
      <w:proofErr w:type="gramStart"/>
      <w:r>
        <w:t>yin;</w:t>
      </w:r>
      <w:proofErr w:type="gramEnd"/>
      <w:r>
        <w:t xml:space="preserve"> which is to say, yin cannot be</w:t>
      </w:r>
      <w:r w:rsidRPr="00BD56E3">
        <w:t xml:space="preserve"> </w:t>
      </w:r>
      <w:r>
        <w:t>adequately characterized without also taking account of yang. The same is true for yang – it necessarily involves yin.”  [….]</w:t>
      </w:r>
    </w:p>
    <w:p w14:paraId="4898656A" w14:textId="4C5D596F" w:rsidR="00354D26" w:rsidRDefault="00AA6DDE" w:rsidP="00BD56E3">
      <w:pPr>
        <w:pStyle w:val="MDPI32textnoindent"/>
        <w:ind w:left="3033"/>
      </w:pPr>
      <w:r>
        <w:t>“</w:t>
      </w:r>
      <w:r w:rsidR="00BD56E3">
        <w:t xml:space="preserve">4) </w:t>
      </w:r>
      <w:proofErr w:type="spellStart"/>
      <w:r w:rsidR="00BD56E3" w:rsidRPr="00AA6DDE">
        <w:rPr>
          <w:i/>
          <w:iCs/>
        </w:rPr>
        <w:t>Jiaogan</w:t>
      </w:r>
      <w:proofErr w:type="spellEnd"/>
      <w:r w:rsidR="00BD56E3">
        <w:t xml:space="preserve"> </w:t>
      </w:r>
      <w:proofErr w:type="gramStart"/>
      <w:r w:rsidRPr="00AA6DDE">
        <w:rPr>
          <w:rFonts w:ascii="MS Mincho" w:eastAsia="MS Mincho" w:hAnsi="MS Mincho" w:cs="MS Mincho" w:hint="eastAsia"/>
        </w:rPr>
        <w:t>交感</w:t>
      </w:r>
      <w:r w:rsidR="00BD56E3">
        <w:t xml:space="preserve"> </w:t>
      </w:r>
      <w:r>
        <w:t>:</w:t>
      </w:r>
      <w:proofErr w:type="gramEnd"/>
      <w:r>
        <w:t xml:space="preserve"> </w:t>
      </w:r>
      <w:r w:rsidR="00BD56E3">
        <w:t>Interaction or resonance. Each element influences and shapes the other. If</w:t>
      </w:r>
      <w:r>
        <w:t xml:space="preserve"> </w:t>
      </w:r>
      <w:r w:rsidR="00BD56E3">
        <w:t>yin and yang are interdependent and mutually inclusive, then a change in one will necessarily</w:t>
      </w:r>
      <w:r>
        <w:t xml:space="preserve"> </w:t>
      </w:r>
      <w:r w:rsidR="00BD56E3">
        <w:t>produce a change in the other. Thus, as yang ebbs in the autumn, yin strengthens, and as yin</w:t>
      </w:r>
      <w:r>
        <w:t xml:space="preserve"> </w:t>
      </w:r>
      <w:r w:rsidR="00BD56E3">
        <w:t>declines in the spring, yang grows.</w:t>
      </w:r>
      <w:r>
        <w:t>” [….]</w:t>
      </w:r>
    </w:p>
    <w:p w14:paraId="0BE6020A" w14:textId="41747725" w:rsidR="00354D26" w:rsidRDefault="00AA6DDE" w:rsidP="00AA6DDE">
      <w:pPr>
        <w:pStyle w:val="MDPI32textnoindent"/>
        <w:ind w:left="3033"/>
      </w:pPr>
      <w:r>
        <w:t xml:space="preserve">“5) </w:t>
      </w:r>
      <w:proofErr w:type="spellStart"/>
      <w:r w:rsidRPr="00AA6DDE">
        <w:rPr>
          <w:i/>
          <w:iCs/>
        </w:rPr>
        <w:t>Hubu</w:t>
      </w:r>
      <w:proofErr w:type="spellEnd"/>
      <w:r w:rsidRPr="00AA6DDE">
        <w:rPr>
          <w:rFonts w:ascii="MS Mincho" w:eastAsia="MS Mincho" w:hAnsi="MS Mincho" w:cs="MS Mincho" w:hint="eastAsia"/>
        </w:rPr>
        <w:t>互補</w:t>
      </w:r>
      <w:r>
        <w:t>: Complementary or mutual support. Each side supplies what the other lacks. Given that yin and yang are different but interdependent, properly dealing with a situation often requires supplementing one with the other, which is a way of achieving the appropriate balance between the two.”  […]</w:t>
      </w:r>
    </w:p>
    <w:p w14:paraId="67A3F024" w14:textId="3034A451" w:rsidR="00354D26" w:rsidRDefault="002864E2" w:rsidP="00AB04F6">
      <w:pPr>
        <w:pStyle w:val="MDPI32textnoindent"/>
        <w:ind w:left="3033"/>
      </w:pPr>
      <w:r>
        <w:t>“</w:t>
      </w:r>
      <w:r w:rsidR="00AA6DDE">
        <w:t xml:space="preserve">6) </w:t>
      </w:r>
      <w:proofErr w:type="spellStart"/>
      <w:r w:rsidR="00AA6DDE" w:rsidRPr="00AB04F6">
        <w:rPr>
          <w:i/>
          <w:iCs/>
        </w:rPr>
        <w:t>Zhuanhua</w:t>
      </w:r>
      <w:proofErr w:type="spellEnd"/>
      <w:r w:rsidRPr="002864E2">
        <w:rPr>
          <w:rFonts w:ascii="MS Mincho" w:eastAsia="MS Mincho" w:hAnsi="MS Mincho" w:cs="MS Mincho" w:hint="eastAsia"/>
        </w:rPr>
        <w:t>轉</w:t>
      </w:r>
      <w:r w:rsidR="00AA6DDE" w:rsidRPr="00AA6DDE">
        <w:rPr>
          <w:rFonts w:ascii="MS Mincho" w:eastAsia="MS Mincho" w:hAnsi="MS Mincho" w:cs="MS Mincho" w:hint="eastAsia"/>
        </w:rPr>
        <w:t>化</w:t>
      </w:r>
      <w:r w:rsidR="00AA6DDE">
        <w:t>: Change and transformation. One side becomes the other in an endless</w:t>
      </w:r>
      <w:r>
        <w:t xml:space="preserve"> </w:t>
      </w:r>
      <w:r w:rsidR="00AA6DDE">
        <w:t xml:space="preserve">cycle. Yinyang thought is fundamentally dynamic and centers on change. </w:t>
      </w:r>
      <w:r>
        <w:t>[….]</w:t>
      </w:r>
      <w:r w:rsidR="00AA6DDE">
        <w:t xml:space="preserve"> Reversal (</w:t>
      </w:r>
      <w:r w:rsidR="00AA6DDE" w:rsidRPr="002864E2">
        <w:rPr>
          <w:i/>
          <w:iCs/>
        </w:rPr>
        <w:t>fan</w:t>
      </w:r>
      <w:r w:rsidRPr="002864E2">
        <w:rPr>
          <w:rFonts w:hint="eastAsia"/>
        </w:rPr>
        <w:t xml:space="preserve"> (</w:t>
      </w:r>
      <w:r w:rsidRPr="002864E2">
        <w:rPr>
          <w:rFonts w:ascii="MS Mincho" w:eastAsia="MS Mincho" w:hAnsi="MS Mincho" w:cs="MS Mincho" w:hint="eastAsia"/>
        </w:rPr>
        <w:t>反</w:t>
      </w:r>
      <w:r w:rsidR="00AA6DDE">
        <w:t>) is a constant theme</w:t>
      </w:r>
      <w:r>
        <w:t xml:space="preserve"> </w:t>
      </w:r>
      <w:r w:rsidR="00AA6DDE">
        <w:t xml:space="preserve">in Chinese thought, especially in the </w:t>
      </w:r>
      <w:proofErr w:type="spellStart"/>
      <w:r w:rsidR="00AA6DDE">
        <w:t>Daodejing</w:t>
      </w:r>
      <w:proofErr w:type="spellEnd"/>
      <w:r w:rsidR="00AA6DDE">
        <w:t>. It invokes the image of a circle, or more</w:t>
      </w:r>
      <w:r>
        <w:t xml:space="preserve"> </w:t>
      </w:r>
      <w:r w:rsidR="00AA6DDE">
        <w:t>precisely, a spiral movement that forever continues in a ring formation.</w:t>
      </w:r>
      <w:r>
        <w:t>”  [</w:t>
      </w:r>
      <w:r w:rsidR="00FA0356">
        <w:fldChar w:fldCharType="begin"/>
      </w:r>
      <w:r w:rsidR="00FA0356">
        <w:instrText xml:space="preserve"> REF _Ref104977123 \r \h </w:instrText>
      </w:r>
      <w:r w:rsidR="00FA0356">
        <w:fldChar w:fldCharType="separate"/>
      </w:r>
      <w:r w:rsidR="00017A8F">
        <w:t>159</w:t>
      </w:r>
      <w:r w:rsidR="00FA0356">
        <w:fldChar w:fldCharType="end"/>
      </w:r>
      <w:r>
        <w:t xml:space="preserve">] (Wang 2013, p. </w:t>
      </w:r>
      <w:r w:rsidR="00BA1BDE">
        <w:t>216-219</w:t>
      </w:r>
      <w:r>
        <w:t>)</w:t>
      </w:r>
    </w:p>
    <w:p w14:paraId="357552D1" w14:textId="50FEC3A9" w:rsidR="004F5B4E" w:rsidRDefault="00BA1BDE" w:rsidP="00AB04F6">
      <w:pPr>
        <w:pStyle w:val="MDPI32textnoindent"/>
      </w:pPr>
      <w:r>
        <w:lastRenderedPageBreak/>
        <w:t xml:space="preserve">These six forms </w:t>
      </w:r>
      <w:r w:rsidR="00AB04F6">
        <w:t xml:space="preserve">present </w:t>
      </w:r>
      <w:r w:rsidR="00AB04F6" w:rsidRPr="00DA08D5">
        <w:rPr>
          <w:i/>
          <w:iCs/>
        </w:rPr>
        <w:t>y</w:t>
      </w:r>
      <w:r w:rsidRPr="00DA08D5">
        <w:rPr>
          <w:i/>
          <w:iCs/>
        </w:rPr>
        <w:t>inyang</w:t>
      </w:r>
      <w:r>
        <w:t xml:space="preserve"> </w:t>
      </w:r>
      <w:r w:rsidR="00AB04F6">
        <w:t>a</w:t>
      </w:r>
      <w:r>
        <w:t>s dyadic</w:t>
      </w:r>
      <w:r w:rsidR="00AB04F6">
        <w:t xml:space="preserve">.  In more completeness, the philosophy is dyadic-contextual, where </w:t>
      </w:r>
      <w:r w:rsidR="00AB04F6" w:rsidRPr="00DA08D5">
        <w:rPr>
          <w:i/>
          <w:iCs/>
        </w:rPr>
        <w:t>yinyang</w:t>
      </w:r>
      <w:r w:rsidR="00AB04F6">
        <w:t xml:space="preserve"> should be appreciated in the weave of the containing world.</w:t>
      </w:r>
    </w:p>
    <w:p w14:paraId="47E979E0" w14:textId="77777777" w:rsidR="00FF0BD6" w:rsidRPr="00FA04F1" w:rsidRDefault="00FF0BD6" w:rsidP="001A242A">
      <w:pPr>
        <w:pStyle w:val="MDPI21heading1"/>
        <w:ind w:left="0"/>
      </w:pPr>
      <w:bookmarkStart w:id="48" w:name="References"/>
      <w:r w:rsidRPr="00FA04F1">
        <w:t>References</w:t>
      </w:r>
    </w:p>
    <w:p w14:paraId="5EE41ECC" w14:textId="00FC30C1" w:rsidR="002C7F41" w:rsidRPr="002C7F41" w:rsidRDefault="00831353" w:rsidP="002C7F41">
      <w:pPr>
        <w:pStyle w:val="MDPI71References"/>
      </w:pPr>
      <w:bookmarkStart w:id="49" w:name="_Ref104969862"/>
      <w:bookmarkEnd w:id="48"/>
      <w:r>
        <w:t xml:space="preserve">Ing, D. Rethinking Systems Thinking:  Learning and Coevolving with the World. </w:t>
      </w:r>
      <w:r w:rsidRPr="00831353">
        <w:rPr>
          <w:i/>
          <w:iCs/>
        </w:rPr>
        <w:t>Systems Research and Behavioral Science</w:t>
      </w:r>
      <w:r>
        <w:t xml:space="preserve"> </w:t>
      </w:r>
      <w:r w:rsidRPr="007F349C">
        <w:t>2013</w:t>
      </w:r>
      <w:r>
        <w:t xml:space="preserve">, </w:t>
      </w:r>
      <w:r w:rsidRPr="00831353">
        <w:rPr>
          <w:i/>
          <w:iCs/>
        </w:rPr>
        <w:t>30</w:t>
      </w:r>
      <w:r>
        <w:t>, 527–547, doi:</w:t>
      </w:r>
      <w:hyperlink r:id="rId19" w:history="1">
        <w:r>
          <w:rPr>
            <w:rStyle w:val="Hyperlink"/>
          </w:rPr>
          <w:t>10.1002/sres.2229</w:t>
        </w:r>
      </w:hyperlink>
      <w:r>
        <w:t>.</w:t>
      </w:r>
      <w:bookmarkEnd w:id="49"/>
    </w:p>
    <w:p w14:paraId="6BB1E5C8" w14:textId="623EEAC7" w:rsidR="002C7F41" w:rsidRPr="002C7F41" w:rsidRDefault="002C7F41" w:rsidP="002C7F41">
      <w:pPr>
        <w:pStyle w:val="MDPI71References"/>
        <w:rPr>
          <w:lang w:val="en-CA"/>
        </w:rPr>
      </w:pPr>
      <w:bookmarkStart w:id="50" w:name="_Ref104970342"/>
      <w:r w:rsidRPr="002C7F41">
        <w:rPr>
          <w:lang w:val="en-CA"/>
        </w:rPr>
        <w:t xml:space="preserve">Gallopín, G. </w:t>
      </w:r>
      <w:r w:rsidRPr="002C7F41">
        <w:rPr>
          <w:i/>
          <w:iCs/>
          <w:lang w:val="en-CA"/>
        </w:rPr>
        <w:t>A Systems Approach to Sustainability and Sustainable Development</w:t>
      </w:r>
      <w:r w:rsidRPr="002C7F41">
        <w:rPr>
          <w:lang w:val="en-CA"/>
        </w:rPr>
        <w:t>; Economic Commis</w:t>
      </w:r>
      <w:r>
        <w:rPr>
          <w:lang w:val="en-CA"/>
        </w:rPr>
        <w:t>s</w:t>
      </w:r>
      <w:r w:rsidRPr="002C7F41">
        <w:rPr>
          <w:lang w:val="en-CA"/>
        </w:rPr>
        <w:t xml:space="preserve">ion for Latin America and the Caribbean; United </w:t>
      </w:r>
      <w:proofErr w:type="gramStart"/>
      <w:r w:rsidRPr="002C7F41">
        <w:rPr>
          <w:lang w:val="en-CA"/>
        </w:rPr>
        <w:t>Nations</w:t>
      </w:r>
      <w:r w:rsidR="00827D4C">
        <w:rPr>
          <w:lang w:val="en-CA"/>
        </w:rPr>
        <w:t xml:space="preserve"> </w:t>
      </w:r>
      <w:r w:rsidRPr="002C7F41">
        <w:rPr>
          <w:lang w:val="en-CA"/>
        </w:rPr>
        <w:t xml:space="preserve"> Publications</w:t>
      </w:r>
      <w:proofErr w:type="gramEnd"/>
      <w:r w:rsidRPr="002C7F41">
        <w:rPr>
          <w:lang w:val="en-CA"/>
        </w:rPr>
        <w:t>, 2003; ISBN 92-1-121398-3</w:t>
      </w:r>
      <w:r>
        <w:rPr>
          <w:lang w:val="en-CA"/>
        </w:rPr>
        <w:t xml:space="preserve">. </w:t>
      </w:r>
      <w:hyperlink r:id="rId20" w:history="1">
        <w:r w:rsidRPr="00535CBA">
          <w:rPr>
            <w:rStyle w:val="Hyperlink"/>
            <w:lang w:val="en-CA"/>
          </w:rPr>
          <w:t>http://www.eclac.org/publicaciones/xml/8/12288/lcl1864i.pdf</w:t>
        </w:r>
      </w:hyperlink>
      <w:bookmarkEnd w:id="50"/>
      <w:r>
        <w:rPr>
          <w:lang w:val="en-CA"/>
        </w:rPr>
        <w:t xml:space="preserve"> </w:t>
      </w:r>
    </w:p>
    <w:p w14:paraId="743F7C57" w14:textId="062D6F67" w:rsidR="009A29CD" w:rsidRPr="001C5FEC" w:rsidRDefault="001C5FEC" w:rsidP="001C5FEC">
      <w:pPr>
        <w:pStyle w:val="MDPI71References"/>
        <w:rPr>
          <w:lang w:val="en-CA"/>
        </w:rPr>
      </w:pPr>
      <w:bookmarkStart w:id="51" w:name="_Ref104970437"/>
      <w:r w:rsidRPr="001C5FEC">
        <w:rPr>
          <w:lang w:val="en-CA"/>
        </w:rPr>
        <w:t xml:space="preserve">Lefebrve, H. Conclusions (Résumé). In </w:t>
      </w:r>
      <w:r w:rsidRPr="001C5FEC">
        <w:rPr>
          <w:i/>
          <w:iCs/>
          <w:lang w:val="en-CA"/>
        </w:rPr>
        <w:t>Elements of Rhythmanalysis: An Introduction to the Understanding of Rhythm</w:t>
      </w:r>
      <w:r w:rsidRPr="001C5FEC">
        <w:rPr>
          <w:lang w:val="en-CA"/>
        </w:rPr>
        <w:t xml:space="preserve">; Rhythmanalysis: Space, </w:t>
      </w:r>
      <w:proofErr w:type="gramStart"/>
      <w:r w:rsidRPr="001C5FEC">
        <w:rPr>
          <w:lang w:val="en-CA"/>
        </w:rPr>
        <w:t>Time</w:t>
      </w:r>
      <w:proofErr w:type="gramEnd"/>
      <w:r w:rsidRPr="001C5FEC">
        <w:rPr>
          <w:lang w:val="en-CA"/>
        </w:rPr>
        <w:t xml:space="preserve"> and Everyday Life; Continuum, </w:t>
      </w:r>
      <w:r w:rsidRPr="007F349C">
        <w:rPr>
          <w:lang w:val="en-CA"/>
        </w:rPr>
        <w:t>2004</w:t>
      </w:r>
      <w:r w:rsidRPr="001C5FEC">
        <w:rPr>
          <w:lang w:val="en-CA"/>
        </w:rPr>
        <w:t>; pp. 67–70.</w:t>
      </w:r>
      <w:bookmarkEnd w:id="51"/>
    </w:p>
    <w:p w14:paraId="08D05014" w14:textId="77777777" w:rsidR="00226CAB" w:rsidRPr="00226CAB" w:rsidRDefault="00226CAB" w:rsidP="00226CAB">
      <w:pPr>
        <w:pStyle w:val="MDPI71References"/>
        <w:rPr>
          <w:lang w:val="en-CA"/>
        </w:rPr>
      </w:pPr>
      <w:bookmarkStart w:id="52" w:name="_Ref104970460"/>
      <w:r w:rsidRPr="00226CAB">
        <w:rPr>
          <w:lang w:val="en-CA"/>
        </w:rPr>
        <w:t xml:space="preserve">Ingold, T. The Meshwork. In </w:t>
      </w:r>
      <w:r w:rsidRPr="00226CAB">
        <w:rPr>
          <w:i/>
          <w:iCs/>
          <w:lang w:val="en-CA"/>
        </w:rPr>
        <w:t xml:space="preserve">Being Alive: Essays on Movement, </w:t>
      </w:r>
      <w:proofErr w:type="gramStart"/>
      <w:r w:rsidRPr="00226CAB">
        <w:rPr>
          <w:i/>
          <w:iCs/>
          <w:lang w:val="en-CA"/>
        </w:rPr>
        <w:t>Knowledge</w:t>
      </w:r>
      <w:proofErr w:type="gramEnd"/>
      <w:r w:rsidRPr="00226CAB">
        <w:rPr>
          <w:i/>
          <w:iCs/>
          <w:lang w:val="en-CA"/>
        </w:rPr>
        <w:t xml:space="preserve"> and Description</w:t>
      </w:r>
      <w:r w:rsidRPr="00226CAB">
        <w:rPr>
          <w:lang w:val="en-CA"/>
        </w:rPr>
        <w:t xml:space="preserve">; Routledge, </w:t>
      </w:r>
      <w:r w:rsidRPr="007F349C">
        <w:rPr>
          <w:b/>
          <w:bCs/>
          <w:lang w:val="en-CA"/>
        </w:rPr>
        <w:t>2011</w:t>
      </w:r>
      <w:r w:rsidRPr="00226CAB">
        <w:rPr>
          <w:lang w:val="en-CA"/>
        </w:rPr>
        <w:t>; pp. 63–65 ISBN 978-1-136-73543-1.</w:t>
      </w:r>
      <w:bookmarkEnd w:id="52"/>
    </w:p>
    <w:p w14:paraId="2C53F09F" w14:textId="77777777" w:rsidR="007F349C" w:rsidRDefault="007F349C" w:rsidP="007F349C">
      <w:pPr>
        <w:pStyle w:val="MDPI71References"/>
      </w:pPr>
      <w:bookmarkStart w:id="53" w:name="_Ref104970480"/>
      <w:r>
        <w:t xml:space="preserve">Watkins, R.V.; Pemberton, E.F. Clinical Applications of </w:t>
      </w:r>
      <w:proofErr w:type="gramStart"/>
      <w:r>
        <w:t>Recasting</w:t>
      </w:r>
      <w:r>
        <w:rPr>
          <w:rFonts w:ascii="Times New Roman" w:hAnsi="Times New Roman"/>
        </w:rPr>
        <w:t> </w:t>
      </w:r>
      <w:r>
        <w:t>:</w:t>
      </w:r>
      <w:proofErr w:type="gramEnd"/>
      <w:r>
        <w:t xml:space="preserve"> Review and Theory. </w:t>
      </w:r>
      <w:r>
        <w:rPr>
          <w:i/>
          <w:iCs/>
        </w:rPr>
        <w:t>Child Language Teaching and Therapy</w:t>
      </w:r>
      <w:r>
        <w:t xml:space="preserve"> </w:t>
      </w:r>
      <w:r w:rsidRPr="007F349C">
        <w:t>1987</w:t>
      </w:r>
      <w:r>
        <w:t xml:space="preserve">, </w:t>
      </w:r>
      <w:r>
        <w:rPr>
          <w:i/>
          <w:iCs/>
        </w:rPr>
        <w:t>3</w:t>
      </w:r>
      <w:r>
        <w:t>, 311–325, doi:</w:t>
      </w:r>
      <w:hyperlink r:id="rId21" w:history="1">
        <w:r>
          <w:rPr>
            <w:rStyle w:val="Hyperlink"/>
          </w:rPr>
          <w:t>10.1177/026565908700300308</w:t>
        </w:r>
      </w:hyperlink>
      <w:r>
        <w:t>.</w:t>
      </w:r>
      <w:bookmarkEnd w:id="53"/>
    </w:p>
    <w:p w14:paraId="5F85BAB3" w14:textId="1D8C13F9" w:rsidR="007F349C" w:rsidRPr="00F04C3D" w:rsidRDefault="007F349C" w:rsidP="00F04C3D">
      <w:pPr>
        <w:pStyle w:val="MDPI71References"/>
      </w:pPr>
      <w:bookmarkStart w:id="54" w:name="_Ref104970519"/>
      <w:r>
        <w:t xml:space="preserve">Pemberton, E.F.; Watkins, R.V. Language Facilitation through Stories: Recasting and Modelling. </w:t>
      </w:r>
      <w:r>
        <w:rPr>
          <w:i/>
          <w:iCs/>
        </w:rPr>
        <w:t>First Language</w:t>
      </w:r>
      <w:r>
        <w:t xml:space="preserve"> </w:t>
      </w:r>
      <w:r w:rsidRPr="007F349C">
        <w:t>1987</w:t>
      </w:r>
      <w:r>
        <w:t xml:space="preserve">, </w:t>
      </w:r>
      <w:r>
        <w:rPr>
          <w:i/>
          <w:iCs/>
        </w:rPr>
        <w:t>7</w:t>
      </w:r>
      <w:r>
        <w:t>, 79–89, doi:</w:t>
      </w:r>
      <w:hyperlink r:id="rId22" w:history="1">
        <w:r>
          <w:rPr>
            <w:rStyle w:val="Hyperlink"/>
          </w:rPr>
          <w:t>10.1177/014272378700701905</w:t>
        </w:r>
      </w:hyperlink>
      <w:r>
        <w:t>.</w:t>
      </w:r>
      <w:bookmarkEnd w:id="54"/>
    </w:p>
    <w:p w14:paraId="64C7CBD7" w14:textId="7F87F1BA" w:rsidR="007F349C" w:rsidRPr="007F349C" w:rsidRDefault="007F349C" w:rsidP="007F349C">
      <w:pPr>
        <w:pStyle w:val="MDPI71References"/>
        <w:rPr>
          <w:lang w:val="en-CA"/>
        </w:rPr>
      </w:pPr>
      <w:bookmarkStart w:id="55" w:name="_Ref104971755"/>
      <w:r w:rsidRPr="007F349C">
        <w:rPr>
          <w:lang w:val="en-CA"/>
        </w:rPr>
        <w:t xml:space="preserve">Vandenberghe, F. Reification: History of the Concept. In </w:t>
      </w:r>
      <w:r w:rsidRPr="007F349C">
        <w:rPr>
          <w:i/>
          <w:iCs/>
          <w:lang w:val="en-CA"/>
        </w:rPr>
        <w:t>International Encyclopedia of the Social &amp; Behavioral Sciences (Second Edition)</w:t>
      </w:r>
      <w:r w:rsidRPr="007F349C">
        <w:rPr>
          <w:lang w:val="en-CA"/>
        </w:rPr>
        <w:t>; Wright, J.D., Ed.; Elsevier: Oxford, 2015; pp. 203–206 ISBN 978-0-08-097087-5.</w:t>
      </w:r>
      <w:bookmarkEnd w:id="55"/>
    </w:p>
    <w:p w14:paraId="764D379F" w14:textId="382D2DE0" w:rsidR="00F04C3D" w:rsidRPr="00F04C3D" w:rsidRDefault="007F349C" w:rsidP="00F04C3D">
      <w:pPr>
        <w:pStyle w:val="MDPI71References"/>
      </w:pPr>
      <w:bookmarkStart w:id="56" w:name="_Ref104971772"/>
      <w:r>
        <w:t xml:space="preserve">Burstall, R. Christopher Strachey—Understanding Programming Languages. </w:t>
      </w:r>
      <w:r>
        <w:rPr>
          <w:i/>
          <w:iCs/>
        </w:rPr>
        <w:t>Higher-Order and Symbolic Computation</w:t>
      </w:r>
      <w:r>
        <w:t xml:space="preserve"> </w:t>
      </w:r>
      <w:r w:rsidRPr="007F349C">
        <w:t>2000</w:t>
      </w:r>
      <w:r>
        <w:t xml:space="preserve">, </w:t>
      </w:r>
      <w:r>
        <w:rPr>
          <w:i/>
          <w:iCs/>
        </w:rPr>
        <w:t>13</w:t>
      </w:r>
      <w:r>
        <w:t>, 51–55, doi:</w:t>
      </w:r>
      <w:hyperlink r:id="rId23" w:history="1">
        <w:r>
          <w:rPr>
            <w:rStyle w:val="Hyperlink"/>
          </w:rPr>
          <w:t>10.1023/A:1010052305354</w:t>
        </w:r>
      </w:hyperlink>
      <w:r>
        <w:t>.</w:t>
      </w:r>
      <w:bookmarkEnd w:id="56"/>
    </w:p>
    <w:p w14:paraId="23156AF8" w14:textId="3DC30E61" w:rsidR="0066121A" w:rsidRPr="0066121A" w:rsidRDefault="00F04C3D" w:rsidP="0066121A">
      <w:pPr>
        <w:pStyle w:val="MDPI71References"/>
      </w:pPr>
      <w:bookmarkStart w:id="57" w:name="_Ref104971809"/>
      <w:r>
        <w:t xml:space="preserve">Dreyfus, S.E. The Five-Stage Model of Adult Skill Acquisition: </w:t>
      </w:r>
      <w:r>
        <w:rPr>
          <w:i/>
          <w:iCs/>
        </w:rPr>
        <w:t>Bulletin of Science, Technology &amp; Society</w:t>
      </w:r>
      <w:r>
        <w:t xml:space="preserve"> </w:t>
      </w:r>
      <w:r w:rsidRPr="00F04C3D">
        <w:rPr>
          <w:b/>
          <w:bCs/>
          <w:i/>
          <w:iCs/>
        </w:rPr>
        <w:t>2004</w:t>
      </w:r>
      <w:r>
        <w:t xml:space="preserve">, </w:t>
      </w:r>
      <w:r>
        <w:rPr>
          <w:i/>
          <w:iCs/>
        </w:rPr>
        <w:t>24</w:t>
      </w:r>
      <w:r>
        <w:t>, 177–181, doi:</w:t>
      </w:r>
      <w:hyperlink r:id="rId24" w:history="1">
        <w:r>
          <w:rPr>
            <w:rStyle w:val="Hyperlink"/>
          </w:rPr>
          <w:t>10.1177/0270467604264992</w:t>
        </w:r>
      </w:hyperlink>
      <w:r>
        <w:t>.</w:t>
      </w:r>
      <w:bookmarkEnd w:id="57"/>
    </w:p>
    <w:p w14:paraId="2B1D932D" w14:textId="50EC5ED0" w:rsidR="0066121A" w:rsidRPr="00732597" w:rsidRDefault="0066121A" w:rsidP="00732597">
      <w:pPr>
        <w:pStyle w:val="MDPI71References"/>
        <w:rPr>
          <w:lang w:val="en-CA"/>
        </w:rPr>
      </w:pPr>
      <w:bookmarkStart w:id="58" w:name="_Ref104971823"/>
      <w:r w:rsidRPr="0066121A">
        <w:rPr>
          <w:lang w:val="en-CA"/>
        </w:rPr>
        <w:t xml:space="preserve">Ingold, T. From the Transmission of Representation to the Education of Attention. In </w:t>
      </w:r>
      <w:r w:rsidRPr="0066121A">
        <w:rPr>
          <w:i/>
          <w:iCs/>
          <w:lang w:val="en-CA"/>
        </w:rPr>
        <w:t>The debated mind: Evolutionary psychology versus ethnography</w:t>
      </w:r>
      <w:r w:rsidRPr="0066121A">
        <w:rPr>
          <w:lang w:val="en-CA"/>
        </w:rPr>
        <w:t>; Whitehouse, H., Ed.; Berg: New York, 2001; pp. 113–153.</w:t>
      </w:r>
      <w:bookmarkEnd w:id="58"/>
    </w:p>
    <w:p w14:paraId="40FFF558" w14:textId="2B104BFE" w:rsidR="0066121A" w:rsidRPr="0066121A" w:rsidRDefault="0066121A" w:rsidP="0066121A">
      <w:pPr>
        <w:pStyle w:val="MDPI71References"/>
        <w:rPr>
          <w:lang w:val="en-CA"/>
        </w:rPr>
      </w:pPr>
      <w:bookmarkStart w:id="59" w:name="_Ref104971837"/>
      <w:r w:rsidRPr="0066121A">
        <w:rPr>
          <w:lang w:val="en-CA"/>
        </w:rPr>
        <w:t xml:space="preserve">Hall, D.L.; Ames, R.T. Chinese Philosophy: The Dominance of Correlative Thinking. In </w:t>
      </w:r>
      <w:r w:rsidRPr="0066121A">
        <w:rPr>
          <w:i/>
          <w:iCs/>
          <w:lang w:val="en-CA"/>
        </w:rPr>
        <w:t>Routledge Encyclopedia of Philosophy</w:t>
      </w:r>
      <w:r w:rsidRPr="0066121A">
        <w:rPr>
          <w:lang w:val="en-CA"/>
        </w:rPr>
        <w:t>; Routledge: London, 2016 ISBN 978-0-415-25069-6</w:t>
      </w:r>
      <w:r>
        <w:rPr>
          <w:lang w:val="en-CA"/>
        </w:rPr>
        <w:t>, doi:</w:t>
      </w:r>
      <w:hyperlink r:id="rId25" w:history="1">
        <w:r w:rsidRPr="0066121A">
          <w:rPr>
            <w:rStyle w:val="Hyperlink"/>
            <w:lang w:val="en-CA"/>
          </w:rPr>
          <w:t>10.4324/9780415249126-G001-1</w:t>
        </w:r>
      </w:hyperlink>
      <w:bookmarkEnd w:id="59"/>
    </w:p>
    <w:p w14:paraId="60D1AC25" w14:textId="721C5BAD" w:rsidR="00185409" w:rsidRPr="00185409" w:rsidRDefault="0076404F" w:rsidP="00185409">
      <w:pPr>
        <w:pStyle w:val="MDPI71References"/>
        <w:rPr>
          <w:lang w:val="en-CA"/>
        </w:rPr>
      </w:pPr>
      <w:bookmarkStart w:id="60" w:name="_Ref104971855"/>
      <w:r w:rsidRPr="0076404F">
        <w:rPr>
          <w:lang w:val="en-CA"/>
        </w:rPr>
        <w:t xml:space="preserve">Spinosa, C.; Flores, F.; Dreyfus, H.L. The Ontological Structure of Everyday </w:t>
      </w:r>
      <w:r w:rsidR="00D62459" w:rsidRPr="0076404F">
        <w:rPr>
          <w:lang w:val="en-CA"/>
        </w:rPr>
        <w:t>History</w:t>
      </w:r>
      <w:r w:rsidRPr="0076404F">
        <w:rPr>
          <w:lang w:val="en-CA"/>
        </w:rPr>
        <w:t xml:space="preserve">-Making. In </w:t>
      </w:r>
      <w:r w:rsidRPr="0076404F">
        <w:rPr>
          <w:i/>
          <w:iCs/>
          <w:lang w:val="en-CA"/>
        </w:rPr>
        <w:t>Disclosing new worlds: Entrepreneurship, Democratic Action, and the Cultivation of Solidarity</w:t>
      </w:r>
      <w:r w:rsidRPr="0076404F">
        <w:rPr>
          <w:lang w:val="en-CA"/>
        </w:rPr>
        <w:t>; MIT Press, 1999; pp. 16–33 ISBN 978-0-262-69224-3.</w:t>
      </w:r>
      <w:bookmarkEnd w:id="60"/>
    </w:p>
    <w:p w14:paraId="5F1FE7B8" w14:textId="7421E620" w:rsidR="003E7053" w:rsidRPr="009C1ABD" w:rsidRDefault="00185409" w:rsidP="009C1ABD">
      <w:pPr>
        <w:pStyle w:val="MDPI71References"/>
        <w:rPr>
          <w:lang w:val="en-CA"/>
        </w:rPr>
      </w:pPr>
      <w:bookmarkStart w:id="61" w:name="_Ref104971870"/>
      <w:r w:rsidRPr="00185409">
        <w:rPr>
          <w:lang w:val="en-CA"/>
        </w:rPr>
        <w:t xml:space="preserve">Wenger, E. </w:t>
      </w:r>
      <w:r w:rsidRPr="00185409">
        <w:rPr>
          <w:i/>
          <w:iCs/>
          <w:lang w:val="en-CA"/>
        </w:rPr>
        <w:t>Communities of Practice: Learning, Meaning and Identity</w:t>
      </w:r>
      <w:r w:rsidRPr="00185409">
        <w:rPr>
          <w:lang w:val="en-CA"/>
        </w:rPr>
        <w:t>; Cambridge University Press: Cambridge, UK, 1998; ISBN 978-0-521-66363-2.</w:t>
      </w:r>
      <w:bookmarkEnd w:id="61"/>
      <w:r w:rsidR="00D349F5">
        <w:rPr>
          <w:lang w:val="en-CA"/>
        </w:rPr>
        <w:t xml:space="preserve"> </w:t>
      </w:r>
    </w:p>
    <w:p w14:paraId="6EB30CE0" w14:textId="77777777" w:rsidR="00D17E61" w:rsidRPr="00365288" w:rsidRDefault="00D17E61" w:rsidP="00D17E61">
      <w:pPr>
        <w:pStyle w:val="MDPI71References"/>
        <w:rPr>
          <w:lang w:val="en-CA"/>
        </w:rPr>
      </w:pPr>
      <w:bookmarkStart w:id="62" w:name="_Ref104971906"/>
      <w:r w:rsidRPr="001D17D7">
        <w:rPr>
          <w:lang w:val="en-CA"/>
        </w:rPr>
        <w:t xml:space="preserve">Birney, A.; Riddell, D. </w:t>
      </w:r>
      <w:r w:rsidRPr="001D17D7">
        <w:rPr>
          <w:i/>
          <w:iCs/>
          <w:lang w:val="en-CA"/>
        </w:rPr>
        <w:t>Systems Change: A Field Building Convening</w:t>
      </w:r>
      <w:r w:rsidRPr="001D17D7">
        <w:rPr>
          <w:lang w:val="en-CA"/>
        </w:rPr>
        <w:t>; McConnell Foundation, Forum for the Future: Wasan Island, Canada, 2018;</w:t>
      </w:r>
      <w:r>
        <w:rPr>
          <w:lang w:val="en-CA"/>
        </w:rPr>
        <w:t xml:space="preserve"> </w:t>
      </w:r>
      <w:hyperlink r:id="rId26" w:history="1">
        <w:r w:rsidRPr="00F4184A">
          <w:rPr>
            <w:rStyle w:val="Hyperlink"/>
            <w:lang w:val="en-CA"/>
          </w:rPr>
          <w:t>https://www.forumforthefuture.org/systems-change-field-building-convening</w:t>
        </w:r>
      </w:hyperlink>
      <w:bookmarkEnd w:id="62"/>
      <w:r>
        <w:rPr>
          <w:lang w:val="en-CA"/>
        </w:rPr>
        <w:t xml:space="preserve"> </w:t>
      </w:r>
    </w:p>
    <w:p w14:paraId="6601D2E7" w14:textId="77777777" w:rsidR="00D17E61" w:rsidRPr="00365288" w:rsidRDefault="00D17E61" w:rsidP="00D17E61">
      <w:pPr>
        <w:pStyle w:val="MDPI71References"/>
        <w:rPr>
          <w:lang w:val="en-CA"/>
        </w:rPr>
      </w:pPr>
      <w:bookmarkStart w:id="63" w:name="_Ref104971953"/>
      <w:r w:rsidRPr="00365288">
        <w:rPr>
          <w:lang w:val="en-CA"/>
        </w:rPr>
        <w:t xml:space="preserve">Tufekci, Z.; Klein, E. </w:t>
      </w:r>
      <w:r w:rsidRPr="00365288">
        <w:rPr>
          <w:i/>
          <w:iCs/>
          <w:lang w:val="en-CA"/>
        </w:rPr>
        <w:t>To Understand This Era, You Need to Think in Systems</w:t>
      </w:r>
      <w:r w:rsidRPr="00365288">
        <w:rPr>
          <w:lang w:val="en-CA"/>
        </w:rPr>
        <w:t>; The New York Times: New York, NY, 2021;</w:t>
      </w:r>
      <w:r>
        <w:rPr>
          <w:lang w:val="en-CA"/>
        </w:rPr>
        <w:t xml:space="preserve"> </w:t>
      </w:r>
      <w:hyperlink r:id="rId27" w:history="1">
        <w:r w:rsidRPr="00F4184A">
          <w:rPr>
            <w:rStyle w:val="Hyperlink"/>
            <w:lang w:val="en-CA"/>
          </w:rPr>
          <w:t>https://www.nytimes.com/2021/02/02/opinion/ezra-klein-podcast-zeynep-tufecki.html</w:t>
        </w:r>
      </w:hyperlink>
      <w:bookmarkEnd w:id="63"/>
      <w:r>
        <w:rPr>
          <w:lang w:val="en-CA"/>
        </w:rPr>
        <w:t xml:space="preserve"> </w:t>
      </w:r>
    </w:p>
    <w:p w14:paraId="6F04C68D" w14:textId="77777777" w:rsidR="00D17E61" w:rsidRPr="00365288" w:rsidRDefault="00D17E61" w:rsidP="00D17E61">
      <w:pPr>
        <w:pStyle w:val="MDPI71References"/>
        <w:rPr>
          <w:lang w:val="en-CA"/>
        </w:rPr>
      </w:pPr>
      <w:bookmarkStart w:id="64" w:name="_Ref104971972"/>
      <w:r w:rsidRPr="00365288">
        <w:rPr>
          <w:lang w:val="en-CA"/>
        </w:rPr>
        <w:t>Tufekci, Z.; Chakrabarti, M. Using “Systems Thinking” To Make Sense Of The World, From Pandemics To Politics; On Point; WBUR: Boston, MA, 2021;</w:t>
      </w:r>
      <w:r>
        <w:rPr>
          <w:lang w:val="en-CA"/>
        </w:rPr>
        <w:t xml:space="preserve"> </w:t>
      </w:r>
      <w:hyperlink r:id="rId28" w:history="1">
        <w:r w:rsidRPr="00F4184A">
          <w:rPr>
            <w:rStyle w:val="Hyperlink"/>
            <w:lang w:val="en-CA"/>
          </w:rPr>
          <w:t>https://www.wbur.org/onpoint/2021/02/25/zeynep-systems-thinking-to-make-sense-of-the-world-from-pandemics-to-politics</w:t>
        </w:r>
      </w:hyperlink>
      <w:bookmarkEnd w:id="64"/>
      <w:r>
        <w:rPr>
          <w:lang w:val="en-CA"/>
        </w:rPr>
        <w:t xml:space="preserve"> </w:t>
      </w:r>
    </w:p>
    <w:p w14:paraId="2541F8E0" w14:textId="77777777" w:rsidR="00D17E61" w:rsidRPr="003C2057" w:rsidRDefault="00D17E61" w:rsidP="00D17E61">
      <w:pPr>
        <w:pStyle w:val="MDPI71References"/>
        <w:rPr>
          <w:lang w:val="en-CA"/>
        </w:rPr>
      </w:pPr>
      <w:bookmarkStart w:id="65" w:name="_Ref104971989"/>
      <w:r w:rsidRPr="003C2057">
        <w:rPr>
          <w:lang w:val="en-CA"/>
        </w:rPr>
        <w:t xml:space="preserve">Tuddenham, P. Systems Literacy -- The Focal Theme for the IFSR Conversation. In </w:t>
      </w:r>
      <w:r w:rsidRPr="003C2057">
        <w:rPr>
          <w:i/>
          <w:iCs/>
          <w:lang w:val="en-CA"/>
        </w:rPr>
        <w:t>Proceedings of the Systems Literacy -- Proceedings of the Eighteenth IFSR Conversation</w:t>
      </w:r>
      <w:r w:rsidRPr="003C2057">
        <w:rPr>
          <w:lang w:val="en-CA"/>
        </w:rPr>
        <w:t>; Edson, M.C., Metcalf, G.S., Tuddenham, P., Chroust, G., Eds.; International Federation for Systems Research: Linz, 2016; p. 3.</w:t>
      </w:r>
      <w:bookmarkEnd w:id="65"/>
    </w:p>
    <w:p w14:paraId="5D69C369" w14:textId="77777777" w:rsidR="00190729" w:rsidRDefault="00D17E61" w:rsidP="00190729">
      <w:pPr>
        <w:pStyle w:val="MDPI71References"/>
      </w:pPr>
      <w:bookmarkStart w:id="66" w:name="_Ref104972100"/>
      <w:r>
        <w:t xml:space="preserve">Goede, R. Nature’s Enduring Patterns: A Path to Systems Literacy. </w:t>
      </w:r>
      <w:r>
        <w:rPr>
          <w:i/>
          <w:iCs/>
        </w:rPr>
        <w:t>Systems Research and Behavioral Science</w:t>
      </w:r>
      <w:r>
        <w:t xml:space="preserve"> </w:t>
      </w:r>
      <w:r w:rsidRPr="003C2057">
        <w:t>2020</w:t>
      </w:r>
      <w:r>
        <w:t xml:space="preserve">, </w:t>
      </w:r>
      <w:r>
        <w:rPr>
          <w:i/>
          <w:iCs/>
        </w:rPr>
        <w:t>37</w:t>
      </w:r>
      <w:r>
        <w:t>, 787–788, doi:</w:t>
      </w:r>
      <w:hyperlink r:id="rId29" w:history="1">
        <w:r>
          <w:rPr>
            <w:rStyle w:val="Hyperlink"/>
          </w:rPr>
          <w:t>10.1002/sres.2741</w:t>
        </w:r>
      </w:hyperlink>
      <w:r>
        <w:t>.</w:t>
      </w:r>
      <w:bookmarkEnd w:id="66"/>
    </w:p>
    <w:p w14:paraId="7F268EC4" w14:textId="1B659BE8" w:rsidR="003E7053" w:rsidRPr="002E7B0E" w:rsidRDefault="00190729" w:rsidP="00190729">
      <w:pPr>
        <w:pStyle w:val="MDPI71References"/>
      </w:pPr>
      <w:bookmarkStart w:id="67" w:name="_Ref104972117"/>
      <w:r w:rsidRPr="00190729">
        <w:rPr>
          <w:lang w:val="en-CA"/>
        </w:rPr>
        <w:t xml:space="preserve">Carvajal, R., Gilmore, T., Herrick, N., Ketchum, L., Morley, D., Susman, G., &amp; Winby, S. (1994). Eric Trist Remembered: 2. The North American Years: A Conversation between... </w:t>
      </w:r>
      <w:r w:rsidRPr="00190729">
        <w:rPr>
          <w:i/>
          <w:iCs/>
          <w:lang w:val="en-CA"/>
        </w:rPr>
        <w:t>Journal of Management Inquiry</w:t>
      </w:r>
      <w:r w:rsidRPr="00190729">
        <w:rPr>
          <w:lang w:val="en-CA"/>
        </w:rPr>
        <w:t xml:space="preserve">, 3(1), 23–37. </w:t>
      </w:r>
      <w:hyperlink r:id="rId30" w:history="1">
        <w:r w:rsidR="002E7B0E" w:rsidRPr="0014430F">
          <w:rPr>
            <w:rStyle w:val="Hyperlink"/>
            <w:lang w:val="en-CA"/>
          </w:rPr>
          <w:t>https://doi.org/10.1177/105649269431004</w:t>
        </w:r>
      </w:hyperlink>
      <w:r w:rsidR="002E7B0E">
        <w:rPr>
          <w:lang w:val="en-CA"/>
        </w:rPr>
        <w:t>.</w:t>
      </w:r>
      <w:bookmarkEnd w:id="67"/>
    </w:p>
    <w:p w14:paraId="5FCADE03" w14:textId="77777777" w:rsidR="002E7B0E" w:rsidRPr="00192944" w:rsidRDefault="002E7B0E" w:rsidP="002E7B0E">
      <w:pPr>
        <w:pStyle w:val="MDPI71References"/>
        <w:rPr>
          <w:lang w:val="en-CA"/>
        </w:rPr>
      </w:pPr>
      <w:bookmarkStart w:id="68" w:name="_Ref104972149"/>
      <w:r w:rsidRPr="002F6DFE">
        <w:rPr>
          <w:lang w:val="en-CA"/>
        </w:rPr>
        <w:t xml:space="preserve">OED </w:t>
      </w:r>
      <w:r w:rsidRPr="002E7B0E">
        <w:rPr>
          <w:i/>
          <w:iCs/>
          <w:lang w:val="en-CA"/>
        </w:rPr>
        <w:t>Contexture</w:t>
      </w:r>
      <w:r w:rsidRPr="002F6DFE">
        <w:rPr>
          <w:lang w:val="en-CA"/>
        </w:rPr>
        <w:t>. Oxford English Dictionary 1989.</w:t>
      </w:r>
      <w:bookmarkEnd w:id="68"/>
    </w:p>
    <w:p w14:paraId="04B3F854" w14:textId="77777777" w:rsidR="002E7B0E" w:rsidRPr="00937B51" w:rsidRDefault="002E7B0E" w:rsidP="002E7B0E">
      <w:pPr>
        <w:pStyle w:val="MDPI71References"/>
      </w:pPr>
      <w:bookmarkStart w:id="69" w:name="_Ref104972166"/>
      <w:r>
        <w:t xml:space="preserve">Pepper, S.C. The Conceptual Framework of Tolman’s Purposive Behaviorism. </w:t>
      </w:r>
      <w:r>
        <w:rPr>
          <w:i/>
          <w:iCs/>
        </w:rPr>
        <w:t>Psychological Review</w:t>
      </w:r>
      <w:r>
        <w:t xml:space="preserve"> </w:t>
      </w:r>
      <w:r w:rsidRPr="00192944">
        <w:t>1934</w:t>
      </w:r>
      <w:r>
        <w:t xml:space="preserve">, </w:t>
      </w:r>
      <w:r>
        <w:rPr>
          <w:i/>
          <w:iCs/>
        </w:rPr>
        <w:t>41</w:t>
      </w:r>
      <w:r>
        <w:t>, 108–133, doi:</w:t>
      </w:r>
      <w:hyperlink r:id="rId31" w:history="1">
        <w:r>
          <w:rPr>
            <w:rStyle w:val="Hyperlink"/>
          </w:rPr>
          <w:t>10.1037/h0075220</w:t>
        </w:r>
      </w:hyperlink>
      <w:r>
        <w:t>.</w:t>
      </w:r>
      <w:bookmarkEnd w:id="69"/>
    </w:p>
    <w:p w14:paraId="074A5CD3" w14:textId="77777777" w:rsidR="002E7B0E" w:rsidRPr="005E4691" w:rsidRDefault="002E7B0E" w:rsidP="002E7B0E">
      <w:pPr>
        <w:pStyle w:val="MDPI71References"/>
      </w:pPr>
      <w:bookmarkStart w:id="70" w:name="_Ref104972183"/>
      <w:r>
        <w:t xml:space="preserve">de la Fuente, E. After the Cultural Turn: For a Textural Sociology. </w:t>
      </w:r>
      <w:r>
        <w:rPr>
          <w:i/>
          <w:iCs/>
        </w:rPr>
        <w:t>The Sociological Review</w:t>
      </w:r>
      <w:r>
        <w:t xml:space="preserve"> </w:t>
      </w:r>
      <w:r>
        <w:rPr>
          <w:b/>
          <w:bCs/>
        </w:rPr>
        <w:t>2019</w:t>
      </w:r>
      <w:r>
        <w:t xml:space="preserve">, </w:t>
      </w:r>
      <w:r>
        <w:rPr>
          <w:i/>
          <w:iCs/>
        </w:rPr>
        <w:t>67</w:t>
      </w:r>
      <w:r>
        <w:t>, 552–567, doi:</w:t>
      </w:r>
      <w:hyperlink r:id="rId32" w:history="1">
        <w:r>
          <w:rPr>
            <w:rStyle w:val="Hyperlink"/>
          </w:rPr>
          <w:t>10.1177/0038026118825233</w:t>
        </w:r>
      </w:hyperlink>
      <w:r>
        <w:t>.</w:t>
      </w:r>
      <w:bookmarkEnd w:id="70"/>
    </w:p>
    <w:p w14:paraId="4AD7C7DE" w14:textId="77777777" w:rsidR="002E7B0E" w:rsidRPr="005E4691" w:rsidRDefault="002E7B0E" w:rsidP="002E7B0E">
      <w:pPr>
        <w:pStyle w:val="MDPI71References"/>
      </w:pPr>
      <w:bookmarkStart w:id="71" w:name="_Ref104972231"/>
      <w:r>
        <w:t xml:space="preserve">Vickers, G. Appreciative Behaviour. </w:t>
      </w:r>
      <w:r>
        <w:rPr>
          <w:i/>
          <w:iCs/>
        </w:rPr>
        <w:t>Acta Psychologica</w:t>
      </w:r>
      <w:r>
        <w:t xml:space="preserve"> </w:t>
      </w:r>
      <w:r>
        <w:rPr>
          <w:b/>
          <w:bCs/>
        </w:rPr>
        <w:t>1963</w:t>
      </w:r>
      <w:r>
        <w:t xml:space="preserve">, </w:t>
      </w:r>
      <w:r>
        <w:rPr>
          <w:i/>
          <w:iCs/>
        </w:rPr>
        <w:t>21</w:t>
      </w:r>
      <w:r>
        <w:t>, 274–293, doi:</w:t>
      </w:r>
      <w:hyperlink r:id="rId33" w:history="1">
        <w:r>
          <w:rPr>
            <w:rStyle w:val="Hyperlink"/>
          </w:rPr>
          <w:t>10.1016/0001-6918(63)90053-2</w:t>
        </w:r>
      </w:hyperlink>
      <w:r>
        <w:t>.</w:t>
      </w:r>
      <w:bookmarkEnd w:id="71"/>
    </w:p>
    <w:p w14:paraId="531B78D9" w14:textId="77777777" w:rsidR="002E7B0E" w:rsidRPr="003252E1" w:rsidRDefault="002E7B0E" w:rsidP="002E7B0E">
      <w:pPr>
        <w:pStyle w:val="MDPI71References"/>
        <w:rPr>
          <w:rStyle w:val="Hyperlink"/>
          <w:color w:val="000000"/>
          <w:u w:val="none"/>
          <w:lang w:val="en-CA"/>
        </w:rPr>
      </w:pPr>
      <w:bookmarkStart w:id="72" w:name="_Ref104972244"/>
      <w:r w:rsidRPr="005E4691">
        <w:rPr>
          <w:lang w:val="en-CA"/>
        </w:rPr>
        <w:t xml:space="preserve">Vickers, G. Insights into Appreciation and Learning Systems. In </w:t>
      </w:r>
      <w:r w:rsidRPr="005E4691">
        <w:rPr>
          <w:i/>
          <w:iCs/>
          <w:lang w:val="en-CA"/>
        </w:rPr>
        <w:t>Social Learning Systems and Communities of Practice</w:t>
      </w:r>
      <w:r w:rsidRPr="005E4691">
        <w:rPr>
          <w:lang w:val="en-CA"/>
        </w:rPr>
        <w:t>; Blackmore, C., Ed.; Springer: London, 2010; pp. 17–34 ISBN 978-1-84996-133-2.</w:t>
      </w:r>
      <w:r>
        <w:rPr>
          <w:lang w:val="en-CA"/>
        </w:rPr>
        <w:t xml:space="preserve"> d</w:t>
      </w:r>
      <w:r w:rsidRPr="005E4691">
        <w:rPr>
          <w:lang w:val="en-CA"/>
        </w:rPr>
        <w:t>oi</w:t>
      </w:r>
      <w:r>
        <w:rPr>
          <w:lang w:val="en-CA"/>
        </w:rPr>
        <w:t>:</w:t>
      </w:r>
      <w:hyperlink r:id="rId34" w:history="1">
        <w:r w:rsidRPr="005E4691">
          <w:rPr>
            <w:rStyle w:val="Hyperlink"/>
            <w:lang w:val="en-CA"/>
          </w:rPr>
          <w:t>10.1007/978-1-84996-133-2_2</w:t>
        </w:r>
      </w:hyperlink>
      <w:bookmarkEnd w:id="72"/>
    </w:p>
    <w:p w14:paraId="49A3F4D7" w14:textId="352B9E84" w:rsidR="00ED0C18" w:rsidRDefault="00ED0C18" w:rsidP="00ED0C18">
      <w:pPr>
        <w:pStyle w:val="MDPI71References"/>
        <w:rPr>
          <w:lang w:val="en-CA"/>
        </w:rPr>
      </w:pPr>
      <w:bookmarkStart w:id="73" w:name="_Ref104972265"/>
      <w:r w:rsidRPr="002157F9">
        <w:rPr>
          <w:lang w:val="en-CA"/>
        </w:rPr>
        <w:t xml:space="preserve">Morley, D. Frameworks for Organizational Change: Towards Action Learning in Global Environments. In </w:t>
      </w:r>
      <w:r w:rsidRPr="002157F9">
        <w:rPr>
          <w:i/>
          <w:iCs/>
          <w:lang w:val="en-CA"/>
        </w:rPr>
        <w:t>Learning works: searching for organizational futures</w:t>
      </w:r>
      <w:r w:rsidRPr="002157F9">
        <w:rPr>
          <w:lang w:val="en-CA"/>
        </w:rPr>
        <w:t>; Wright, S., Morley, D., Eds.; The Adapting by Learning Group, York University: Toronto, 1989; pp. 163–190 ISBN 0-9693344-0-0.</w:t>
      </w:r>
      <w:bookmarkEnd w:id="73"/>
    </w:p>
    <w:p w14:paraId="656CEB05" w14:textId="6E230317" w:rsidR="00C333BB" w:rsidRDefault="00C333BB" w:rsidP="00ED0C18">
      <w:pPr>
        <w:pStyle w:val="MDPI71References"/>
        <w:rPr>
          <w:lang w:val="en-CA"/>
        </w:rPr>
      </w:pPr>
      <w:bookmarkStart w:id="74" w:name="_Ref104972369"/>
      <w:r w:rsidRPr="00C333BB">
        <w:rPr>
          <w:lang w:val="en-CA"/>
        </w:rPr>
        <w:lastRenderedPageBreak/>
        <w:t>Ing, D. (2019, January 14). Systems Changes: A Call for Participation [</w:t>
      </w:r>
      <w:r>
        <w:rPr>
          <w:lang w:val="en-CA"/>
        </w:rPr>
        <w:t>Monthly Meeting</w:t>
      </w:r>
      <w:r w:rsidRPr="00C333BB">
        <w:rPr>
          <w:lang w:val="en-CA"/>
        </w:rPr>
        <w:t xml:space="preserve">]. </w:t>
      </w:r>
      <w:r w:rsidRPr="00C333BB">
        <w:rPr>
          <w:i/>
          <w:iCs/>
          <w:lang w:val="en-CA"/>
        </w:rPr>
        <w:t>Systems Thinking Ontario</w:t>
      </w:r>
      <w:r w:rsidRPr="00C333BB">
        <w:rPr>
          <w:lang w:val="en-CA"/>
        </w:rPr>
        <w:t xml:space="preserve">, OCADU, Toronto, Canada. </w:t>
      </w:r>
      <w:hyperlink r:id="rId35" w:history="1">
        <w:r w:rsidRPr="00D0215E">
          <w:rPr>
            <w:rStyle w:val="Hyperlink"/>
            <w:lang w:val="en-CA"/>
          </w:rPr>
          <w:t>https://wiki.st-on.org/2019-01-14</w:t>
        </w:r>
      </w:hyperlink>
      <w:bookmarkEnd w:id="74"/>
      <w:r>
        <w:rPr>
          <w:lang w:val="en-CA"/>
        </w:rPr>
        <w:t xml:space="preserve"> </w:t>
      </w:r>
    </w:p>
    <w:p w14:paraId="1F41C7D2" w14:textId="465D571B" w:rsidR="00CC7416" w:rsidRPr="00CC7416" w:rsidRDefault="00693448" w:rsidP="00CC7416">
      <w:pPr>
        <w:pStyle w:val="MDPI71References"/>
        <w:rPr>
          <w:lang w:val="en-CA"/>
        </w:rPr>
      </w:pPr>
      <w:bookmarkStart w:id="75" w:name="_Ref104972385"/>
      <w:r w:rsidRPr="00693448">
        <w:rPr>
          <w:lang w:val="en-CA"/>
        </w:rPr>
        <w:t xml:space="preserve">Ing, D. (2019, February 11). Systems Changes: Learning from the Christopher Alexander Legacy [Web video]. </w:t>
      </w:r>
      <w:r w:rsidRPr="00693448">
        <w:rPr>
          <w:i/>
          <w:iCs/>
          <w:lang w:val="en-CA"/>
        </w:rPr>
        <w:t>Systems Thinking Ontario</w:t>
      </w:r>
      <w:r w:rsidRPr="00693448">
        <w:rPr>
          <w:lang w:val="en-CA"/>
        </w:rPr>
        <w:t xml:space="preserve">, OCADU, Toronto, Canada. </w:t>
      </w:r>
      <w:hyperlink r:id="rId36" w:history="1">
        <w:r w:rsidR="00CC7416" w:rsidRPr="00D0215E">
          <w:rPr>
            <w:rStyle w:val="Hyperlink"/>
            <w:lang w:val="en-CA"/>
          </w:rPr>
          <w:t>https://wiki.st-on.org/2019-02-11</w:t>
        </w:r>
      </w:hyperlink>
      <w:bookmarkEnd w:id="75"/>
    </w:p>
    <w:p w14:paraId="31F4C981" w14:textId="291BCF50" w:rsidR="00ED0C18" w:rsidRDefault="00ED0C18" w:rsidP="00ED0C18">
      <w:pPr>
        <w:pStyle w:val="MDPI71References"/>
        <w:rPr>
          <w:lang w:val="en-CA"/>
        </w:rPr>
      </w:pPr>
      <w:bookmarkStart w:id="76" w:name="_Ref104972406"/>
      <w:r w:rsidRPr="00956656">
        <w:rPr>
          <w:lang w:val="en-CA"/>
        </w:rPr>
        <w:t xml:space="preserve">Ing, D. Ecology and Economy: Systems Changes Ahead? </w:t>
      </w:r>
      <w:r w:rsidRPr="00956656">
        <w:rPr>
          <w:i/>
          <w:iCs/>
          <w:lang w:val="en-CA"/>
        </w:rPr>
        <w:t>WEI Magazine</w:t>
      </w:r>
      <w:r w:rsidRPr="00956656">
        <w:rPr>
          <w:lang w:val="en-CA"/>
        </w:rPr>
        <w:t xml:space="preserve"> </w:t>
      </w:r>
      <w:r w:rsidRPr="00956656">
        <w:rPr>
          <w:b/>
          <w:bCs/>
          <w:lang w:val="en-CA"/>
        </w:rPr>
        <w:t>2019</w:t>
      </w:r>
      <w:r w:rsidRPr="00956656">
        <w:rPr>
          <w:lang w:val="en-CA"/>
        </w:rPr>
        <w:t xml:space="preserve">, </w:t>
      </w:r>
      <w:r w:rsidRPr="00956656">
        <w:rPr>
          <w:i/>
          <w:iCs/>
          <w:lang w:val="en-CA"/>
        </w:rPr>
        <w:t>100–101</w:t>
      </w:r>
      <w:r w:rsidRPr="00956656">
        <w:rPr>
          <w:lang w:val="en-CA"/>
        </w:rPr>
        <w:t>, 59–62.</w:t>
      </w:r>
      <w:r>
        <w:rPr>
          <w:lang w:val="en-CA"/>
        </w:rPr>
        <w:t xml:space="preserve"> </w:t>
      </w:r>
      <w:hyperlink r:id="rId37" w:history="1">
        <w:r w:rsidRPr="00D65D05">
          <w:rPr>
            <w:rStyle w:val="Hyperlink"/>
            <w:lang w:val="en-CA"/>
          </w:rPr>
          <w:t>https://www.yorku.ca/weimag/CURRENTISSUE/images/WEIMAG_100_101.pdf</w:t>
        </w:r>
      </w:hyperlink>
      <w:bookmarkEnd w:id="76"/>
      <w:r>
        <w:rPr>
          <w:lang w:val="en-CA"/>
        </w:rPr>
        <w:t xml:space="preserve"> </w:t>
      </w:r>
    </w:p>
    <w:p w14:paraId="79CDF5F0" w14:textId="2E660028" w:rsidR="003F3F0E" w:rsidRDefault="003F3F0E" w:rsidP="001367AA">
      <w:pPr>
        <w:pStyle w:val="MDPI71References"/>
        <w:rPr>
          <w:lang w:val="en-CA"/>
        </w:rPr>
      </w:pPr>
      <w:bookmarkStart w:id="77" w:name="_Ref104972420"/>
      <w:r w:rsidRPr="003F3F0E">
        <w:rPr>
          <w:lang w:val="en-CA"/>
        </w:rPr>
        <w:t xml:space="preserve">Khan, Z., &amp; Ing, D. (2019, October 19). Paying Attention to Where Attention is Placed in the Rise of System(s) Change(s) [Conference presentation]. </w:t>
      </w:r>
      <w:r w:rsidRPr="003F3F0E">
        <w:rPr>
          <w:i/>
          <w:iCs/>
          <w:lang w:val="en-CA"/>
        </w:rPr>
        <w:t>Relating Systems Thinking and Design 8 (RSD8</w:t>
      </w:r>
      <w:r w:rsidRPr="003F3F0E">
        <w:rPr>
          <w:lang w:val="en-CA"/>
        </w:rPr>
        <w:t xml:space="preserve">), IIT -- Institute of Design, Chicago, Illinois. </w:t>
      </w:r>
      <w:hyperlink r:id="rId38" w:history="1">
        <w:r w:rsidRPr="00D0215E">
          <w:rPr>
            <w:rStyle w:val="Hyperlink"/>
            <w:lang w:val="en-CA"/>
          </w:rPr>
          <w:t>http://openresearch.ocadu.ca/id/eprint/3235/</w:t>
        </w:r>
      </w:hyperlink>
      <w:bookmarkEnd w:id="77"/>
    </w:p>
    <w:p w14:paraId="34F09EE9" w14:textId="7C3E36EC" w:rsidR="001367AA" w:rsidRPr="001367AA" w:rsidRDefault="00CC7416" w:rsidP="001367AA">
      <w:pPr>
        <w:pStyle w:val="MDPI71References"/>
        <w:rPr>
          <w:lang w:val="en-CA"/>
        </w:rPr>
      </w:pPr>
      <w:bookmarkStart w:id="78" w:name="_Ref104972442"/>
      <w:r w:rsidRPr="00CC7416">
        <w:rPr>
          <w:lang w:val="en-CA"/>
        </w:rPr>
        <w:t xml:space="preserve">Ing, D. (2020, January 15). Are Systems Changes Different from System + Change? [Lecture]. </w:t>
      </w:r>
      <w:r w:rsidRPr="0070463B">
        <w:rPr>
          <w:i/>
          <w:iCs/>
          <w:lang w:val="en-CA"/>
        </w:rPr>
        <w:t>Systemic Design (Understanding Systems)</w:t>
      </w:r>
      <w:r w:rsidRPr="00CC7416">
        <w:rPr>
          <w:lang w:val="en-CA"/>
        </w:rPr>
        <w:t xml:space="preserve"> course, OCADU, Toronto, Canada. </w:t>
      </w:r>
      <w:hyperlink r:id="rId39" w:history="1">
        <w:r w:rsidRPr="00D0215E">
          <w:rPr>
            <w:rStyle w:val="Hyperlink"/>
            <w:lang w:val="en-CA"/>
          </w:rPr>
          <w:t>https://coevolving.com/blogs/index.php/archive/are-systems-changes-different-from-system-change/</w:t>
        </w:r>
      </w:hyperlink>
      <w:bookmarkEnd w:id="78"/>
      <w:r>
        <w:rPr>
          <w:lang w:val="en-CA"/>
        </w:rPr>
        <w:t xml:space="preserve"> </w:t>
      </w:r>
    </w:p>
    <w:p w14:paraId="5C620A29" w14:textId="0090342F" w:rsidR="00CC7416" w:rsidRDefault="00CC7416" w:rsidP="00ED0C18">
      <w:pPr>
        <w:pStyle w:val="MDPI71References"/>
        <w:rPr>
          <w:lang w:val="en-CA"/>
        </w:rPr>
      </w:pPr>
      <w:bookmarkStart w:id="79" w:name="_Ref104972458"/>
      <w:r w:rsidRPr="00CC7416">
        <w:rPr>
          <w:lang w:val="en-CA"/>
        </w:rPr>
        <w:t xml:space="preserve">Ing, D. (2020, January 29). Why (Intervene in) Systems Changes? [Lecture]. </w:t>
      </w:r>
      <w:r w:rsidRPr="0070463B">
        <w:rPr>
          <w:i/>
          <w:iCs/>
          <w:lang w:val="en-CA"/>
        </w:rPr>
        <w:t>Systemic Design (Understanding Systems)</w:t>
      </w:r>
      <w:r w:rsidRPr="00CC7416">
        <w:rPr>
          <w:lang w:val="en-CA"/>
        </w:rPr>
        <w:t xml:space="preserve"> course, OCADU, Toronto, Canada. </w:t>
      </w:r>
      <w:hyperlink r:id="rId40" w:history="1">
        <w:r w:rsidRPr="00D0215E">
          <w:rPr>
            <w:rStyle w:val="Hyperlink"/>
            <w:lang w:val="en-CA"/>
          </w:rPr>
          <w:t>https://coevolving.com/blogs/index.php/archive/why-intervene-in-systems-changes/</w:t>
        </w:r>
      </w:hyperlink>
      <w:bookmarkEnd w:id="79"/>
      <w:r>
        <w:rPr>
          <w:lang w:val="en-CA"/>
        </w:rPr>
        <w:t xml:space="preserve"> </w:t>
      </w:r>
    </w:p>
    <w:p w14:paraId="372E9B0F" w14:textId="62FA899C" w:rsidR="0070463B" w:rsidRDefault="0070463B" w:rsidP="00ED0C18">
      <w:pPr>
        <w:pStyle w:val="MDPI71References"/>
        <w:rPr>
          <w:lang w:val="en-CA"/>
        </w:rPr>
      </w:pPr>
      <w:bookmarkStart w:id="80" w:name="_Ref104972482"/>
      <w:r w:rsidRPr="0070463B">
        <w:rPr>
          <w:lang w:val="en-CA"/>
        </w:rPr>
        <w:t xml:space="preserve">Ing, D. (2020, February 7). Whom, when + where do Systems Changes situate? [Lecture]. </w:t>
      </w:r>
      <w:r w:rsidRPr="0070463B">
        <w:rPr>
          <w:i/>
          <w:iCs/>
          <w:lang w:val="en-CA"/>
        </w:rPr>
        <w:t>Systemic Design (Understanding Systems)</w:t>
      </w:r>
      <w:r w:rsidRPr="0070463B">
        <w:rPr>
          <w:lang w:val="en-CA"/>
        </w:rPr>
        <w:t xml:space="preserve"> course, OCADU, Toronto, Canada. </w:t>
      </w:r>
      <w:hyperlink r:id="rId41" w:history="1">
        <w:r w:rsidRPr="00D0215E">
          <w:rPr>
            <w:rStyle w:val="Hyperlink"/>
            <w:lang w:val="en-CA"/>
          </w:rPr>
          <w:t>https://coevolving.com/blogs/index.php/archive/whom-when-where-do-systems-changes-situate/</w:t>
        </w:r>
      </w:hyperlink>
      <w:bookmarkEnd w:id="80"/>
      <w:r>
        <w:rPr>
          <w:lang w:val="en-CA"/>
        </w:rPr>
        <w:t xml:space="preserve"> </w:t>
      </w:r>
    </w:p>
    <w:p w14:paraId="407E16E4" w14:textId="69C45F97" w:rsidR="00E540AA" w:rsidRDefault="00E540AA" w:rsidP="00ED0C18">
      <w:pPr>
        <w:pStyle w:val="MDPI71References"/>
        <w:rPr>
          <w:lang w:val="en-CA"/>
        </w:rPr>
      </w:pPr>
      <w:bookmarkStart w:id="81" w:name="_Ref104972499"/>
      <w:r w:rsidRPr="00E540AA">
        <w:rPr>
          <w:lang w:val="en-CA"/>
        </w:rPr>
        <w:t xml:space="preserve">Ing, D. (2020, March 6). How do Systems Changes become natural practice? [Lecture]. </w:t>
      </w:r>
      <w:r w:rsidRPr="00E540AA">
        <w:rPr>
          <w:i/>
          <w:iCs/>
          <w:lang w:val="en-CA"/>
        </w:rPr>
        <w:t>Systemic Design (Understanding Systems)</w:t>
      </w:r>
      <w:r w:rsidRPr="00E540AA">
        <w:rPr>
          <w:lang w:val="en-CA"/>
        </w:rPr>
        <w:t xml:space="preserve"> course, OCADU, Toronto, Canada. </w:t>
      </w:r>
      <w:hyperlink r:id="rId42" w:history="1">
        <w:r w:rsidRPr="00D0215E">
          <w:rPr>
            <w:rStyle w:val="Hyperlink"/>
            <w:lang w:val="en-CA"/>
          </w:rPr>
          <w:t>https://coevolving.com/blogs/index.php/archive/how-do-systems-changes-become-natural-practice/</w:t>
        </w:r>
      </w:hyperlink>
      <w:bookmarkEnd w:id="81"/>
      <w:r>
        <w:rPr>
          <w:lang w:val="en-CA"/>
        </w:rPr>
        <w:t xml:space="preserve"> </w:t>
      </w:r>
    </w:p>
    <w:p w14:paraId="2D940830" w14:textId="452C4C17" w:rsidR="0077587A" w:rsidRDefault="0077587A" w:rsidP="00ED0C18">
      <w:pPr>
        <w:pStyle w:val="MDPI71References"/>
        <w:rPr>
          <w:lang w:val="en-CA"/>
        </w:rPr>
      </w:pPr>
      <w:bookmarkStart w:id="82" w:name="_Ref104972522"/>
      <w:r w:rsidRPr="0077587A">
        <w:rPr>
          <w:lang w:val="en-CA"/>
        </w:rPr>
        <w:t xml:space="preserve">Khan, Z., Ing, D., Eng, D., Meghji, Z., Okamura, K., &amp; Korada, N. (2020, October 14). Reordering Our Priorities Through Systems Changes Learning [Conference workshop]. Relating Systems Thinking and Design 9 (RSD9), Ahmedabad, India. </w:t>
      </w:r>
      <w:hyperlink r:id="rId43" w:history="1">
        <w:r w:rsidRPr="00D0215E">
          <w:rPr>
            <w:rStyle w:val="Hyperlink"/>
            <w:lang w:val="en-CA"/>
          </w:rPr>
          <w:t>https://coevolving.com/blogs/index.php/archive/reordering-our-priorities-through-systems-changes-learning-rsd9-2020-10-14/</w:t>
        </w:r>
      </w:hyperlink>
      <w:bookmarkEnd w:id="82"/>
      <w:r>
        <w:rPr>
          <w:lang w:val="en-CA"/>
        </w:rPr>
        <w:t xml:space="preserve"> </w:t>
      </w:r>
    </w:p>
    <w:p w14:paraId="32A1EE1A" w14:textId="12B2B88F" w:rsidR="0077587A" w:rsidRPr="006A5E55" w:rsidRDefault="0077587A" w:rsidP="0077587A">
      <w:pPr>
        <w:pStyle w:val="MDPI71References"/>
        <w:rPr>
          <w:rFonts w:ascii="Times New Roman" w:hAnsi="Times New Roman"/>
          <w:color w:val="auto"/>
        </w:rPr>
      </w:pPr>
      <w:bookmarkStart w:id="83" w:name="_Ref104972539"/>
      <w:r>
        <w:t xml:space="preserve">Ing, D. (2020, October 19). </w:t>
      </w:r>
      <w:r>
        <w:rPr>
          <w:i/>
          <w:iCs/>
        </w:rPr>
        <w:t>Theoretical Grounds, Pragmatic Grounds: Methods for Reordering our Priorities through Systems Changes Learning</w:t>
      </w:r>
      <w:r>
        <w:t xml:space="preserve"> [Monthly meeting]. Systems Thinking Ontario, OCADU, Toronto, Canada. </w:t>
      </w:r>
      <w:hyperlink r:id="rId44" w:history="1">
        <w:r>
          <w:rPr>
            <w:rStyle w:val="Hyperlink"/>
          </w:rPr>
          <w:t>https://wiki.st-on.org/2020-10-19</w:t>
        </w:r>
      </w:hyperlink>
      <w:bookmarkEnd w:id="83"/>
    </w:p>
    <w:p w14:paraId="76AF4C7A" w14:textId="4784B8BC" w:rsidR="006A5E55" w:rsidRPr="006A5E55" w:rsidRDefault="006A5E55" w:rsidP="00ED0C18">
      <w:pPr>
        <w:pStyle w:val="MDPI71References"/>
        <w:rPr>
          <w:lang w:val="en-CA"/>
        </w:rPr>
      </w:pPr>
      <w:bookmarkStart w:id="84" w:name="_Ref104972554"/>
      <w:r w:rsidRPr="006A5E55">
        <w:rPr>
          <w:lang w:val="en-CA"/>
        </w:rPr>
        <w:t>Okamura, K., Eng, D., &amp; Dong, J. (202</w:t>
      </w:r>
      <w:r>
        <w:rPr>
          <w:lang w:val="en-CA"/>
        </w:rPr>
        <w:t>0</w:t>
      </w:r>
      <w:r w:rsidRPr="006A5E55">
        <w:rPr>
          <w:lang w:val="en-CA"/>
        </w:rPr>
        <w:t xml:space="preserve">, October 22). Learning With Humility: Systems Thinking and Reordering Priorities [Beacon event workshop]. </w:t>
      </w:r>
      <w:r w:rsidRPr="006A5E55">
        <w:rPr>
          <w:i/>
          <w:iCs/>
          <w:lang w:val="en-CA"/>
        </w:rPr>
        <w:t>Global Change Days</w:t>
      </w:r>
      <w:r w:rsidRPr="006A5E55">
        <w:rPr>
          <w:lang w:val="en-CA"/>
        </w:rPr>
        <w:t xml:space="preserve">, Toronto, Canada. </w:t>
      </w:r>
      <w:hyperlink r:id="rId45" w:history="1">
        <w:r w:rsidRPr="00D0215E">
          <w:rPr>
            <w:rStyle w:val="Hyperlink"/>
            <w:lang w:val="en-CA"/>
          </w:rPr>
          <w:t>https://coevolving.com/blogs/index.php/archive/learning-with-humility-gcd-20201022/</w:t>
        </w:r>
      </w:hyperlink>
      <w:bookmarkEnd w:id="84"/>
      <w:r>
        <w:rPr>
          <w:lang w:val="en-CA"/>
        </w:rPr>
        <w:t xml:space="preserve"> </w:t>
      </w:r>
    </w:p>
    <w:p w14:paraId="4F6FE486" w14:textId="7812B239" w:rsidR="0077587A" w:rsidRDefault="00194D95" w:rsidP="00ED0C18">
      <w:pPr>
        <w:pStyle w:val="MDPI71References"/>
        <w:rPr>
          <w:lang w:val="en-CA"/>
        </w:rPr>
      </w:pPr>
      <w:bookmarkStart w:id="85" w:name="_Ref104972585"/>
      <w:r w:rsidRPr="00194D95">
        <w:rPr>
          <w:lang w:val="en-CA"/>
        </w:rPr>
        <w:t xml:space="preserve">Khan, Z., &amp; Ing, D. (2021, October 14). Reordering Our Priorities Through Systems Changes Learning [Conference workshop]. Relating Systems Thinking and Design 10 (RSD10), Delft. </w:t>
      </w:r>
      <w:hyperlink r:id="rId46" w:history="1">
        <w:r w:rsidRPr="00D0215E">
          <w:rPr>
            <w:rStyle w:val="Hyperlink"/>
            <w:lang w:val="en-CA"/>
          </w:rPr>
          <w:t>https://coevolving.com/blogs/index.php/archive/reordering-our-priorities-through-systems-changes-learning-rsd9-2020-10-14/</w:t>
        </w:r>
      </w:hyperlink>
      <w:bookmarkEnd w:id="85"/>
      <w:r>
        <w:rPr>
          <w:lang w:val="en-CA"/>
        </w:rPr>
        <w:t xml:space="preserve"> </w:t>
      </w:r>
    </w:p>
    <w:p w14:paraId="004C2DF2" w14:textId="700714D9" w:rsidR="00E30D07" w:rsidRPr="00D17E61" w:rsidRDefault="00E30D07" w:rsidP="00ED0C18">
      <w:pPr>
        <w:pStyle w:val="MDPI71References"/>
        <w:rPr>
          <w:lang w:val="en-CA"/>
        </w:rPr>
      </w:pPr>
      <w:bookmarkStart w:id="86" w:name="_Ref104972607"/>
      <w:r w:rsidRPr="00E30D07">
        <w:rPr>
          <w:lang w:val="en-CA"/>
        </w:rPr>
        <w:t xml:space="preserve">Ing, D. (2022, November 7). Progress on Systems Changes Learning [Symposium presentation]. Creative Systemic Research Platform (CSRP) Institute, Brussels, Belgium. </w:t>
      </w:r>
      <w:hyperlink r:id="rId47" w:history="1">
        <w:r w:rsidRPr="00D0215E">
          <w:rPr>
            <w:rStyle w:val="Hyperlink"/>
            <w:lang w:val="en-CA"/>
          </w:rPr>
          <w:t>https://coevolving.com/blogs/index.php/archive/progress-on-systems-changes-learning/</w:t>
        </w:r>
      </w:hyperlink>
      <w:bookmarkEnd w:id="86"/>
      <w:r>
        <w:rPr>
          <w:lang w:val="en-CA"/>
        </w:rPr>
        <w:t xml:space="preserve"> </w:t>
      </w:r>
    </w:p>
    <w:p w14:paraId="6887A74E" w14:textId="0C644EBC" w:rsidR="003E7053" w:rsidRPr="00E70325" w:rsidRDefault="00CF7610" w:rsidP="00E70325">
      <w:pPr>
        <w:pStyle w:val="MDPI71References"/>
      </w:pPr>
      <w:bookmarkStart w:id="87" w:name="_Ref104972631"/>
      <w:r w:rsidRPr="00CF7610">
        <w:t xml:space="preserve">Code for Canada &amp; Systems Changes Learning Circle. (2022, March 4). </w:t>
      </w:r>
      <w:r w:rsidRPr="00CF7610">
        <w:rPr>
          <w:i/>
          <w:iCs/>
        </w:rPr>
        <w:t>Systems Thinking through Changes</w:t>
      </w:r>
      <w:r w:rsidRPr="00CF7610">
        <w:t xml:space="preserve"> [Web video]. Canadian Digital Service, Toronto, Canada. </w:t>
      </w:r>
      <w:hyperlink r:id="rId48" w:history="1">
        <w:r w:rsidRPr="0014430F">
          <w:rPr>
            <w:rStyle w:val="Hyperlink"/>
          </w:rPr>
          <w:t>https://systemschanges.com/online/presentations/20220304_cfc</w:t>
        </w:r>
      </w:hyperlink>
      <w:bookmarkEnd w:id="87"/>
      <w:r>
        <w:t xml:space="preserve"> </w:t>
      </w:r>
    </w:p>
    <w:p w14:paraId="58D3AE8F" w14:textId="59CF0FF0" w:rsidR="004457B8" w:rsidRDefault="00DE5A93" w:rsidP="00AD4AB2">
      <w:pPr>
        <w:pStyle w:val="MDPI71References"/>
      </w:pPr>
      <w:bookmarkStart w:id="88" w:name="_Ref104972676"/>
      <w:r>
        <w:t>D</w:t>
      </w:r>
      <w:r w:rsidR="004457B8">
        <w:t xml:space="preserve">anilov, P.I.; Fyodorov, F.V. Comparative Characterization of the Building Activity of Canadian and European Beavers in Northern European Russia. </w:t>
      </w:r>
      <w:r w:rsidR="004457B8" w:rsidRPr="004457B8">
        <w:rPr>
          <w:i/>
          <w:iCs/>
        </w:rPr>
        <w:t>Russian Journal of Ecology</w:t>
      </w:r>
      <w:r w:rsidR="004457B8">
        <w:t xml:space="preserve"> </w:t>
      </w:r>
      <w:r w:rsidR="004457B8" w:rsidRPr="00921F14">
        <w:t>2015</w:t>
      </w:r>
      <w:r w:rsidR="004457B8">
        <w:t xml:space="preserve">, </w:t>
      </w:r>
      <w:r w:rsidR="004457B8" w:rsidRPr="004457B8">
        <w:rPr>
          <w:i/>
          <w:iCs/>
        </w:rPr>
        <w:t>46</w:t>
      </w:r>
      <w:r w:rsidR="004457B8">
        <w:t>, 272–278, doi:</w:t>
      </w:r>
      <w:hyperlink r:id="rId49" w:history="1">
        <w:r w:rsidR="004457B8">
          <w:rPr>
            <w:rStyle w:val="Hyperlink"/>
          </w:rPr>
          <w:t>10.1134/S1067413615030029</w:t>
        </w:r>
      </w:hyperlink>
      <w:r w:rsidR="004457B8">
        <w:t>.</w:t>
      </w:r>
      <w:bookmarkEnd w:id="88"/>
    </w:p>
    <w:p w14:paraId="77A35F86" w14:textId="2632F146" w:rsidR="00F45499" w:rsidRPr="00F45499" w:rsidRDefault="00F45499" w:rsidP="00F45499">
      <w:pPr>
        <w:pStyle w:val="MDPI71References"/>
        <w:rPr>
          <w:lang w:val="en-CA"/>
        </w:rPr>
      </w:pPr>
      <w:bookmarkStart w:id="89" w:name="_Ref104972693"/>
      <w:r w:rsidRPr="00F45499">
        <w:rPr>
          <w:lang w:val="en-CA"/>
        </w:rPr>
        <w:t xml:space="preserve">Emery, F. Active Adaptation: The Emergence of Ideal Seeking Systems. In </w:t>
      </w:r>
      <w:r w:rsidRPr="00F45499">
        <w:rPr>
          <w:i/>
          <w:iCs/>
          <w:lang w:val="en-CA"/>
        </w:rPr>
        <w:t>Futures we are in</w:t>
      </w:r>
      <w:r w:rsidRPr="00F45499">
        <w:rPr>
          <w:lang w:val="en-CA"/>
        </w:rPr>
        <w:t>; Springer US: Boston, MA, 1977; pp. 67–131 ISBN 978-1-4684-8488-5.</w:t>
      </w:r>
      <w:r>
        <w:rPr>
          <w:lang w:val="en-CA"/>
        </w:rPr>
        <w:t xml:space="preserve"> </w:t>
      </w:r>
      <w:hyperlink r:id="rId50" w:history="1">
        <w:r w:rsidRPr="00D17DAE">
          <w:rPr>
            <w:rStyle w:val="Hyperlink"/>
            <w:lang w:val="en-CA"/>
          </w:rPr>
          <w:t>http://doi.org/10.1007/978-1-4684-8488-5_4</w:t>
        </w:r>
      </w:hyperlink>
      <w:bookmarkEnd w:id="89"/>
      <w:r>
        <w:rPr>
          <w:lang w:val="en-CA"/>
        </w:rPr>
        <w:t xml:space="preserve"> </w:t>
      </w:r>
    </w:p>
    <w:p w14:paraId="3D29F203" w14:textId="77777777" w:rsidR="00DA4851" w:rsidRDefault="00DA4851" w:rsidP="00DA4851">
      <w:pPr>
        <w:pStyle w:val="MDPI71References"/>
      </w:pPr>
      <w:bookmarkStart w:id="90" w:name="_Ref104972718"/>
      <w:r>
        <w:t xml:space="preserve">Ingold, T. On Human Correspondence. </w:t>
      </w:r>
      <w:r>
        <w:rPr>
          <w:i/>
          <w:iCs/>
        </w:rPr>
        <w:t>Journal of the Royal Anthropological Institute</w:t>
      </w:r>
      <w:r>
        <w:t xml:space="preserve"> </w:t>
      </w:r>
      <w:r w:rsidRPr="00921F14">
        <w:t>2017</w:t>
      </w:r>
      <w:r>
        <w:t xml:space="preserve">, </w:t>
      </w:r>
      <w:r>
        <w:rPr>
          <w:i/>
          <w:iCs/>
        </w:rPr>
        <w:t>23</w:t>
      </w:r>
      <w:r>
        <w:t>, 9–27, doi:</w:t>
      </w:r>
      <w:hyperlink r:id="rId51" w:history="1">
        <w:r>
          <w:rPr>
            <w:rStyle w:val="Hyperlink"/>
          </w:rPr>
          <w:t>10.1111/1467-9655.12541</w:t>
        </w:r>
      </w:hyperlink>
      <w:r>
        <w:t>.</w:t>
      </w:r>
      <w:bookmarkEnd w:id="90"/>
    </w:p>
    <w:p w14:paraId="7A9A0553" w14:textId="79920EF2" w:rsidR="0090070B" w:rsidRPr="0090070B" w:rsidRDefault="00FE509F" w:rsidP="0090070B">
      <w:pPr>
        <w:pStyle w:val="MDPI71References"/>
        <w:rPr>
          <w:lang w:val="en-CA"/>
        </w:rPr>
      </w:pPr>
      <w:bookmarkStart w:id="91" w:name="_Ref104972735"/>
      <w:r w:rsidRPr="00FE509F">
        <w:rPr>
          <w:lang w:val="en-CA"/>
        </w:rPr>
        <w:t xml:space="preserve">Ingold, T. From the Transmission of Representation to the Education of Attention. In </w:t>
      </w:r>
      <w:r w:rsidRPr="00FE509F">
        <w:rPr>
          <w:i/>
          <w:iCs/>
          <w:lang w:val="en-CA"/>
        </w:rPr>
        <w:t>The debated mind: Evolutionary psychology versus ethnography</w:t>
      </w:r>
      <w:r w:rsidRPr="00FE509F">
        <w:rPr>
          <w:lang w:val="en-CA"/>
        </w:rPr>
        <w:t>; Whitehouse, H., Ed.; Berg: New York, 2001; pp. 113–153.</w:t>
      </w:r>
      <w:bookmarkEnd w:id="91"/>
    </w:p>
    <w:p w14:paraId="01CB3FC9" w14:textId="77777777" w:rsidR="0090070B" w:rsidRPr="0090070B" w:rsidRDefault="0090070B" w:rsidP="0090070B">
      <w:pPr>
        <w:pStyle w:val="MDPI71References"/>
        <w:rPr>
          <w:lang w:val="en-CA"/>
        </w:rPr>
      </w:pPr>
      <w:bookmarkStart w:id="92" w:name="_Ref104972855"/>
      <w:r w:rsidRPr="0090070B">
        <w:rPr>
          <w:lang w:val="en-CA"/>
        </w:rPr>
        <w:t xml:space="preserve">Mace, W.M. James J. Gibson’s Strategy for Perceiving: Ask Not What’s inside Your Head, but What Your Head’s inside Of. In </w:t>
      </w:r>
      <w:r w:rsidRPr="0090070B">
        <w:rPr>
          <w:i/>
          <w:iCs/>
          <w:lang w:val="en-CA"/>
        </w:rPr>
        <w:t>Perceiving, acting, and knowing: Toward an Ecological Psychology</w:t>
      </w:r>
      <w:r w:rsidRPr="0090070B">
        <w:rPr>
          <w:lang w:val="en-CA"/>
        </w:rPr>
        <w:t>; Shaw, R., Bransford, J., Eds.; 1977; pp. 43–65.</w:t>
      </w:r>
      <w:bookmarkEnd w:id="92"/>
    </w:p>
    <w:p w14:paraId="3AD75164" w14:textId="77777777" w:rsidR="00D44AD8" w:rsidRDefault="00D44AD8" w:rsidP="00D44AD8">
      <w:pPr>
        <w:pStyle w:val="MDPI71References"/>
      </w:pPr>
      <w:bookmarkStart w:id="93" w:name="_Ref104972880"/>
      <w:r>
        <w:t xml:space="preserve">Gibson, J.J.; Olum, P.; Rosenblatt, F. Parallax and Perspective during Aircraft Landings. </w:t>
      </w:r>
      <w:r>
        <w:rPr>
          <w:i/>
          <w:iCs/>
        </w:rPr>
        <w:t>The American journal of psychology</w:t>
      </w:r>
      <w:r>
        <w:t xml:space="preserve"> </w:t>
      </w:r>
      <w:r w:rsidRPr="00D44AD8">
        <w:t>1955</w:t>
      </w:r>
      <w:r>
        <w:t xml:space="preserve">, </w:t>
      </w:r>
      <w:r>
        <w:rPr>
          <w:i/>
          <w:iCs/>
        </w:rPr>
        <w:t>68</w:t>
      </w:r>
      <w:r>
        <w:t>, 372–385, doi:</w:t>
      </w:r>
      <w:hyperlink r:id="rId52" w:history="1">
        <w:r>
          <w:rPr>
            <w:rStyle w:val="Hyperlink"/>
          </w:rPr>
          <w:t>10.2307/1418521</w:t>
        </w:r>
      </w:hyperlink>
      <w:r>
        <w:t>.</w:t>
      </w:r>
      <w:bookmarkEnd w:id="93"/>
    </w:p>
    <w:p w14:paraId="578683C5" w14:textId="45E5284E" w:rsidR="00975EB2" w:rsidRPr="00975EB2" w:rsidRDefault="00975EB2" w:rsidP="00975EB2">
      <w:pPr>
        <w:pStyle w:val="MDPI71References"/>
      </w:pPr>
      <w:bookmarkStart w:id="94" w:name="_Ref104972896"/>
      <w:r>
        <w:t xml:space="preserve">Greeno, J.G. Gibson’s Affordances. </w:t>
      </w:r>
      <w:r>
        <w:rPr>
          <w:i/>
          <w:iCs/>
        </w:rPr>
        <w:t>Psychological Review</w:t>
      </w:r>
      <w:r>
        <w:t xml:space="preserve"> </w:t>
      </w:r>
      <w:r w:rsidRPr="00975EB2">
        <w:t>1994</w:t>
      </w:r>
      <w:r>
        <w:t xml:space="preserve">, </w:t>
      </w:r>
      <w:r>
        <w:rPr>
          <w:i/>
          <w:iCs/>
        </w:rPr>
        <w:t>101</w:t>
      </w:r>
      <w:r>
        <w:t>, 336–342, doi:</w:t>
      </w:r>
      <w:hyperlink r:id="rId53" w:history="1">
        <w:r>
          <w:rPr>
            <w:rStyle w:val="Hyperlink"/>
          </w:rPr>
          <w:t>10.1037/0033-295X.101.2.336</w:t>
        </w:r>
      </w:hyperlink>
      <w:r>
        <w:t>.</w:t>
      </w:r>
      <w:bookmarkEnd w:id="94"/>
    </w:p>
    <w:p w14:paraId="5E79F654" w14:textId="79B26792" w:rsidR="00975EB2" w:rsidRPr="00975EB2" w:rsidRDefault="00975EB2" w:rsidP="00975EB2">
      <w:pPr>
        <w:pStyle w:val="MDPI71References"/>
        <w:rPr>
          <w:lang w:val="en-CA"/>
        </w:rPr>
      </w:pPr>
      <w:bookmarkStart w:id="95" w:name="_Ref104972916"/>
      <w:r w:rsidRPr="00975EB2">
        <w:rPr>
          <w:lang w:val="en-CA"/>
        </w:rPr>
        <w:t xml:space="preserve">Carvalho, I. Ecological Epistemology (EE). In </w:t>
      </w:r>
      <w:r w:rsidRPr="00975EB2">
        <w:rPr>
          <w:i/>
          <w:iCs/>
          <w:lang w:val="en-CA"/>
        </w:rPr>
        <w:t>Encyclopedia of Latin American Religions</w:t>
      </w:r>
      <w:r w:rsidRPr="00975EB2">
        <w:rPr>
          <w:lang w:val="en-CA"/>
        </w:rPr>
        <w:t>; Gooren, H., Ed.; Springer, 2016; pp. 1–3 ISBN 978-3-319-08956-0.</w:t>
      </w:r>
      <w:r>
        <w:rPr>
          <w:lang w:val="en-CA"/>
        </w:rPr>
        <w:t xml:space="preserve"> d</w:t>
      </w:r>
      <w:r w:rsidRPr="00975EB2">
        <w:rPr>
          <w:lang w:val="en-CA"/>
        </w:rPr>
        <w:t>oi</w:t>
      </w:r>
      <w:r>
        <w:rPr>
          <w:lang w:val="en-CA"/>
        </w:rPr>
        <w:t>:</w:t>
      </w:r>
      <w:hyperlink r:id="rId54" w:history="1">
        <w:r w:rsidRPr="00975EB2">
          <w:rPr>
            <w:rStyle w:val="Hyperlink"/>
            <w:lang w:val="en-CA"/>
          </w:rPr>
          <w:t>10.1007/978-3-319-08956-0_19-1</w:t>
        </w:r>
      </w:hyperlink>
      <w:bookmarkEnd w:id="95"/>
    </w:p>
    <w:p w14:paraId="1C6785CC" w14:textId="77777777" w:rsidR="00E451C1" w:rsidRPr="00E451C1" w:rsidRDefault="00E451C1" w:rsidP="00E451C1">
      <w:pPr>
        <w:pStyle w:val="MDPI71References"/>
        <w:rPr>
          <w:lang w:val="en-CA"/>
        </w:rPr>
      </w:pPr>
      <w:bookmarkStart w:id="96" w:name="_Ref104972931"/>
      <w:r w:rsidRPr="00E451C1">
        <w:rPr>
          <w:lang w:val="en-CA"/>
        </w:rPr>
        <w:t xml:space="preserve">Gibson, J.J. The Theory of Affordances. In </w:t>
      </w:r>
      <w:r w:rsidRPr="00E451C1">
        <w:rPr>
          <w:i/>
          <w:iCs/>
          <w:lang w:val="en-CA"/>
        </w:rPr>
        <w:t>The Ecological Approach to Visual Perception</w:t>
      </w:r>
      <w:r w:rsidRPr="00E451C1">
        <w:rPr>
          <w:lang w:val="en-CA"/>
        </w:rPr>
        <w:t>; Houghton Mifflin: Boston, 1979; pp. 127–143.</w:t>
      </w:r>
      <w:bookmarkEnd w:id="96"/>
    </w:p>
    <w:p w14:paraId="1E59BFE7" w14:textId="4110FA6E" w:rsidR="004A379F" w:rsidRPr="004A379F" w:rsidRDefault="00E451C1" w:rsidP="004A379F">
      <w:pPr>
        <w:pStyle w:val="MDPI71References"/>
        <w:rPr>
          <w:lang w:val="en-CA"/>
        </w:rPr>
      </w:pPr>
      <w:bookmarkStart w:id="97" w:name="_Ref104972944"/>
      <w:r w:rsidRPr="00E451C1">
        <w:rPr>
          <w:lang w:val="en-CA"/>
        </w:rPr>
        <w:t xml:space="preserve">Harries-Jones, P. </w:t>
      </w:r>
      <w:r w:rsidRPr="00E451C1">
        <w:rPr>
          <w:i/>
          <w:iCs/>
          <w:lang w:val="en-CA"/>
        </w:rPr>
        <w:t>A Recursive Vision: Ecological Understanding and Gregory Bateson</w:t>
      </w:r>
      <w:r w:rsidRPr="00E451C1">
        <w:rPr>
          <w:lang w:val="en-CA"/>
        </w:rPr>
        <w:t>; University of Toronto Press, 1995; ISBN 978-0-8020-7591-8.</w:t>
      </w:r>
      <w:bookmarkEnd w:id="97"/>
    </w:p>
    <w:p w14:paraId="4BA33245" w14:textId="6DC8EBF9" w:rsidR="004A379F" w:rsidRPr="004A379F" w:rsidRDefault="004A379F" w:rsidP="004A379F">
      <w:pPr>
        <w:pStyle w:val="MDPI71References"/>
      </w:pPr>
      <w:bookmarkStart w:id="98" w:name="_Ref104972961"/>
      <w:r>
        <w:t xml:space="preserve">Ingold, T. Toward an Ecology of Materials. </w:t>
      </w:r>
      <w:r>
        <w:rPr>
          <w:i/>
          <w:iCs/>
        </w:rPr>
        <w:t>Annual Review of Anthropology</w:t>
      </w:r>
      <w:r>
        <w:t xml:space="preserve"> </w:t>
      </w:r>
      <w:r w:rsidRPr="004A379F">
        <w:rPr>
          <w:b/>
          <w:bCs/>
          <w:i/>
          <w:iCs/>
        </w:rPr>
        <w:t>2012</w:t>
      </w:r>
      <w:r>
        <w:t xml:space="preserve">, </w:t>
      </w:r>
      <w:r>
        <w:rPr>
          <w:i/>
          <w:iCs/>
        </w:rPr>
        <w:t>41</w:t>
      </w:r>
      <w:r>
        <w:t>, 427–442, doi:</w:t>
      </w:r>
      <w:hyperlink r:id="rId55" w:history="1">
        <w:r>
          <w:rPr>
            <w:rStyle w:val="Hyperlink"/>
          </w:rPr>
          <w:t>10.1146/annurev-anthro-081309-145920</w:t>
        </w:r>
      </w:hyperlink>
      <w:r>
        <w:t>.</w:t>
      </w:r>
      <w:bookmarkEnd w:id="98"/>
    </w:p>
    <w:p w14:paraId="2A138443" w14:textId="79593270" w:rsidR="00672DA6" w:rsidRPr="00672DA6" w:rsidRDefault="00672DA6" w:rsidP="00672DA6">
      <w:pPr>
        <w:pStyle w:val="MDPI71References"/>
        <w:rPr>
          <w:lang w:val="en-CA"/>
        </w:rPr>
      </w:pPr>
      <w:bookmarkStart w:id="99" w:name="_Ref104973010"/>
      <w:r w:rsidRPr="00672DA6">
        <w:rPr>
          <w:lang w:val="en-CA"/>
        </w:rPr>
        <w:t xml:space="preserve">Trist, E.L. Andras Angyal and Systems Thinking. In </w:t>
      </w:r>
      <w:r w:rsidRPr="00672DA6">
        <w:rPr>
          <w:i/>
          <w:iCs/>
          <w:lang w:val="en-CA"/>
        </w:rPr>
        <w:t>Planning for Human Systems: Essays in Honor of Russell L. Ackoff</w:t>
      </w:r>
      <w:r w:rsidRPr="00672DA6">
        <w:rPr>
          <w:lang w:val="en-CA"/>
        </w:rPr>
        <w:t>; Choukroun, J.-M., Snow, R.M., Eds.; University of Pennsylvania Press, 1992; pp. 111–132 ISBN 978-1-5128-0157-6.</w:t>
      </w:r>
      <w:bookmarkEnd w:id="99"/>
    </w:p>
    <w:p w14:paraId="3C578A35" w14:textId="106CE1DF" w:rsidR="00E44337" w:rsidRPr="00E44337" w:rsidRDefault="00057E5C" w:rsidP="00E44337">
      <w:pPr>
        <w:pStyle w:val="MDPI71References"/>
        <w:rPr>
          <w:lang w:val="en-CA"/>
        </w:rPr>
      </w:pPr>
      <w:bookmarkStart w:id="100" w:name="_Ref104973028"/>
      <w:r w:rsidRPr="00057E5C">
        <w:rPr>
          <w:lang w:val="en-CA"/>
        </w:rPr>
        <w:lastRenderedPageBreak/>
        <w:t xml:space="preserve">Hawk, D.L. Changelessness, and Other Impediments to Systems Performance. In </w:t>
      </w:r>
      <w:r w:rsidRPr="00057E5C">
        <w:rPr>
          <w:i/>
          <w:iCs/>
          <w:lang w:val="en-CA"/>
        </w:rPr>
        <w:t>Proceedings of the Conference to Celebrate Russell L. Ackoff, and the Advent of Systems Thinking</w:t>
      </w:r>
      <w:r w:rsidRPr="00057E5C">
        <w:rPr>
          <w:lang w:val="en-CA"/>
        </w:rPr>
        <w:t>; Liberatore, M.J., Nawrocki, D.N., Eds.; Villanova University, 1999.</w:t>
      </w:r>
      <w:r>
        <w:rPr>
          <w:lang w:val="en-CA"/>
        </w:rPr>
        <w:t xml:space="preserve">  </w:t>
      </w:r>
      <w:hyperlink r:id="rId56" w:anchor="page=59" w:history="1">
        <w:r w:rsidRPr="005079CF">
          <w:rPr>
            <w:rStyle w:val="Hyperlink"/>
            <w:lang w:val="en-CA"/>
          </w:rPr>
          <w:t>http://davidhawk.com/wp-content/uploads/2018/09/Ackoff-Birthday-Conference.pdf#page=59</w:t>
        </w:r>
      </w:hyperlink>
      <w:bookmarkEnd w:id="100"/>
      <w:r>
        <w:rPr>
          <w:lang w:val="en-CA"/>
        </w:rPr>
        <w:t xml:space="preserve"> </w:t>
      </w:r>
    </w:p>
    <w:p w14:paraId="73C82EA0" w14:textId="3AE183E7" w:rsidR="00ED43DD" w:rsidRPr="00ED43DD" w:rsidRDefault="00E44337" w:rsidP="00ED43DD">
      <w:pPr>
        <w:pStyle w:val="MDPI71References"/>
        <w:rPr>
          <w:lang w:val="en-CA"/>
        </w:rPr>
      </w:pPr>
      <w:bookmarkStart w:id="101" w:name="_Ref104973244"/>
      <w:r w:rsidRPr="00E44337">
        <w:rPr>
          <w:lang w:val="en-CA"/>
        </w:rPr>
        <w:t xml:space="preserve">Graham, D.W. Heraclitus. In </w:t>
      </w:r>
      <w:r w:rsidRPr="00E44337">
        <w:rPr>
          <w:i/>
          <w:iCs/>
          <w:lang w:val="en-CA"/>
        </w:rPr>
        <w:t>The Stanford Encyclopedia of Philosophy</w:t>
      </w:r>
      <w:r w:rsidRPr="00E44337">
        <w:rPr>
          <w:lang w:val="en-CA"/>
        </w:rPr>
        <w:t>; Zalta, E.N., Ed.; Metaphysics Research Lab, Stanford University, 2021.</w:t>
      </w:r>
      <w:r>
        <w:rPr>
          <w:lang w:val="en-CA"/>
        </w:rPr>
        <w:t xml:space="preserve"> </w:t>
      </w:r>
      <w:hyperlink r:id="rId57" w:history="1">
        <w:r w:rsidRPr="005079CF">
          <w:rPr>
            <w:rStyle w:val="Hyperlink"/>
            <w:lang w:val="en-CA"/>
          </w:rPr>
          <w:t>https://plato.stanford.edu/archives/sum2021/entries/heraclitus/</w:t>
        </w:r>
      </w:hyperlink>
      <w:bookmarkEnd w:id="101"/>
      <w:r>
        <w:rPr>
          <w:lang w:val="en-CA"/>
        </w:rPr>
        <w:t xml:space="preserve"> </w:t>
      </w:r>
    </w:p>
    <w:p w14:paraId="488A8ACA" w14:textId="1E88606C" w:rsidR="002F6DFE" w:rsidRPr="002F6DFE" w:rsidRDefault="00ED43DD" w:rsidP="002F6DFE">
      <w:pPr>
        <w:pStyle w:val="MDPI71References"/>
        <w:rPr>
          <w:lang w:val="en-CA"/>
        </w:rPr>
      </w:pPr>
      <w:bookmarkStart w:id="102" w:name="_Ref104973260"/>
      <w:r w:rsidRPr="00ED43DD">
        <w:rPr>
          <w:lang w:val="en-CA"/>
        </w:rPr>
        <w:t xml:space="preserve">Yu, J. Logos and Dao: Conceptions of Reality in Heraclitus and Laozi. In </w:t>
      </w:r>
      <w:r w:rsidRPr="00ED43DD">
        <w:rPr>
          <w:i/>
          <w:iCs/>
          <w:lang w:val="en-CA"/>
        </w:rPr>
        <w:t>Chinese Metaphysics and its Problems</w:t>
      </w:r>
      <w:r w:rsidRPr="00ED43DD">
        <w:rPr>
          <w:lang w:val="en-CA"/>
        </w:rPr>
        <w:t>; Li, C., Perkins, F., Eds.; Cambridge University Press: Cambridge, 2015; pp. 105–119 ISBN 978-1-107-09350-8.</w:t>
      </w:r>
      <w:r>
        <w:rPr>
          <w:lang w:val="en-CA"/>
        </w:rPr>
        <w:t xml:space="preserve"> </w:t>
      </w:r>
      <w:r w:rsidRPr="00ED43DD">
        <w:rPr>
          <w:lang w:val="en-CA"/>
        </w:rPr>
        <w:t>doi</w:t>
      </w:r>
      <w:r>
        <w:rPr>
          <w:lang w:val="en-CA"/>
        </w:rPr>
        <w:t>:</w:t>
      </w:r>
      <w:hyperlink r:id="rId58" w:history="1">
        <w:r w:rsidRPr="00ED43DD">
          <w:rPr>
            <w:rStyle w:val="Hyperlink"/>
            <w:lang w:val="en-CA"/>
          </w:rPr>
          <w:t>10.1017/CBO9781316145180.007</w:t>
        </w:r>
      </w:hyperlink>
      <w:bookmarkEnd w:id="102"/>
    </w:p>
    <w:p w14:paraId="6B04DA5B" w14:textId="6EACD6CA" w:rsidR="003252E1" w:rsidRDefault="003252E1" w:rsidP="003252E1">
      <w:pPr>
        <w:pStyle w:val="MDPI71References"/>
      </w:pPr>
      <w:bookmarkStart w:id="103" w:name="_Ref104973282"/>
      <w:r>
        <w:t xml:space="preserve">Gharajedaghi, J. Systems Thinking: A Case for </w:t>
      </w:r>
      <w:proofErr w:type="gramStart"/>
      <w:r>
        <w:t>Second-Order</w:t>
      </w:r>
      <w:proofErr w:type="gramEnd"/>
      <w:r>
        <w:t xml:space="preserve">-Learning. </w:t>
      </w:r>
      <w:r>
        <w:rPr>
          <w:i/>
          <w:iCs/>
        </w:rPr>
        <w:t>The Learning Organization</w:t>
      </w:r>
      <w:r>
        <w:t xml:space="preserve"> </w:t>
      </w:r>
      <w:r w:rsidRPr="003252E1">
        <w:t>2007</w:t>
      </w:r>
      <w:r>
        <w:t xml:space="preserve">, </w:t>
      </w:r>
      <w:r>
        <w:rPr>
          <w:i/>
          <w:iCs/>
        </w:rPr>
        <w:t>14</w:t>
      </w:r>
      <w:r>
        <w:t>, 473–479, doi:</w:t>
      </w:r>
      <w:hyperlink r:id="rId59" w:history="1">
        <w:r>
          <w:rPr>
            <w:rStyle w:val="Hyperlink"/>
          </w:rPr>
          <w:t>10.1108/09696470710825088</w:t>
        </w:r>
      </w:hyperlink>
      <w:r>
        <w:t>.</w:t>
      </w:r>
      <w:bookmarkEnd w:id="103"/>
    </w:p>
    <w:p w14:paraId="49FF0ECF" w14:textId="4227D8EE" w:rsidR="001E0EBB" w:rsidRPr="001E0EBB" w:rsidRDefault="002B23BE" w:rsidP="001E0EBB">
      <w:pPr>
        <w:pStyle w:val="MDPI71References"/>
        <w:rPr>
          <w:lang w:val="en-CA"/>
        </w:rPr>
      </w:pPr>
      <w:bookmarkStart w:id="104" w:name="_Ref104973298"/>
      <w:r w:rsidRPr="002B23BE">
        <w:rPr>
          <w:lang w:val="en-CA"/>
        </w:rPr>
        <w:t xml:space="preserve">Jantsch, E. On Balance and Change. In </w:t>
      </w:r>
      <w:r w:rsidRPr="002B23BE">
        <w:rPr>
          <w:i/>
          <w:iCs/>
          <w:lang w:val="en-CA"/>
        </w:rPr>
        <w:t>Design for Evolution: Self-organization and Planning in the Life of Human Systems</w:t>
      </w:r>
      <w:r w:rsidRPr="002B23BE">
        <w:rPr>
          <w:lang w:val="en-CA"/>
        </w:rPr>
        <w:t>; G. Braziller, 1975; pp. 18–32 ISBN 978-0-8076-0757-2.</w:t>
      </w:r>
      <w:bookmarkEnd w:id="104"/>
    </w:p>
    <w:p w14:paraId="5E344422" w14:textId="3E9E4E59" w:rsidR="00680832" w:rsidRPr="00680832" w:rsidRDefault="001E0EBB" w:rsidP="00680832">
      <w:pPr>
        <w:pStyle w:val="MDPI71References"/>
        <w:rPr>
          <w:lang w:val="en-CA"/>
        </w:rPr>
      </w:pPr>
      <w:bookmarkStart w:id="105" w:name="_Ref104973315"/>
      <w:r w:rsidRPr="001E0EBB">
        <w:rPr>
          <w:lang w:val="en-CA"/>
        </w:rPr>
        <w:t xml:space="preserve">von Bertalanffy, L. Basic Conceptions on the Problem of Life. In </w:t>
      </w:r>
      <w:r w:rsidRPr="001E0EBB">
        <w:rPr>
          <w:i/>
          <w:iCs/>
          <w:lang w:val="en-CA"/>
        </w:rPr>
        <w:t>Problems of Life: An Evaluation of Modern Biological Thought</w:t>
      </w:r>
      <w:r w:rsidRPr="001E0EBB">
        <w:rPr>
          <w:lang w:val="en-CA"/>
        </w:rPr>
        <w:t>; Watts: London, 1952; pp. 1–22 ISBN 978-0-598-57361-2.</w:t>
      </w:r>
      <w:bookmarkEnd w:id="105"/>
    </w:p>
    <w:p w14:paraId="77B8EBFB" w14:textId="0BF811BC" w:rsidR="000F698D" w:rsidRPr="003252E1" w:rsidRDefault="00680832" w:rsidP="00680832">
      <w:pPr>
        <w:pStyle w:val="MDPI71References"/>
      </w:pPr>
      <w:bookmarkStart w:id="106" w:name="_Ref104973427"/>
      <w:r>
        <w:t xml:space="preserve">Cummings, S.; Bridgman, T.; Brown, K.G. Unfreezing Change as Three Steps: Rethinking Kurt Lewin’s Legacy for Change Management. </w:t>
      </w:r>
      <w:r>
        <w:rPr>
          <w:i/>
          <w:iCs/>
        </w:rPr>
        <w:t>Human Relations</w:t>
      </w:r>
      <w:r>
        <w:t xml:space="preserve"> </w:t>
      </w:r>
      <w:r>
        <w:rPr>
          <w:b/>
          <w:bCs/>
        </w:rPr>
        <w:t>2016</w:t>
      </w:r>
      <w:r>
        <w:t xml:space="preserve">, </w:t>
      </w:r>
      <w:r>
        <w:rPr>
          <w:i/>
          <w:iCs/>
        </w:rPr>
        <w:t>69</w:t>
      </w:r>
      <w:r>
        <w:t>, 33–60, doi:</w:t>
      </w:r>
      <w:hyperlink r:id="rId60" w:history="1">
        <w:r>
          <w:rPr>
            <w:rStyle w:val="Hyperlink"/>
          </w:rPr>
          <w:t>10.1177/0018726715577707</w:t>
        </w:r>
      </w:hyperlink>
      <w:r>
        <w:t>.</w:t>
      </w:r>
      <w:bookmarkEnd w:id="106"/>
    </w:p>
    <w:p w14:paraId="614F41CB" w14:textId="77865DEE" w:rsidR="003449D8" w:rsidRPr="003449D8" w:rsidRDefault="003449D8" w:rsidP="003449D8">
      <w:pPr>
        <w:pStyle w:val="MDPI71References"/>
        <w:rPr>
          <w:lang w:val="en-CA"/>
        </w:rPr>
      </w:pPr>
      <w:bookmarkStart w:id="107" w:name="_Ref104973445"/>
      <w:r w:rsidRPr="003449D8">
        <w:rPr>
          <w:lang w:val="en-CA"/>
        </w:rPr>
        <w:t xml:space="preserve">Nayak, A.; Chia, R. Thinking Becoming and Emergence: Process Philosophy and Organization Studies. In </w:t>
      </w:r>
      <w:r w:rsidRPr="003449D8">
        <w:rPr>
          <w:i/>
          <w:iCs/>
          <w:lang w:val="en-CA"/>
        </w:rPr>
        <w:t xml:space="preserve">Philosophy and </w:t>
      </w:r>
      <w:r>
        <w:rPr>
          <w:i/>
          <w:iCs/>
          <w:lang w:val="en-CA"/>
        </w:rPr>
        <w:t>O</w:t>
      </w:r>
      <w:r w:rsidRPr="003449D8">
        <w:rPr>
          <w:i/>
          <w:iCs/>
          <w:lang w:val="en-CA"/>
        </w:rPr>
        <w:t xml:space="preserve">rganization </w:t>
      </w:r>
      <w:r>
        <w:rPr>
          <w:i/>
          <w:iCs/>
          <w:lang w:val="en-CA"/>
        </w:rPr>
        <w:t>T</w:t>
      </w:r>
      <w:r w:rsidRPr="003449D8">
        <w:rPr>
          <w:i/>
          <w:iCs/>
          <w:lang w:val="en-CA"/>
        </w:rPr>
        <w:t>heory</w:t>
      </w:r>
      <w:r w:rsidRPr="003449D8">
        <w:rPr>
          <w:lang w:val="en-CA"/>
        </w:rPr>
        <w:t>; Tsoukas, H., Chia, R., Eds.; Emerald Group Publishing Limited: Bingley, 2011; Vol. 32, pp. 281–309.</w:t>
      </w:r>
      <w:r>
        <w:rPr>
          <w:lang w:val="en-CA"/>
        </w:rPr>
        <w:t xml:space="preserve"> d</w:t>
      </w:r>
      <w:r w:rsidRPr="003449D8">
        <w:rPr>
          <w:lang w:val="en-CA"/>
        </w:rPr>
        <w:t>oi</w:t>
      </w:r>
      <w:r>
        <w:rPr>
          <w:lang w:val="en-CA"/>
        </w:rPr>
        <w:t>:</w:t>
      </w:r>
      <w:hyperlink r:id="rId61" w:history="1">
        <w:r w:rsidRPr="003449D8">
          <w:rPr>
            <w:rStyle w:val="Hyperlink"/>
            <w:lang w:val="en-CA"/>
          </w:rPr>
          <w:t>10.1108/S0733-558</w:t>
        </w:r>
        <w:proofErr w:type="gramStart"/>
        <w:r w:rsidRPr="003449D8">
          <w:rPr>
            <w:rStyle w:val="Hyperlink"/>
            <w:lang w:val="en-CA"/>
          </w:rPr>
          <w:t>X(</w:t>
        </w:r>
        <w:proofErr w:type="gramEnd"/>
        <w:r w:rsidRPr="003449D8">
          <w:rPr>
            <w:rStyle w:val="Hyperlink"/>
            <w:lang w:val="en-CA"/>
          </w:rPr>
          <w:t>2011)0000032012</w:t>
        </w:r>
      </w:hyperlink>
      <w:bookmarkEnd w:id="107"/>
    </w:p>
    <w:p w14:paraId="7039F272" w14:textId="0FE8DC67" w:rsidR="00A735B7" w:rsidRPr="00A735B7" w:rsidRDefault="00556242" w:rsidP="00A735B7">
      <w:pPr>
        <w:pStyle w:val="MDPI71References"/>
        <w:rPr>
          <w:lang w:val="en-CA"/>
        </w:rPr>
      </w:pPr>
      <w:bookmarkStart w:id="108" w:name="_Ref104973468"/>
      <w:r w:rsidRPr="00556242">
        <w:rPr>
          <w:lang w:val="en-CA"/>
        </w:rPr>
        <w:t xml:space="preserve">Ingold, T. The Temporality of the Landscape. In </w:t>
      </w:r>
      <w:r w:rsidRPr="00556242">
        <w:rPr>
          <w:i/>
          <w:iCs/>
          <w:lang w:val="en-CA"/>
        </w:rPr>
        <w:t>The Perception of the Environment: Essays on Livelihood, Dwelling and Skill</w:t>
      </w:r>
      <w:r w:rsidRPr="00556242">
        <w:rPr>
          <w:lang w:val="en-CA"/>
        </w:rPr>
        <w:t>; Routledge, 2000; pp. 189–208 ISBN 978-0-415-22832-9.</w:t>
      </w:r>
      <w:r>
        <w:rPr>
          <w:lang w:val="en-CA"/>
        </w:rPr>
        <w:t xml:space="preserve"> </w:t>
      </w:r>
      <w:hyperlink r:id="rId62" w:history="1">
        <w:r w:rsidRPr="0053717A">
          <w:rPr>
            <w:rStyle w:val="Hyperlink"/>
            <w:lang w:val="en-CA"/>
          </w:rPr>
          <w:t>http://doi.org/10.4324/9780203466025</w:t>
        </w:r>
      </w:hyperlink>
      <w:bookmarkEnd w:id="108"/>
      <w:r>
        <w:rPr>
          <w:lang w:val="en-CA"/>
        </w:rPr>
        <w:t xml:space="preserve"> </w:t>
      </w:r>
    </w:p>
    <w:p w14:paraId="7A16E5FD" w14:textId="0361E2EF" w:rsidR="00A735B7" w:rsidRDefault="00A735B7" w:rsidP="00A735B7">
      <w:pPr>
        <w:pStyle w:val="MDPI71References"/>
      </w:pPr>
      <w:bookmarkStart w:id="109" w:name="_Ref104973487"/>
      <w:r>
        <w:t xml:space="preserve">Ducarme, F.; Couvet, D. What Does ‘Nature’ Mean? </w:t>
      </w:r>
      <w:r>
        <w:rPr>
          <w:i/>
          <w:iCs/>
        </w:rPr>
        <w:t>Palgrave Communications</w:t>
      </w:r>
      <w:r>
        <w:t xml:space="preserve"> </w:t>
      </w:r>
      <w:r w:rsidRPr="00A735B7">
        <w:t>2020</w:t>
      </w:r>
      <w:r>
        <w:t xml:space="preserve">, </w:t>
      </w:r>
      <w:r>
        <w:rPr>
          <w:i/>
          <w:iCs/>
        </w:rPr>
        <w:t>6</w:t>
      </w:r>
      <w:r>
        <w:t>, 1–8, doi:</w:t>
      </w:r>
      <w:hyperlink r:id="rId63" w:history="1">
        <w:r>
          <w:rPr>
            <w:rStyle w:val="Hyperlink"/>
          </w:rPr>
          <w:t>10.1057/s41599-020-0390-y</w:t>
        </w:r>
      </w:hyperlink>
      <w:r>
        <w:t>.</w:t>
      </w:r>
      <w:bookmarkEnd w:id="109"/>
    </w:p>
    <w:p w14:paraId="2439C8A5" w14:textId="2E9A37FB" w:rsidR="007332B2" w:rsidRPr="007332B2" w:rsidRDefault="004B68B6" w:rsidP="007332B2">
      <w:pPr>
        <w:pStyle w:val="MDPI71References"/>
      </w:pPr>
      <w:bookmarkStart w:id="110" w:name="_Ref104973505"/>
      <w:r>
        <w:t xml:space="preserve">Ackoff, R.L. It’s a Mistake! </w:t>
      </w:r>
      <w:r>
        <w:rPr>
          <w:i/>
          <w:iCs/>
        </w:rPr>
        <w:t>Systems Practice</w:t>
      </w:r>
      <w:r>
        <w:t xml:space="preserve"> </w:t>
      </w:r>
      <w:r w:rsidRPr="004B68B6">
        <w:t>1994</w:t>
      </w:r>
      <w:r>
        <w:t xml:space="preserve">, </w:t>
      </w:r>
      <w:r>
        <w:rPr>
          <w:i/>
          <w:iCs/>
        </w:rPr>
        <w:t>7</w:t>
      </w:r>
      <w:r>
        <w:t>, 3–7, doi:</w:t>
      </w:r>
      <w:hyperlink r:id="rId64" w:history="1">
        <w:r>
          <w:rPr>
            <w:rStyle w:val="Hyperlink"/>
          </w:rPr>
          <w:t>10.1007/BF02169161</w:t>
        </w:r>
      </w:hyperlink>
      <w:r>
        <w:t>.</w:t>
      </w:r>
      <w:bookmarkEnd w:id="110"/>
    </w:p>
    <w:p w14:paraId="7FFAE002" w14:textId="0CF144A8" w:rsidR="00E7199F" w:rsidRPr="00E7199F" w:rsidRDefault="007332B2" w:rsidP="00E7199F">
      <w:pPr>
        <w:pStyle w:val="MDPI71References"/>
        <w:rPr>
          <w:lang w:val="en-CA"/>
        </w:rPr>
      </w:pPr>
      <w:bookmarkStart w:id="111" w:name="_Ref104973538"/>
      <w:r w:rsidRPr="007332B2">
        <w:rPr>
          <w:lang w:val="en-CA"/>
        </w:rPr>
        <w:t xml:space="preserve">Ackoff, R.L. Our Changing Concept of Planning. In </w:t>
      </w:r>
      <w:r w:rsidRPr="007332B2">
        <w:rPr>
          <w:i/>
          <w:iCs/>
          <w:lang w:val="en-CA"/>
        </w:rPr>
        <w:t>Creating the Corporate Future: Plan or Be Planned For</w:t>
      </w:r>
      <w:r w:rsidRPr="007332B2">
        <w:rPr>
          <w:lang w:val="en-CA"/>
        </w:rPr>
        <w:t>; John Wiley and Sons: New York, 1981; pp. 51–76 ISBN 0-471-09009-3.</w:t>
      </w:r>
      <w:bookmarkEnd w:id="111"/>
    </w:p>
    <w:p w14:paraId="56709806" w14:textId="77777777" w:rsidR="00E7199F" w:rsidRDefault="00E7199F" w:rsidP="00E7199F">
      <w:pPr>
        <w:pStyle w:val="MDPI71References"/>
      </w:pPr>
      <w:bookmarkStart w:id="112" w:name="_Ref104973555"/>
      <w:r>
        <w:t xml:space="preserve">Needham, J. Science and Society in East and West. </w:t>
      </w:r>
      <w:r>
        <w:rPr>
          <w:i/>
          <w:iCs/>
        </w:rPr>
        <w:t>Science &amp; Society</w:t>
      </w:r>
      <w:r>
        <w:t xml:space="preserve"> </w:t>
      </w:r>
      <w:r w:rsidRPr="00E7199F">
        <w:t>1964</w:t>
      </w:r>
      <w:r>
        <w:t xml:space="preserve">, </w:t>
      </w:r>
      <w:r>
        <w:rPr>
          <w:i/>
          <w:iCs/>
        </w:rPr>
        <w:t>28</w:t>
      </w:r>
      <w:r>
        <w:t>, 385–408, doi:</w:t>
      </w:r>
      <w:hyperlink r:id="rId65" w:history="1">
        <w:r>
          <w:rPr>
            <w:rStyle w:val="Hyperlink"/>
          </w:rPr>
          <w:t>10.2307/40401068</w:t>
        </w:r>
      </w:hyperlink>
      <w:r>
        <w:t>.</w:t>
      </w:r>
      <w:bookmarkEnd w:id="112"/>
    </w:p>
    <w:p w14:paraId="23A9C477" w14:textId="77777777" w:rsidR="005B2DEF" w:rsidRDefault="005B2DEF" w:rsidP="005B2DEF">
      <w:pPr>
        <w:pStyle w:val="MDPI71References"/>
      </w:pPr>
      <w:bookmarkStart w:id="113" w:name="_Ref104973571"/>
      <w:r>
        <w:t xml:space="preserve">Lai, K. Conceptual Foundations for Environmental Ethics: A Daoist Perspective. </w:t>
      </w:r>
      <w:r>
        <w:rPr>
          <w:i/>
          <w:iCs/>
        </w:rPr>
        <w:t>Environmental Ethics</w:t>
      </w:r>
      <w:r>
        <w:t xml:space="preserve"> </w:t>
      </w:r>
      <w:r w:rsidRPr="005B2DEF">
        <w:rPr>
          <w:b/>
          <w:bCs/>
          <w:i/>
          <w:iCs/>
        </w:rPr>
        <w:t>2003</w:t>
      </w:r>
      <w:r>
        <w:t xml:space="preserve">, </w:t>
      </w:r>
      <w:r>
        <w:rPr>
          <w:i/>
          <w:iCs/>
        </w:rPr>
        <w:t>25</w:t>
      </w:r>
      <w:r>
        <w:t>, 247–266, doi:</w:t>
      </w:r>
      <w:hyperlink r:id="rId66" w:history="1">
        <w:r>
          <w:rPr>
            <w:rStyle w:val="Hyperlink"/>
          </w:rPr>
          <w:t>10.5840/enviroethics200325317</w:t>
        </w:r>
      </w:hyperlink>
      <w:r>
        <w:t>.</w:t>
      </w:r>
      <w:bookmarkEnd w:id="113"/>
    </w:p>
    <w:p w14:paraId="64DA1D2B" w14:textId="3CBD3757" w:rsidR="00D915D9" w:rsidRPr="00D915D9" w:rsidRDefault="00654651" w:rsidP="00D915D9">
      <w:pPr>
        <w:pStyle w:val="MDPI71References"/>
        <w:rPr>
          <w:lang w:val="en-CA"/>
        </w:rPr>
      </w:pPr>
      <w:bookmarkStart w:id="114" w:name="_Ref104973587"/>
      <w:r w:rsidRPr="00654651">
        <w:rPr>
          <w:lang w:val="en-CA"/>
        </w:rPr>
        <w:t xml:space="preserve">Schwartz, B.I. </w:t>
      </w:r>
      <w:r w:rsidRPr="00654651">
        <w:rPr>
          <w:i/>
          <w:iCs/>
          <w:lang w:val="en-CA"/>
        </w:rPr>
        <w:t>The World of Thought in Ancient China</w:t>
      </w:r>
      <w:r w:rsidRPr="00654651">
        <w:rPr>
          <w:lang w:val="en-CA"/>
        </w:rPr>
        <w:t>; Harvard University Press, 2009; ISBN 978-0-674-04331-2.</w:t>
      </w:r>
      <w:bookmarkEnd w:id="114"/>
    </w:p>
    <w:p w14:paraId="68193F2F" w14:textId="4C97B9E4" w:rsidR="00D27431" w:rsidRPr="00D27431" w:rsidRDefault="00D915D9" w:rsidP="00D27431">
      <w:pPr>
        <w:pStyle w:val="MDPI71References"/>
        <w:rPr>
          <w:lang w:val="en-CA"/>
        </w:rPr>
      </w:pPr>
      <w:bookmarkStart w:id="115" w:name="_Ref104973604"/>
      <w:r w:rsidRPr="00D915D9">
        <w:rPr>
          <w:lang w:val="en-CA"/>
        </w:rPr>
        <w:t xml:space="preserve">Trist, E.L. Working with Bion in the 1940s: The Group Decade. In </w:t>
      </w:r>
      <w:r w:rsidRPr="00D915D9">
        <w:rPr>
          <w:i/>
          <w:iCs/>
          <w:lang w:val="en-CA"/>
        </w:rPr>
        <w:t>Bion and Group Psychotherapy</w:t>
      </w:r>
      <w:r w:rsidRPr="00D915D9">
        <w:rPr>
          <w:lang w:val="en-CA"/>
        </w:rPr>
        <w:t>; Pines, M., Ed.; Jessica Kingsley Publishers: London, 1992; pp. 1–46 ISBN 978-1-85302-924-0.</w:t>
      </w:r>
      <w:bookmarkEnd w:id="115"/>
    </w:p>
    <w:p w14:paraId="6FCC8522" w14:textId="6636F27A" w:rsidR="00466167" w:rsidRPr="00466167" w:rsidRDefault="00D27431" w:rsidP="00466167">
      <w:pPr>
        <w:pStyle w:val="MDPI71References"/>
        <w:rPr>
          <w:lang w:val="en-CA"/>
        </w:rPr>
      </w:pPr>
      <w:bookmarkStart w:id="116" w:name="_Ref104973626"/>
      <w:r w:rsidRPr="00D27431">
        <w:rPr>
          <w:lang w:val="en-CA"/>
        </w:rPr>
        <w:t xml:space="preserve">Peters, T.J.; Waterman, R.H. </w:t>
      </w:r>
      <w:r w:rsidRPr="00D27431">
        <w:rPr>
          <w:i/>
          <w:iCs/>
          <w:lang w:val="en-CA"/>
        </w:rPr>
        <w:t>In Search of Excellence: Lessons from America’s Best-Run Companies</w:t>
      </w:r>
      <w:r w:rsidRPr="00D27431">
        <w:rPr>
          <w:lang w:val="en-CA"/>
        </w:rPr>
        <w:t>; Harper &amp; Row, 1982; ISBN 978-0-06-015042-6.</w:t>
      </w:r>
      <w:bookmarkEnd w:id="116"/>
    </w:p>
    <w:p w14:paraId="41D2320C" w14:textId="151BC90A" w:rsidR="00C1232A" w:rsidRPr="00C1232A" w:rsidRDefault="00466167" w:rsidP="00C1232A">
      <w:pPr>
        <w:pStyle w:val="MDPI71References"/>
        <w:rPr>
          <w:lang w:val="en-CA"/>
        </w:rPr>
      </w:pPr>
      <w:bookmarkStart w:id="117" w:name="_Ref104973644"/>
      <w:r w:rsidRPr="00466167">
        <w:rPr>
          <w:lang w:val="en-CA"/>
        </w:rPr>
        <w:t>Peters, T.J.; Swisher, K. The Excellence Dividend: Meeting the Tech Tide with Work That Wows and Jobs That Last; Recode Decode; 2018;</w:t>
      </w:r>
      <w:r>
        <w:rPr>
          <w:lang w:val="en-CA"/>
        </w:rPr>
        <w:t xml:space="preserve"> </w:t>
      </w:r>
      <w:hyperlink r:id="rId67" w:history="1">
        <w:r w:rsidRPr="0053717A">
          <w:rPr>
            <w:rStyle w:val="Hyperlink"/>
            <w:lang w:val="en-CA"/>
          </w:rPr>
          <w:t>https://www.vox.com/2018/7/7/17538448/transcript-business-management-expert-author-tom-peters-excellence-recode-decode</w:t>
        </w:r>
      </w:hyperlink>
      <w:bookmarkEnd w:id="117"/>
      <w:r>
        <w:rPr>
          <w:lang w:val="en-CA"/>
        </w:rPr>
        <w:t xml:space="preserve"> </w:t>
      </w:r>
    </w:p>
    <w:p w14:paraId="2CA6B8E4" w14:textId="7D175253" w:rsidR="00B74926" w:rsidRPr="00B74926" w:rsidRDefault="00C1232A" w:rsidP="00B74926">
      <w:pPr>
        <w:pStyle w:val="MDPI71References"/>
        <w:rPr>
          <w:lang w:val="en-CA"/>
        </w:rPr>
      </w:pPr>
      <w:bookmarkStart w:id="118" w:name="_Ref104973663"/>
      <w:r w:rsidRPr="00C1232A">
        <w:rPr>
          <w:lang w:val="en-CA"/>
        </w:rPr>
        <w:t xml:space="preserve">LaVigne, C.; Legault, S. </w:t>
      </w:r>
      <w:r w:rsidR="00F01FA3" w:rsidRPr="00F01FA3">
        <w:rPr>
          <w:lang w:val="en-CA"/>
        </w:rPr>
        <w:t xml:space="preserve">What Activists Must </w:t>
      </w:r>
      <w:proofErr w:type="gramStart"/>
      <w:r w:rsidR="00F01FA3" w:rsidRPr="00F01FA3">
        <w:rPr>
          <w:lang w:val="en-CA"/>
        </w:rPr>
        <w:t>Learn</w:t>
      </w:r>
      <w:r w:rsidR="00F01FA3">
        <w:rPr>
          <w:lang w:val="en-CA"/>
        </w:rPr>
        <w:t>;</w:t>
      </w:r>
      <w:proofErr w:type="gramEnd"/>
      <w:r w:rsidR="00F01FA3">
        <w:rPr>
          <w:lang w:val="en-CA"/>
        </w:rPr>
        <w:t xml:space="preserve"> </w:t>
      </w:r>
      <w:r w:rsidRPr="00C1232A">
        <w:rPr>
          <w:i/>
          <w:iCs/>
          <w:lang w:val="en-CA"/>
        </w:rPr>
        <w:t>The Tyee</w:t>
      </w:r>
      <w:r w:rsidRPr="00C1232A">
        <w:rPr>
          <w:lang w:val="en-CA"/>
        </w:rPr>
        <w:t>. June 6</w:t>
      </w:r>
      <w:proofErr w:type="gramStart"/>
      <w:r w:rsidRPr="00C1232A">
        <w:rPr>
          <w:lang w:val="en-CA"/>
        </w:rPr>
        <w:t xml:space="preserve"> 2006</w:t>
      </w:r>
      <w:proofErr w:type="gramEnd"/>
      <w:r w:rsidRPr="00C1232A">
        <w:rPr>
          <w:lang w:val="en-CA"/>
        </w:rPr>
        <w:t>,</w:t>
      </w:r>
      <w:r>
        <w:rPr>
          <w:lang w:val="en-CA"/>
        </w:rPr>
        <w:t xml:space="preserve"> </w:t>
      </w:r>
      <w:hyperlink r:id="rId68" w:history="1">
        <w:r w:rsidRPr="0053717A">
          <w:rPr>
            <w:rStyle w:val="Hyperlink"/>
            <w:lang w:val="en-CA"/>
          </w:rPr>
          <w:t>https://thetyee.ca/Books/2006/06/06/ActivistsLearn/</w:t>
        </w:r>
      </w:hyperlink>
      <w:bookmarkEnd w:id="118"/>
      <w:r>
        <w:rPr>
          <w:lang w:val="en-CA"/>
        </w:rPr>
        <w:t xml:space="preserve"> </w:t>
      </w:r>
    </w:p>
    <w:p w14:paraId="130FD674" w14:textId="3D0C7540" w:rsidR="00B74926" w:rsidRPr="00B74926" w:rsidRDefault="00B74926" w:rsidP="00B74926">
      <w:pPr>
        <w:pStyle w:val="MDPI71References"/>
        <w:rPr>
          <w:lang w:val="en-CA"/>
        </w:rPr>
      </w:pPr>
      <w:bookmarkStart w:id="119" w:name="_Ref104973686"/>
      <w:r w:rsidRPr="00B74926">
        <w:rPr>
          <w:lang w:val="en-CA"/>
        </w:rPr>
        <w:t xml:space="preserve">Jullien, F. Relying on the Propensity of Things. In </w:t>
      </w:r>
      <w:r w:rsidRPr="00B74926">
        <w:rPr>
          <w:i/>
          <w:iCs/>
          <w:lang w:val="en-CA"/>
        </w:rPr>
        <w:t>A Treatise on Efficacy: Between Western and Chinese Thinking</w:t>
      </w:r>
      <w:r w:rsidRPr="00B74926">
        <w:rPr>
          <w:lang w:val="en-CA"/>
        </w:rPr>
        <w:t>; University of Hawaii Press, 2004; pp. 15–31 ISBN 978-0-8248-4314-4.</w:t>
      </w:r>
      <w:r>
        <w:rPr>
          <w:lang w:val="en-CA"/>
        </w:rPr>
        <w:t xml:space="preserve"> </w:t>
      </w:r>
      <w:hyperlink r:id="rId69" w:history="1">
        <w:r w:rsidRPr="00735D23">
          <w:rPr>
            <w:rStyle w:val="Hyperlink"/>
            <w:lang w:val="en-CA"/>
          </w:rPr>
          <w:t>https://doi.org/10.1515/9780824843144</w:t>
        </w:r>
      </w:hyperlink>
      <w:bookmarkEnd w:id="119"/>
      <w:r>
        <w:rPr>
          <w:lang w:val="en-CA"/>
        </w:rPr>
        <w:t xml:space="preserve"> </w:t>
      </w:r>
    </w:p>
    <w:p w14:paraId="0AC791E5" w14:textId="67B6B50E" w:rsidR="00B74926" w:rsidRPr="00710169" w:rsidRDefault="00710169" w:rsidP="00710169">
      <w:pPr>
        <w:pStyle w:val="MDPI71References"/>
        <w:rPr>
          <w:lang w:val="en-CA"/>
        </w:rPr>
      </w:pPr>
      <w:bookmarkStart w:id="120" w:name="_Ref104973718"/>
      <w:r w:rsidRPr="00710169">
        <w:rPr>
          <w:lang w:val="en-CA"/>
        </w:rPr>
        <w:t xml:space="preserve">Jullien, F. Propensity at Work in Reality. In </w:t>
      </w:r>
      <w:r w:rsidRPr="00710169">
        <w:rPr>
          <w:i/>
          <w:iCs/>
          <w:lang w:val="en-CA"/>
        </w:rPr>
        <w:t>The Propensity of Things: Toward a History of Efficacy in China</w:t>
      </w:r>
      <w:r w:rsidRPr="00710169">
        <w:rPr>
          <w:lang w:val="en-CA"/>
        </w:rPr>
        <w:t>; Zone Books: New York, NY, 1995; pp. 219–258 ISBN 978-0-942299-94-6.</w:t>
      </w:r>
      <w:bookmarkEnd w:id="120"/>
    </w:p>
    <w:p w14:paraId="002BFBF4" w14:textId="228ABF52" w:rsidR="00F01FA3" w:rsidRDefault="00C72E3E" w:rsidP="00F01FA3">
      <w:pPr>
        <w:pStyle w:val="MDPI71References"/>
        <w:rPr>
          <w:lang w:val="en-CA"/>
        </w:rPr>
      </w:pPr>
      <w:bookmarkStart w:id="121" w:name="_Ref104973775"/>
      <w:r w:rsidRPr="00C72E3E">
        <w:rPr>
          <w:lang w:val="en-CA"/>
        </w:rPr>
        <w:t xml:space="preserve">Mitroff, I.I. Wicked Messes: The Pioneering Work of Horst Rittel and Russ Ackoff. In </w:t>
      </w:r>
      <w:r w:rsidRPr="00C72E3E">
        <w:rPr>
          <w:i/>
          <w:iCs/>
          <w:lang w:val="en-CA"/>
        </w:rPr>
        <w:t>Technology Run Amok: Crisis Management in the Digital Age</w:t>
      </w:r>
      <w:r w:rsidRPr="00C72E3E">
        <w:rPr>
          <w:lang w:val="en-CA"/>
        </w:rPr>
        <w:t>; Springer International Publishing: Cham, 2019; pp. 29–38 ISBN 978-3-319-95741-8.</w:t>
      </w:r>
      <w:r>
        <w:rPr>
          <w:lang w:val="en-CA"/>
        </w:rPr>
        <w:t xml:space="preserve"> </w:t>
      </w:r>
      <w:hyperlink r:id="rId70" w:history="1">
        <w:r w:rsidRPr="0053717A">
          <w:rPr>
            <w:rStyle w:val="Hyperlink"/>
            <w:lang w:val="en-CA"/>
          </w:rPr>
          <w:t>https://doi.org/10.1007/978-3-319-95741-8_4</w:t>
        </w:r>
      </w:hyperlink>
      <w:bookmarkEnd w:id="121"/>
      <w:r>
        <w:rPr>
          <w:lang w:val="en-CA"/>
        </w:rPr>
        <w:t xml:space="preserve"> </w:t>
      </w:r>
    </w:p>
    <w:p w14:paraId="3FDA6B0E" w14:textId="48FCFF48" w:rsidR="00FF7B94" w:rsidRPr="00F01FA3" w:rsidRDefault="00FF7B94" w:rsidP="00F01FA3">
      <w:pPr>
        <w:pStyle w:val="MDPI71References"/>
        <w:rPr>
          <w:lang w:val="en-CA"/>
        </w:rPr>
      </w:pPr>
      <w:bookmarkStart w:id="122" w:name="_Ref104973793"/>
      <w:r w:rsidRPr="00FF7B94">
        <w:rPr>
          <w:lang w:val="en-CA"/>
        </w:rPr>
        <w:t xml:space="preserve">Allen, T. F. H., Austin, P., Giampietro, M., Kovacic, Z., Ramly, E., &amp; Tainter, J. (2018). Mapping degrees of complexity, complicatedness, and emergent complexity. </w:t>
      </w:r>
      <w:r w:rsidRPr="00FF7B94">
        <w:rPr>
          <w:i/>
          <w:iCs/>
          <w:lang w:val="en-CA"/>
        </w:rPr>
        <w:t>Ecological Complexity</w:t>
      </w:r>
      <w:r w:rsidRPr="00FF7B94">
        <w:rPr>
          <w:lang w:val="en-CA"/>
        </w:rPr>
        <w:t xml:space="preserve">, 35, 39–44. </w:t>
      </w:r>
      <w:hyperlink r:id="rId71" w:history="1">
        <w:r w:rsidRPr="00B4371D">
          <w:rPr>
            <w:rStyle w:val="Hyperlink"/>
            <w:lang w:val="en-CA"/>
          </w:rPr>
          <w:t>https://doi.org/j.ecocom.2017.05.004</w:t>
        </w:r>
      </w:hyperlink>
      <w:bookmarkEnd w:id="122"/>
      <w:r>
        <w:rPr>
          <w:lang w:val="en-CA"/>
        </w:rPr>
        <w:t xml:space="preserve"> </w:t>
      </w:r>
    </w:p>
    <w:p w14:paraId="35A08DA3" w14:textId="0276BA10" w:rsidR="00F01FA3" w:rsidRPr="00F01FA3" w:rsidRDefault="00F01FA3" w:rsidP="00F01FA3">
      <w:pPr>
        <w:pStyle w:val="MDPI71References"/>
        <w:rPr>
          <w:lang w:val="en-CA"/>
        </w:rPr>
      </w:pPr>
      <w:bookmarkStart w:id="123" w:name="_Ref104973817"/>
      <w:r w:rsidRPr="00F01FA3">
        <w:rPr>
          <w:lang w:val="en-CA"/>
        </w:rPr>
        <w:t xml:space="preserve">Bartha, P. Analogy and Analogical Reasoning. In </w:t>
      </w:r>
      <w:r w:rsidRPr="00F01FA3">
        <w:rPr>
          <w:i/>
          <w:iCs/>
          <w:lang w:val="en-CA"/>
        </w:rPr>
        <w:t>The Stanford Encyclopedia of Philosophy</w:t>
      </w:r>
      <w:r w:rsidRPr="00F01FA3">
        <w:rPr>
          <w:lang w:val="en-CA"/>
        </w:rPr>
        <w:t>; Zalta, E.N., Ed.; Metaphysics Research Lab, Stanford University, 2019.</w:t>
      </w:r>
      <w:bookmarkEnd w:id="123"/>
    </w:p>
    <w:p w14:paraId="6B80CABB" w14:textId="620BC0AA" w:rsidR="00F01FA3" w:rsidRPr="00F01FA3" w:rsidRDefault="00F01FA3" w:rsidP="00F01FA3">
      <w:pPr>
        <w:pStyle w:val="MDPI71References"/>
        <w:rPr>
          <w:lang w:val="en-CA"/>
        </w:rPr>
      </w:pPr>
      <w:bookmarkStart w:id="124" w:name="_Ref104973850"/>
      <w:r w:rsidRPr="00F01FA3">
        <w:rPr>
          <w:lang w:val="en-CA"/>
        </w:rPr>
        <w:t xml:space="preserve">Graham, A.C. </w:t>
      </w:r>
      <w:r w:rsidRPr="00F01FA3">
        <w:rPr>
          <w:i/>
          <w:iCs/>
          <w:lang w:val="en-CA"/>
        </w:rPr>
        <w:t>Yin-</w:t>
      </w:r>
      <w:proofErr w:type="gramStart"/>
      <w:r w:rsidRPr="00F01FA3">
        <w:rPr>
          <w:i/>
          <w:iCs/>
          <w:lang w:val="en-CA"/>
        </w:rPr>
        <w:t>Yang</w:t>
      </w:r>
      <w:proofErr w:type="gramEnd"/>
      <w:r w:rsidRPr="00F01FA3">
        <w:rPr>
          <w:i/>
          <w:iCs/>
          <w:lang w:val="en-CA"/>
        </w:rPr>
        <w:t xml:space="preserve"> and the Nature of Correlative Thinking</w:t>
      </w:r>
      <w:r w:rsidRPr="00F01FA3">
        <w:rPr>
          <w:lang w:val="en-CA"/>
        </w:rPr>
        <w:t>; Institute of East Asian Philosophies, 1986; ISBN 978-9971-84-524-7.</w:t>
      </w:r>
      <w:bookmarkEnd w:id="124"/>
      <w:r>
        <w:t xml:space="preserve"> </w:t>
      </w:r>
    </w:p>
    <w:p w14:paraId="46EE5867" w14:textId="77777777" w:rsidR="00F01FA3" w:rsidRDefault="00F01FA3" w:rsidP="00F01FA3">
      <w:pPr>
        <w:pStyle w:val="MDPI71References"/>
      </w:pPr>
      <w:bookmarkStart w:id="125" w:name="_Ref104973890"/>
      <w:r>
        <w:t xml:space="preserve">Schneider, E.D.; Kay, J.J. Life as a Manifestation of the Second Law of Thermodynamics. </w:t>
      </w:r>
      <w:r>
        <w:rPr>
          <w:i/>
          <w:iCs/>
        </w:rPr>
        <w:t>Mathematical and Computer Modelling</w:t>
      </w:r>
      <w:r>
        <w:t xml:space="preserve"> </w:t>
      </w:r>
      <w:r w:rsidRPr="00F01FA3">
        <w:t>1994</w:t>
      </w:r>
      <w:r>
        <w:t xml:space="preserve">, </w:t>
      </w:r>
      <w:r>
        <w:rPr>
          <w:i/>
          <w:iCs/>
        </w:rPr>
        <w:t>19</w:t>
      </w:r>
      <w:r>
        <w:t>, 25–48, doi:</w:t>
      </w:r>
      <w:hyperlink r:id="rId72" w:history="1">
        <w:r>
          <w:rPr>
            <w:rStyle w:val="Hyperlink"/>
          </w:rPr>
          <w:t>10.1016/0895-7177(94)90188-0</w:t>
        </w:r>
      </w:hyperlink>
      <w:r>
        <w:t>.</w:t>
      </w:r>
      <w:bookmarkEnd w:id="125"/>
    </w:p>
    <w:p w14:paraId="59E631C6" w14:textId="6E255332" w:rsidR="001D12A3" w:rsidRPr="001D12A3" w:rsidRDefault="00CD7811" w:rsidP="001D12A3">
      <w:pPr>
        <w:pStyle w:val="MDPI71References"/>
        <w:rPr>
          <w:lang w:val="en-CA"/>
        </w:rPr>
      </w:pPr>
      <w:bookmarkStart w:id="126" w:name="_Ref104973908"/>
      <w:r w:rsidRPr="00CD7811">
        <w:rPr>
          <w:lang w:val="en-CA"/>
        </w:rPr>
        <w:t xml:space="preserve">Kineman, J.J. Four Kinds of Anticipatory (M-R) Life and a Definition of Sustainability. In </w:t>
      </w:r>
      <w:r w:rsidRPr="00CD7811">
        <w:rPr>
          <w:i/>
          <w:iCs/>
          <w:lang w:val="en-CA"/>
        </w:rPr>
        <w:t>Handbook of Anticipation: Theoretical and Applied Aspects of the Use of Future in Decision Making</w:t>
      </w:r>
      <w:r w:rsidRPr="00CD7811">
        <w:rPr>
          <w:lang w:val="en-CA"/>
        </w:rPr>
        <w:t>; Poli, R., Ed.; Springer International Publishing: Cham, 2019; pp. 1147–1193 ISBN 978-3-319-91554-8.</w:t>
      </w:r>
      <w:r>
        <w:rPr>
          <w:lang w:val="en-CA"/>
        </w:rPr>
        <w:t xml:space="preserve"> </w:t>
      </w:r>
      <w:hyperlink r:id="rId73" w:history="1">
        <w:r w:rsidRPr="00EC7563">
          <w:rPr>
            <w:rStyle w:val="Hyperlink"/>
            <w:lang w:val="en-CA"/>
          </w:rPr>
          <w:t>https://doi.org/10.1007/978-3-319-91554-8_53</w:t>
        </w:r>
      </w:hyperlink>
      <w:bookmarkEnd w:id="126"/>
      <w:r>
        <w:rPr>
          <w:lang w:val="en-CA"/>
        </w:rPr>
        <w:t xml:space="preserve"> </w:t>
      </w:r>
    </w:p>
    <w:p w14:paraId="242ECFC9" w14:textId="4CC18AF0" w:rsidR="001D12A3" w:rsidRPr="001D12A3" w:rsidRDefault="001D12A3" w:rsidP="001D12A3">
      <w:pPr>
        <w:pStyle w:val="MDPI71References"/>
        <w:rPr>
          <w:lang w:val="en-CA"/>
        </w:rPr>
      </w:pPr>
      <w:bookmarkStart w:id="127" w:name="_Ref104973924"/>
      <w:r w:rsidRPr="001D12A3">
        <w:rPr>
          <w:lang w:val="en-CA"/>
        </w:rPr>
        <w:t xml:space="preserve">United Nations </w:t>
      </w:r>
      <w:r w:rsidRPr="001D12A3">
        <w:rPr>
          <w:i/>
          <w:iCs/>
          <w:lang w:val="en-CA"/>
        </w:rPr>
        <w:t>Universal Declaration of Human Rights</w:t>
      </w:r>
      <w:r w:rsidRPr="001D12A3">
        <w:rPr>
          <w:lang w:val="en-CA"/>
        </w:rPr>
        <w:t>; United Nations, 1948;</w:t>
      </w:r>
      <w:r>
        <w:rPr>
          <w:lang w:val="en-CA"/>
        </w:rPr>
        <w:t xml:space="preserve"> </w:t>
      </w:r>
      <w:hyperlink r:id="rId74" w:history="1">
        <w:r w:rsidRPr="00EC7563">
          <w:rPr>
            <w:rStyle w:val="Hyperlink"/>
            <w:lang w:val="en-CA"/>
          </w:rPr>
          <w:t>https://www.un.org/en/about-us/universal-declaration-of-human-rights</w:t>
        </w:r>
      </w:hyperlink>
      <w:bookmarkEnd w:id="127"/>
      <w:r>
        <w:rPr>
          <w:lang w:val="en-CA"/>
        </w:rPr>
        <w:t xml:space="preserve"> </w:t>
      </w:r>
    </w:p>
    <w:p w14:paraId="7E7486D5" w14:textId="5ADEB0A9" w:rsidR="007C36F5" w:rsidRPr="007C36F5" w:rsidRDefault="001D12A3" w:rsidP="007C36F5">
      <w:pPr>
        <w:pStyle w:val="MDPI71References"/>
        <w:rPr>
          <w:lang w:val="en-CA"/>
        </w:rPr>
      </w:pPr>
      <w:bookmarkStart w:id="128" w:name="_Ref104973937"/>
      <w:r w:rsidRPr="001D12A3">
        <w:rPr>
          <w:lang w:val="en-CA"/>
        </w:rPr>
        <w:t>Guterres, A. We Are All in This Together: Human Rights and COVID-19 Response and Recovery; United Nations, 2020;</w:t>
      </w:r>
      <w:r>
        <w:rPr>
          <w:lang w:val="en-CA"/>
        </w:rPr>
        <w:t xml:space="preserve"> </w:t>
      </w:r>
      <w:hyperlink r:id="rId75" w:history="1">
        <w:r w:rsidRPr="00EC7563">
          <w:rPr>
            <w:rStyle w:val="Hyperlink"/>
            <w:lang w:val="en-CA"/>
          </w:rPr>
          <w:t>https://www.un.org/en/un-coronavirus-communications-team/we-are-all-together-human-rights-and-covid-19-response-and</w:t>
        </w:r>
      </w:hyperlink>
      <w:bookmarkEnd w:id="128"/>
      <w:r>
        <w:rPr>
          <w:lang w:val="en-CA"/>
        </w:rPr>
        <w:t xml:space="preserve"> </w:t>
      </w:r>
    </w:p>
    <w:p w14:paraId="57659E86" w14:textId="5FD1807F" w:rsidR="007C36F5" w:rsidRPr="007C36F5" w:rsidRDefault="007C36F5" w:rsidP="007C36F5">
      <w:pPr>
        <w:pStyle w:val="MDPI71References"/>
        <w:rPr>
          <w:lang w:val="en-CA"/>
        </w:rPr>
      </w:pPr>
      <w:bookmarkStart w:id="129" w:name="_Ref104973954"/>
      <w:r w:rsidRPr="007C36F5">
        <w:rPr>
          <w:lang w:val="en-CA"/>
        </w:rPr>
        <w:t xml:space="preserve">O’Toole, G. What Is Important Is Seldom Urgent and What Is Urgent Is Seldom Important. </w:t>
      </w:r>
      <w:r w:rsidRPr="007C36F5">
        <w:rPr>
          <w:i/>
          <w:iCs/>
          <w:lang w:val="en-CA"/>
        </w:rPr>
        <w:t>Quote Investigator</w:t>
      </w:r>
      <w:r w:rsidRPr="007C36F5">
        <w:rPr>
          <w:lang w:val="en-CA"/>
        </w:rPr>
        <w:t xml:space="preserve"> 2014.</w:t>
      </w:r>
      <w:r>
        <w:rPr>
          <w:lang w:val="en-CA"/>
        </w:rPr>
        <w:t xml:space="preserve"> </w:t>
      </w:r>
      <w:hyperlink r:id="rId76" w:history="1">
        <w:r w:rsidRPr="008B750D">
          <w:rPr>
            <w:rStyle w:val="Hyperlink"/>
            <w:lang w:val="en-CA"/>
          </w:rPr>
          <w:t>https://quoteinvestigator.com/2014/05/09/urgent/</w:t>
        </w:r>
      </w:hyperlink>
      <w:bookmarkEnd w:id="129"/>
      <w:r>
        <w:rPr>
          <w:lang w:val="en-CA"/>
        </w:rPr>
        <w:t xml:space="preserve"> </w:t>
      </w:r>
    </w:p>
    <w:p w14:paraId="5A45DD49" w14:textId="2803A6AA" w:rsidR="003A1409" w:rsidRPr="003A1409" w:rsidRDefault="007C36F5" w:rsidP="003A1409">
      <w:pPr>
        <w:pStyle w:val="MDPI71References"/>
        <w:rPr>
          <w:lang w:val="en-CA"/>
        </w:rPr>
      </w:pPr>
      <w:bookmarkStart w:id="130" w:name="_Ref104973995"/>
      <w:r w:rsidRPr="007C36F5">
        <w:rPr>
          <w:lang w:val="en-CA"/>
        </w:rPr>
        <w:lastRenderedPageBreak/>
        <w:t xml:space="preserve">Ing, D. Causal Texture, Contextualism, Contextural. </w:t>
      </w:r>
      <w:r w:rsidRPr="007C36F5">
        <w:rPr>
          <w:i/>
          <w:iCs/>
          <w:lang w:val="en-CA"/>
        </w:rPr>
        <w:t>Coevolving Innovations</w:t>
      </w:r>
      <w:r w:rsidRPr="007C36F5">
        <w:rPr>
          <w:lang w:val="en-CA"/>
        </w:rPr>
        <w:t xml:space="preserve"> 2020.</w:t>
      </w:r>
      <w:r>
        <w:rPr>
          <w:lang w:val="en-CA"/>
        </w:rPr>
        <w:t xml:space="preserve"> </w:t>
      </w:r>
      <w:hyperlink r:id="rId77" w:history="1">
        <w:r w:rsidRPr="008B750D">
          <w:rPr>
            <w:rStyle w:val="Hyperlink"/>
            <w:lang w:val="en-CA"/>
          </w:rPr>
          <w:t>https://coevolving.com/blogs/index.php/archive/causal-texture-contextural-contextualism/</w:t>
        </w:r>
      </w:hyperlink>
      <w:bookmarkEnd w:id="130"/>
      <w:r>
        <w:rPr>
          <w:lang w:val="en-CA"/>
        </w:rPr>
        <w:t xml:space="preserve"> </w:t>
      </w:r>
    </w:p>
    <w:p w14:paraId="7EEF955D" w14:textId="18C3B570" w:rsidR="00571565" w:rsidRPr="00571565" w:rsidRDefault="003A1409" w:rsidP="00571565">
      <w:pPr>
        <w:pStyle w:val="MDPI71References"/>
      </w:pPr>
      <w:bookmarkStart w:id="131" w:name="_Ref104974160"/>
      <w:r>
        <w:t xml:space="preserve">Deslauriers, J.; Goulet, D. The Medical Life of Henry Norman Bethune. </w:t>
      </w:r>
      <w:r>
        <w:rPr>
          <w:i/>
          <w:iCs/>
        </w:rPr>
        <w:t>Canadian Respiratory Journal</w:t>
      </w:r>
      <w:r>
        <w:t xml:space="preserve"> </w:t>
      </w:r>
      <w:r w:rsidRPr="00571565">
        <w:t>2015</w:t>
      </w:r>
      <w:r>
        <w:t xml:space="preserve">, </w:t>
      </w:r>
      <w:r>
        <w:rPr>
          <w:i/>
          <w:iCs/>
        </w:rPr>
        <w:t>22</w:t>
      </w:r>
      <w:r>
        <w:t>, e32–e42, doi:</w:t>
      </w:r>
      <w:hyperlink r:id="rId78" w:history="1">
        <w:r>
          <w:rPr>
            <w:rStyle w:val="Hyperlink"/>
          </w:rPr>
          <w:t>10.1155/2015/132645</w:t>
        </w:r>
      </w:hyperlink>
      <w:r>
        <w:t>.</w:t>
      </w:r>
      <w:bookmarkEnd w:id="131"/>
    </w:p>
    <w:p w14:paraId="48420333" w14:textId="77777777" w:rsidR="00571565" w:rsidRDefault="00571565" w:rsidP="00571565">
      <w:pPr>
        <w:pStyle w:val="MDPI71References"/>
      </w:pPr>
      <w:bookmarkStart w:id="132" w:name="_Ref104974178"/>
      <w:r>
        <w:t xml:space="preserve">Trunkey, D.D. History and Development of Trauma Care in the United States. </w:t>
      </w:r>
      <w:r>
        <w:rPr>
          <w:i/>
          <w:iCs/>
        </w:rPr>
        <w:t>Clinical Orthopaedics and Related Research</w:t>
      </w:r>
      <w:r>
        <w:t xml:space="preserve"> </w:t>
      </w:r>
      <w:r w:rsidRPr="00571565">
        <w:t>2000</w:t>
      </w:r>
      <w:r>
        <w:t xml:space="preserve">, </w:t>
      </w:r>
      <w:r>
        <w:rPr>
          <w:i/>
          <w:iCs/>
        </w:rPr>
        <w:t>374</w:t>
      </w:r>
      <w:r>
        <w:t>, 36–46, doi:</w:t>
      </w:r>
      <w:hyperlink r:id="rId79" w:history="1">
        <w:r>
          <w:rPr>
            <w:rStyle w:val="Hyperlink"/>
          </w:rPr>
          <w:t>10.1097/00003086-200005000-00005</w:t>
        </w:r>
      </w:hyperlink>
      <w:r>
        <w:t>.</w:t>
      </w:r>
      <w:bookmarkEnd w:id="132"/>
    </w:p>
    <w:p w14:paraId="68CEA208" w14:textId="396B9E84" w:rsidR="00571565" w:rsidRPr="00571565" w:rsidRDefault="00571565" w:rsidP="00571565">
      <w:pPr>
        <w:pStyle w:val="MDPI71References"/>
        <w:rPr>
          <w:lang w:val="en-CA"/>
        </w:rPr>
      </w:pPr>
      <w:bookmarkStart w:id="133" w:name="_Ref104974192"/>
      <w:r w:rsidRPr="00571565">
        <w:rPr>
          <w:lang w:val="en-CA"/>
        </w:rPr>
        <w:t xml:space="preserve">Duffy, J. The Flowering of Public Health. In </w:t>
      </w:r>
      <w:r w:rsidRPr="00571565">
        <w:rPr>
          <w:i/>
          <w:iCs/>
          <w:lang w:val="en-CA"/>
        </w:rPr>
        <w:t>A History of Public Health in New York City, 1866–1966</w:t>
      </w:r>
      <w:r w:rsidRPr="00571565">
        <w:rPr>
          <w:lang w:val="en-CA"/>
        </w:rPr>
        <w:t>; Russell Sage Foundation: New York, NY, 1974; pp. 238–280.</w:t>
      </w:r>
      <w:r>
        <w:rPr>
          <w:lang w:val="en-CA"/>
        </w:rPr>
        <w:t xml:space="preserve"> </w:t>
      </w:r>
      <w:hyperlink r:id="rId80" w:history="1">
        <w:r w:rsidRPr="008B750D">
          <w:rPr>
            <w:rStyle w:val="Hyperlink"/>
            <w:lang w:val="en-CA"/>
          </w:rPr>
          <w:t>https://www.russellsage.org/publications/history-public-health-new-york-city-1866%E2%80%931966</w:t>
        </w:r>
      </w:hyperlink>
      <w:bookmarkEnd w:id="133"/>
      <w:r>
        <w:rPr>
          <w:lang w:val="en-CA"/>
        </w:rPr>
        <w:t xml:space="preserve"> </w:t>
      </w:r>
    </w:p>
    <w:p w14:paraId="5A2AFDD2" w14:textId="57D812D2" w:rsidR="00571565" w:rsidRPr="00571565" w:rsidRDefault="00571565" w:rsidP="00571565">
      <w:pPr>
        <w:pStyle w:val="MDPI71References"/>
        <w:rPr>
          <w:lang w:val="en-CA"/>
        </w:rPr>
      </w:pPr>
      <w:bookmarkStart w:id="134" w:name="_Ref104974215"/>
      <w:r w:rsidRPr="00571565">
        <w:rPr>
          <w:lang w:val="en-CA"/>
        </w:rPr>
        <w:t xml:space="preserve">Duffy, J. The Rise of the Hospital. In </w:t>
      </w:r>
      <w:r w:rsidRPr="00571565">
        <w:rPr>
          <w:i/>
          <w:iCs/>
          <w:lang w:val="en-CA"/>
        </w:rPr>
        <w:t>A History of Public Health in New York City, 1625–1866</w:t>
      </w:r>
      <w:r w:rsidRPr="00571565">
        <w:rPr>
          <w:lang w:val="en-CA"/>
        </w:rPr>
        <w:t>; Russell Sage Foundation: New York, NY, 1968; pp. 481–514 ISBN 978-0-87154-212-0.</w:t>
      </w:r>
      <w:r>
        <w:rPr>
          <w:lang w:val="en-CA"/>
        </w:rPr>
        <w:t xml:space="preserve"> </w:t>
      </w:r>
      <w:hyperlink r:id="rId81" w:history="1">
        <w:r w:rsidRPr="008B750D">
          <w:rPr>
            <w:rStyle w:val="Hyperlink"/>
            <w:lang w:val="en-CA"/>
          </w:rPr>
          <w:t>https://www.russellsage.org/publications/history-public-health-new-york-city-1625%E2%80%931866</w:t>
        </w:r>
      </w:hyperlink>
      <w:bookmarkEnd w:id="134"/>
      <w:r>
        <w:rPr>
          <w:lang w:val="en-CA"/>
        </w:rPr>
        <w:t xml:space="preserve"> </w:t>
      </w:r>
    </w:p>
    <w:p w14:paraId="795B3358" w14:textId="4307E998" w:rsidR="003F01D9" w:rsidRPr="003F01D9" w:rsidRDefault="003F01D9" w:rsidP="003F01D9">
      <w:pPr>
        <w:pStyle w:val="MDPI71References"/>
        <w:rPr>
          <w:lang w:val="en-CA"/>
        </w:rPr>
      </w:pPr>
      <w:bookmarkStart w:id="135" w:name="_Ref104974236"/>
      <w:r w:rsidRPr="003F01D9">
        <w:rPr>
          <w:lang w:val="en-CA"/>
        </w:rPr>
        <w:t>Churchman, C.W. The Design of Inquiring Systems: Basic Concepts of Systems and Organization; Basic Books: New York, 1971; ISBN 978-0-465-01608-2.</w:t>
      </w:r>
      <w:bookmarkEnd w:id="135"/>
    </w:p>
    <w:p w14:paraId="58745A84" w14:textId="49922521" w:rsidR="00A826AD" w:rsidRDefault="003F01D9" w:rsidP="00A826AD">
      <w:pPr>
        <w:pStyle w:val="MDPI71References"/>
        <w:rPr>
          <w:lang w:val="en-CA"/>
        </w:rPr>
      </w:pPr>
      <w:bookmarkStart w:id="136" w:name="_Ref104974250"/>
      <w:r w:rsidRPr="003F01D9">
        <w:rPr>
          <w:lang w:val="en-CA"/>
        </w:rPr>
        <w:t xml:space="preserve">Mitroff, I.I.; Linstone, H.A. </w:t>
      </w:r>
      <w:r w:rsidRPr="003F01D9">
        <w:rPr>
          <w:i/>
          <w:iCs/>
          <w:lang w:val="en-CA"/>
        </w:rPr>
        <w:t>The Unbounded Mind: Breaking the Chains of Traditional Business Thinking</w:t>
      </w:r>
      <w:r w:rsidRPr="003F01D9">
        <w:rPr>
          <w:lang w:val="en-CA"/>
        </w:rPr>
        <w:t>; Oxford University Press: New York, 1993; ISBN 0-19-507783-0.</w:t>
      </w:r>
      <w:bookmarkEnd w:id="136"/>
    </w:p>
    <w:p w14:paraId="0D5DB840" w14:textId="68402F52" w:rsidR="00014A31" w:rsidRPr="00014A31" w:rsidRDefault="00E422B8" w:rsidP="00014A31">
      <w:pPr>
        <w:pStyle w:val="MDPI71References"/>
      </w:pPr>
      <w:bookmarkStart w:id="137" w:name="_Ref104974270"/>
      <w:r>
        <w:t xml:space="preserve">Rittel, H.W.; Webber, M.M. Dilemmas in a General Theory of Planning. </w:t>
      </w:r>
      <w:r>
        <w:rPr>
          <w:i/>
          <w:iCs/>
        </w:rPr>
        <w:t>Policy Sciences</w:t>
      </w:r>
      <w:r>
        <w:t xml:space="preserve"> </w:t>
      </w:r>
      <w:r w:rsidRPr="00F865A7">
        <w:t>1973</w:t>
      </w:r>
      <w:r>
        <w:t xml:space="preserve">, </w:t>
      </w:r>
      <w:r>
        <w:rPr>
          <w:i/>
          <w:iCs/>
        </w:rPr>
        <w:t>4</w:t>
      </w:r>
      <w:r>
        <w:t>, 155–169, doi:</w:t>
      </w:r>
      <w:hyperlink r:id="rId82" w:history="1">
        <w:r>
          <w:rPr>
            <w:rStyle w:val="Hyperlink"/>
          </w:rPr>
          <w:t>10.1007/BF01405730</w:t>
        </w:r>
      </w:hyperlink>
      <w:r>
        <w:t>.</w:t>
      </w:r>
      <w:bookmarkEnd w:id="137"/>
    </w:p>
    <w:p w14:paraId="762E8C94" w14:textId="4816B090" w:rsidR="00014A31" w:rsidRPr="00014A31" w:rsidRDefault="00014A31" w:rsidP="00014A31">
      <w:pPr>
        <w:pStyle w:val="MDPI71References"/>
        <w:rPr>
          <w:lang w:val="en-CA"/>
        </w:rPr>
      </w:pPr>
      <w:bookmarkStart w:id="138" w:name="_Ref104974305"/>
      <w:r w:rsidRPr="00014A31">
        <w:rPr>
          <w:lang w:val="en-CA"/>
        </w:rPr>
        <w:t xml:space="preserve">Schön, D.A. </w:t>
      </w:r>
      <w:r w:rsidRPr="00014A31">
        <w:rPr>
          <w:i/>
          <w:iCs/>
          <w:lang w:val="en-CA"/>
        </w:rPr>
        <w:t>The Reflective Practitioner</w:t>
      </w:r>
      <w:r w:rsidRPr="00014A31">
        <w:rPr>
          <w:lang w:val="en-CA"/>
        </w:rPr>
        <w:t>; Basic Books, 1983; ISBN 0-465-06878-2.</w:t>
      </w:r>
      <w:r>
        <w:rPr>
          <w:lang w:val="en-CA"/>
        </w:rPr>
        <w:t xml:space="preserve"> </w:t>
      </w:r>
      <w:hyperlink r:id="rId83" w:history="1">
        <w:r w:rsidRPr="00B02C96">
          <w:rPr>
            <w:rStyle w:val="Hyperlink"/>
            <w:lang w:val="en-CA"/>
          </w:rPr>
          <w:t>https://doi.org/10.4324/9781315237473</w:t>
        </w:r>
      </w:hyperlink>
      <w:bookmarkEnd w:id="138"/>
      <w:r>
        <w:rPr>
          <w:lang w:val="en-CA"/>
        </w:rPr>
        <w:t xml:space="preserve"> </w:t>
      </w:r>
    </w:p>
    <w:p w14:paraId="62C13AC1" w14:textId="089981B8" w:rsidR="00034174" w:rsidRPr="00034174" w:rsidRDefault="00034174" w:rsidP="00034174">
      <w:pPr>
        <w:pStyle w:val="MDPI71References"/>
        <w:rPr>
          <w:lang w:val="en-CA"/>
        </w:rPr>
      </w:pPr>
      <w:bookmarkStart w:id="139" w:name="_Ref104974339"/>
      <w:r w:rsidRPr="00034174">
        <w:rPr>
          <w:lang w:val="en-CA"/>
        </w:rPr>
        <w:t xml:space="preserve">Taleb, N.N. </w:t>
      </w:r>
      <w:r w:rsidRPr="00034174">
        <w:rPr>
          <w:i/>
          <w:iCs/>
          <w:lang w:val="en-CA"/>
        </w:rPr>
        <w:t xml:space="preserve">Skin in the Game: Hidden </w:t>
      </w:r>
      <w:r w:rsidR="00D62459" w:rsidRPr="00034174">
        <w:rPr>
          <w:i/>
          <w:iCs/>
          <w:lang w:val="en-CA"/>
        </w:rPr>
        <w:t>Asymmetries</w:t>
      </w:r>
      <w:r w:rsidRPr="00034174">
        <w:rPr>
          <w:i/>
          <w:iCs/>
          <w:lang w:val="en-CA"/>
        </w:rPr>
        <w:t xml:space="preserve"> in Everyday Life</w:t>
      </w:r>
      <w:r w:rsidRPr="00034174">
        <w:rPr>
          <w:lang w:val="en-CA"/>
        </w:rPr>
        <w:t>; Random House: New York, 2018; ISBN 978-0-425-28464-3.</w:t>
      </w:r>
      <w:bookmarkEnd w:id="139"/>
    </w:p>
    <w:p w14:paraId="4C58B434" w14:textId="39913A26" w:rsidR="00AA40A4" w:rsidRPr="00AA40A4" w:rsidRDefault="00AA40A4" w:rsidP="00AA40A4">
      <w:pPr>
        <w:pStyle w:val="MDPI71References"/>
        <w:rPr>
          <w:lang w:val="en-CA"/>
        </w:rPr>
      </w:pPr>
      <w:bookmarkStart w:id="140" w:name="_Hlk91067666"/>
      <w:bookmarkStart w:id="141" w:name="_Ref104974357"/>
      <w:r w:rsidRPr="00AA40A4">
        <w:rPr>
          <w:lang w:val="en-CA"/>
        </w:rPr>
        <w:t>Pourdehnad, J.; Wexler, E.R.; Wilson</w:t>
      </w:r>
      <w:bookmarkEnd w:id="140"/>
      <w:r w:rsidRPr="00AA40A4">
        <w:rPr>
          <w:lang w:val="en-CA"/>
        </w:rPr>
        <w:t xml:space="preserve">, D.V. Integrating Systems Thinking and Design Thinking. </w:t>
      </w:r>
      <w:r w:rsidRPr="00AA40A4">
        <w:rPr>
          <w:i/>
          <w:iCs/>
          <w:lang w:val="en-CA"/>
        </w:rPr>
        <w:t>The Systems Thinker</w:t>
      </w:r>
      <w:r w:rsidRPr="00AA40A4">
        <w:rPr>
          <w:lang w:val="en-CA"/>
        </w:rPr>
        <w:t xml:space="preserve"> 2011, </w:t>
      </w:r>
      <w:r w:rsidRPr="00AA40A4">
        <w:rPr>
          <w:i/>
          <w:iCs/>
          <w:lang w:val="en-CA"/>
        </w:rPr>
        <w:t>22</w:t>
      </w:r>
      <w:r w:rsidRPr="00AA40A4">
        <w:rPr>
          <w:lang w:val="en-CA"/>
        </w:rPr>
        <w:t>, 2–6.</w:t>
      </w:r>
      <w:r>
        <w:rPr>
          <w:lang w:val="en-CA"/>
        </w:rPr>
        <w:t xml:space="preserve"> </w:t>
      </w:r>
      <w:hyperlink r:id="rId84" w:history="1">
        <w:r w:rsidRPr="008B750D">
          <w:rPr>
            <w:rStyle w:val="Hyperlink"/>
            <w:lang w:val="en-CA"/>
          </w:rPr>
          <w:t>https://thesystemsthinker.com/integrating-systems-thinking-and-design-thinking/</w:t>
        </w:r>
      </w:hyperlink>
      <w:bookmarkEnd w:id="141"/>
      <w:r>
        <w:rPr>
          <w:lang w:val="en-CA"/>
        </w:rPr>
        <w:t xml:space="preserve"> </w:t>
      </w:r>
    </w:p>
    <w:p w14:paraId="736A7F54" w14:textId="30A1E7AC" w:rsidR="00EA01C4" w:rsidRPr="00EA01C4" w:rsidRDefault="00D067C9" w:rsidP="00EA01C4">
      <w:pPr>
        <w:pStyle w:val="MDPI71References"/>
      </w:pPr>
      <w:bookmarkStart w:id="142" w:name="_Ref104974385"/>
      <w:r>
        <w:t xml:space="preserve">Markel, H. “I Swear by </w:t>
      </w:r>
      <w:proofErr w:type="gramStart"/>
      <w:r>
        <w:t>Apollo”--</w:t>
      </w:r>
      <w:proofErr w:type="gramEnd"/>
      <w:r>
        <w:t xml:space="preserve">on Taking the Hippocratic Oath. </w:t>
      </w:r>
      <w:r>
        <w:rPr>
          <w:i/>
          <w:iCs/>
        </w:rPr>
        <w:t>New England Journal of Medicine</w:t>
      </w:r>
      <w:r>
        <w:t xml:space="preserve"> </w:t>
      </w:r>
      <w:r w:rsidRPr="006E3D9C">
        <w:t>2004</w:t>
      </w:r>
      <w:r>
        <w:t xml:space="preserve">, </w:t>
      </w:r>
      <w:r>
        <w:rPr>
          <w:i/>
          <w:iCs/>
        </w:rPr>
        <w:t>350</w:t>
      </w:r>
      <w:r>
        <w:t>, 2026–2029, doi:</w:t>
      </w:r>
      <w:hyperlink r:id="rId85" w:history="1">
        <w:r>
          <w:rPr>
            <w:rStyle w:val="Hyperlink"/>
          </w:rPr>
          <w:t>10.1056/NEJMp048092</w:t>
        </w:r>
      </w:hyperlink>
      <w:r>
        <w:t>.</w:t>
      </w:r>
      <w:bookmarkEnd w:id="142"/>
    </w:p>
    <w:p w14:paraId="7977D8C4" w14:textId="37FE6243" w:rsidR="00ED6EAB" w:rsidRPr="00ED6EAB" w:rsidRDefault="00EA01C4" w:rsidP="00ED6EAB">
      <w:pPr>
        <w:pStyle w:val="MDPI71References"/>
        <w:rPr>
          <w:lang w:val="en-CA"/>
        </w:rPr>
      </w:pPr>
      <w:bookmarkStart w:id="143" w:name="_Ref104974398"/>
      <w:r w:rsidRPr="00EA01C4">
        <w:rPr>
          <w:lang w:val="en-CA"/>
        </w:rPr>
        <w:t xml:space="preserve">Dori, D. </w:t>
      </w:r>
      <w:r w:rsidRPr="00EA01C4">
        <w:rPr>
          <w:i/>
          <w:iCs/>
          <w:lang w:val="en-CA"/>
        </w:rPr>
        <w:t>Model-Based Systems Engineering with OPM and SysML</w:t>
      </w:r>
      <w:r w:rsidRPr="00EA01C4">
        <w:rPr>
          <w:lang w:val="en-CA"/>
        </w:rPr>
        <w:t>; Springer-Verlag: New York, 2016; ISBN 978-1-4939-3294-8.</w:t>
      </w:r>
      <w:r>
        <w:rPr>
          <w:lang w:val="en-CA"/>
        </w:rPr>
        <w:t xml:space="preserve"> </w:t>
      </w:r>
      <w:hyperlink r:id="rId86" w:history="1">
        <w:r w:rsidRPr="008B750D">
          <w:rPr>
            <w:rStyle w:val="Hyperlink"/>
            <w:lang w:val="en-CA"/>
          </w:rPr>
          <w:t>http://dx.doi.org/10.1007/978-1-4939-3295-5</w:t>
        </w:r>
      </w:hyperlink>
      <w:bookmarkEnd w:id="143"/>
      <w:r>
        <w:rPr>
          <w:lang w:val="en-CA"/>
        </w:rPr>
        <w:t xml:space="preserve"> </w:t>
      </w:r>
    </w:p>
    <w:p w14:paraId="05C3DF47" w14:textId="1FF815DC" w:rsidR="00ED6EAB" w:rsidRPr="00ED6EAB" w:rsidRDefault="00ED6EAB" w:rsidP="00ED6EAB">
      <w:pPr>
        <w:pStyle w:val="MDPI71References"/>
        <w:rPr>
          <w:lang w:val="en-CA"/>
        </w:rPr>
      </w:pPr>
      <w:bookmarkStart w:id="144" w:name="_Ref104974445"/>
      <w:r w:rsidRPr="00ED6EAB">
        <w:rPr>
          <w:lang w:val="en-CA"/>
        </w:rPr>
        <w:t xml:space="preserve">François, C. Homeostasis. </w:t>
      </w:r>
      <w:r w:rsidRPr="00ED6EAB">
        <w:rPr>
          <w:i/>
          <w:iCs/>
          <w:lang w:val="en-CA"/>
        </w:rPr>
        <w:t>International Encyclopedia of Systems and Cybernetics</w:t>
      </w:r>
      <w:r w:rsidRPr="00ED6EAB">
        <w:rPr>
          <w:lang w:val="en-CA"/>
        </w:rPr>
        <w:t xml:space="preserve"> </w:t>
      </w:r>
      <w:r>
        <w:rPr>
          <w:lang w:val="en-CA"/>
        </w:rPr>
        <w:t>2004</w:t>
      </w:r>
      <w:r w:rsidRPr="00ED6EAB">
        <w:rPr>
          <w:lang w:val="en-CA"/>
        </w:rPr>
        <w:t>.</w:t>
      </w:r>
      <w:r>
        <w:rPr>
          <w:lang w:val="en-CA"/>
        </w:rPr>
        <w:t xml:space="preserve"> </w:t>
      </w:r>
      <w:r w:rsidRPr="00ED6EAB">
        <w:rPr>
          <w:lang w:val="en-CA"/>
        </w:rPr>
        <w:t>Bertalanffy Center for the Study of Systems Science</w:t>
      </w:r>
      <w:r w:rsidR="00286B55">
        <w:rPr>
          <w:lang w:val="en-CA"/>
        </w:rPr>
        <w:t xml:space="preserve"> 2000</w:t>
      </w:r>
      <w:r>
        <w:rPr>
          <w:lang w:val="en-CA"/>
        </w:rPr>
        <w:t xml:space="preserve"> </w:t>
      </w:r>
      <w:hyperlink r:id="rId87" w:history="1">
        <w:r w:rsidRPr="00D17DAE">
          <w:rPr>
            <w:rStyle w:val="Hyperlink"/>
            <w:lang w:val="en-CA"/>
          </w:rPr>
          <w:t>http://systemspedia.bcsss.org/?title=homeostasis</w:t>
        </w:r>
      </w:hyperlink>
      <w:bookmarkEnd w:id="144"/>
      <w:r>
        <w:rPr>
          <w:lang w:val="en-CA"/>
        </w:rPr>
        <w:t xml:space="preserve"> </w:t>
      </w:r>
    </w:p>
    <w:p w14:paraId="3C180A31" w14:textId="18CDDD7E" w:rsidR="00286B55" w:rsidRPr="00286B55" w:rsidRDefault="00286B55" w:rsidP="00286B55">
      <w:pPr>
        <w:pStyle w:val="MDPI71References"/>
        <w:rPr>
          <w:lang w:val="en-CA"/>
        </w:rPr>
      </w:pPr>
      <w:bookmarkStart w:id="145" w:name="_Ref104974466"/>
      <w:r w:rsidRPr="00286B55">
        <w:rPr>
          <w:lang w:val="en-CA"/>
        </w:rPr>
        <w:t xml:space="preserve">François, C. Adaptive Behavior. </w:t>
      </w:r>
      <w:r w:rsidRPr="00286B55">
        <w:rPr>
          <w:i/>
          <w:iCs/>
          <w:lang w:val="en-CA"/>
        </w:rPr>
        <w:t>International Encyclopedia of Systems and Cybernetics</w:t>
      </w:r>
      <w:r w:rsidRPr="00286B55">
        <w:rPr>
          <w:lang w:val="en-CA"/>
        </w:rPr>
        <w:t xml:space="preserve"> 2004.</w:t>
      </w:r>
      <w:r>
        <w:rPr>
          <w:lang w:val="en-CA"/>
        </w:rPr>
        <w:t xml:space="preserve"> </w:t>
      </w:r>
      <w:r w:rsidRPr="00ED6EAB">
        <w:rPr>
          <w:lang w:val="en-CA"/>
        </w:rPr>
        <w:t>Bertalanffy Center for the Study of Systems Scienc</w:t>
      </w:r>
      <w:r>
        <w:rPr>
          <w:lang w:val="en-CA"/>
        </w:rPr>
        <w:t xml:space="preserve">e 2000 </w:t>
      </w:r>
      <w:hyperlink r:id="rId88" w:history="1">
        <w:r w:rsidRPr="00D17DAE">
          <w:rPr>
            <w:rStyle w:val="Hyperlink"/>
            <w:lang w:val="en-CA"/>
          </w:rPr>
          <w:t>http://systemspedia.bcsss.org/?title=adaptive+behavior</w:t>
        </w:r>
      </w:hyperlink>
      <w:bookmarkEnd w:id="145"/>
      <w:r>
        <w:rPr>
          <w:lang w:val="en-CA"/>
        </w:rPr>
        <w:t xml:space="preserve"> </w:t>
      </w:r>
    </w:p>
    <w:p w14:paraId="43D379D1" w14:textId="1AA0B6D4" w:rsidR="005943AF" w:rsidRPr="005943AF" w:rsidRDefault="00185E17" w:rsidP="005943AF">
      <w:pPr>
        <w:pStyle w:val="MDPI71References"/>
        <w:rPr>
          <w:lang w:val="en-CA"/>
        </w:rPr>
      </w:pPr>
      <w:bookmarkStart w:id="146" w:name="_Ref104974485"/>
      <w:r w:rsidRPr="00185E17">
        <w:rPr>
          <w:lang w:val="en-CA"/>
        </w:rPr>
        <w:t xml:space="preserve">Ackoff, R.L.; Emery, F.E. Purposeful Systems and Their Environments. In </w:t>
      </w:r>
      <w:r w:rsidRPr="00185E17">
        <w:rPr>
          <w:i/>
          <w:iCs/>
          <w:lang w:val="en-CA"/>
        </w:rPr>
        <w:t>On Purposeful Systems</w:t>
      </w:r>
      <w:r w:rsidRPr="00185E17">
        <w:rPr>
          <w:lang w:val="en-CA"/>
        </w:rPr>
        <w:t>; Aldine-Atherton, 1972; pp. 117–132 ISBN 978-0-202-37000-2.</w:t>
      </w:r>
      <w:r>
        <w:rPr>
          <w:lang w:val="en-CA"/>
        </w:rPr>
        <w:t xml:space="preserve"> </w:t>
      </w:r>
      <w:hyperlink r:id="rId89" w:history="1">
        <w:r w:rsidRPr="00D17DAE">
          <w:rPr>
            <w:rStyle w:val="Hyperlink"/>
            <w:lang w:val="en-CA"/>
          </w:rPr>
          <w:t>https://doi.org/10.4324/9781315125640</w:t>
        </w:r>
      </w:hyperlink>
      <w:bookmarkEnd w:id="146"/>
      <w:r>
        <w:rPr>
          <w:lang w:val="en-CA"/>
        </w:rPr>
        <w:t xml:space="preserve"> </w:t>
      </w:r>
    </w:p>
    <w:p w14:paraId="5E31805E" w14:textId="77777777" w:rsidR="00783D6C" w:rsidRPr="00783D6C" w:rsidRDefault="00783D6C" w:rsidP="00783D6C">
      <w:pPr>
        <w:pStyle w:val="MDPI71References"/>
        <w:rPr>
          <w:lang w:val="en-CA"/>
        </w:rPr>
      </w:pPr>
      <w:bookmarkStart w:id="147" w:name="_Ref104974506"/>
      <w:r w:rsidRPr="00783D6C">
        <w:rPr>
          <w:lang w:val="en-CA"/>
        </w:rPr>
        <w:t xml:space="preserve">Bateson, G. The Logical Categories of Learning and Communication. In </w:t>
      </w:r>
      <w:r w:rsidRPr="00783D6C">
        <w:rPr>
          <w:i/>
          <w:iCs/>
          <w:lang w:val="en-CA"/>
        </w:rPr>
        <w:t>Steps to an ecology of mind</w:t>
      </w:r>
      <w:r w:rsidRPr="00783D6C">
        <w:rPr>
          <w:lang w:val="en-CA"/>
        </w:rPr>
        <w:t>; Jason Aronson: Northvale, NJ, 1972; pp. 279–308.</w:t>
      </w:r>
      <w:bookmarkEnd w:id="147"/>
    </w:p>
    <w:p w14:paraId="37616049" w14:textId="77777777" w:rsidR="002901F4" w:rsidRDefault="002901F4" w:rsidP="002901F4">
      <w:pPr>
        <w:pStyle w:val="MDPI71References"/>
      </w:pPr>
      <w:bookmarkStart w:id="148" w:name="_Ref104974520"/>
      <w:r>
        <w:t xml:space="preserve">Visser, M. Gregory Bateson on Deutero-Learning and Double Bind: A Brief Conceptual History. </w:t>
      </w:r>
      <w:r>
        <w:rPr>
          <w:i/>
          <w:iCs/>
        </w:rPr>
        <w:t>Journal of the History of the Behavioral Sciences</w:t>
      </w:r>
      <w:r>
        <w:t xml:space="preserve"> </w:t>
      </w:r>
      <w:r w:rsidRPr="002901F4">
        <w:t>2003</w:t>
      </w:r>
      <w:r>
        <w:t xml:space="preserve">, </w:t>
      </w:r>
      <w:r>
        <w:rPr>
          <w:i/>
          <w:iCs/>
        </w:rPr>
        <w:t>39</w:t>
      </w:r>
      <w:r>
        <w:t>, 269–278, doi:</w:t>
      </w:r>
      <w:hyperlink r:id="rId90" w:history="1">
        <w:r>
          <w:rPr>
            <w:rStyle w:val="Hyperlink"/>
          </w:rPr>
          <w:t>10.1002/jhbs.10112</w:t>
        </w:r>
      </w:hyperlink>
      <w:r>
        <w:t>.</w:t>
      </w:r>
      <w:bookmarkEnd w:id="148"/>
    </w:p>
    <w:p w14:paraId="47AACA19" w14:textId="77777777" w:rsidR="00857EDD" w:rsidRDefault="00857EDD" w:rsidP="00857EDD">
      <w:pPr>
        <w:pStyle w:val="MDPI71References"/>
      </w:pPr>
      <w:bookmarkStart w:id="149" w:name="_Ref104974543"/>
      <w:r>
        <w:t xml:space="preserve">Visser, M. Deutero-Learning in Organizations: A Review and a Reformulation. </w:t>
      </w:r>
      <w:r>
        <w:rPr>
          <w:i/>
          <w:iCs/>
        </w:rPr>
        <w:t>Academy of Management Review</w:t>
      </w:r>
      <w:r>
        <w:t xml:space="preserve"> </w:t>
      </w:r>
      <w:r w:rsidRPr="00857EDD">
        <w:t>2007</w:t>
      </w:r>
      <w:r>
        <w:t xml:space="preserve">, </w:t>
      </w:r>
      <w:r>
        <w:rPr>
          <w:i/>
          <w:iCs/>
        </w:rPr>
        <w:t>32</w:t>
      </w:r>
      <w:r>
        <w:t>, 659–667, doi:</w:t>
      </w:r>
      <w:hyperlink r:id="rId91" w:history="1">
        <w:r>
          <w:rPr>
            <w:rStyle w:val="Hyperlink"/>
          </w:rPr>
          <w:t>10.5465/AMR.2007.24351883</w:t>
        </w:r>
      </w:hyperlink>
      <w:r>
        <w:t>.</w:t>
      </w:r>
      <w:bookmarkEnd w:id="149"/>
    </w:p>
    <w:p w14:paraId="2EC457F9" w14:textId="1EAA3520" w:rsidR="00B03AE7" w:rsidRPr="00B03AE7" w:rsidRDefault="006D4286" w:rsidP="00B03AE7">
      <w:pPr>
        <w:pStyle w:val="MDPI71References"/>
      </w:pPr>
      <w:bookmarkStart w:id="150" w:name="_Ref104974558"/>
      <w:r>
        <w:t xml:space="preserve">Bateson, G. Minimal Requirements for a Theory of Schizophrenia. </w:t>
      </w:r>
      <w:r>
        <w:rPr>
          <w:i/>
          <w:iCs/>
        </w:rPr>
        <w:t>AMA Archives of General Psychiatry</w:t>
      </w:r>
      <w:r>
        <w:t xml:space="preserve"> </w:t>
      </w:r>
      <w:r w:rsidRPr="006D4286">
        <w:t>1960</w:t>
      </w:r>
      <w:r>
        <w:t xml:space="preserve">, </w:t>
      </w:r>
      <w:r>
        <w:rPr>
          <w:i/>
          <w:iCs/>
        </w:rPr>
        <w:t>2</w:t>
      </w:r>
      <w:r>
        <w:t>, 477–491, doi:</w:t>
      </w:r>
      <w:hyperlink r:id="rId92" w:history="1">
        <w:r>
          <w:rPr>
            <w:rStyle w:val="Hyperlink"/>
          </w:rPr>
          <w:t>10.1001/archpsyc.1960.03590110001001</w:t>
        </w:r>
      </w:hyperlink>
      <w:r>
        <w:t>.</w:t>
      </w:r>
      <w:bookmarkEnd w:id="150"/>
    </w:p>
    <w:p w14:paraId="74533481" w14:textId="2705B644" w:rsidR="00A84A67" w:rsidRPr="00B03AE7" w:rsidRDefault="00B03AE7" w:rsidP="00B03AE7">
      <w:pPr>
        <w:pStyle w:val="MDPI71References"/>
      </w:pPr>
      <w:bookmarkStart w:id="151" w:name="_Ref104974580"/>
      <w:r>
        <w:t xml:space="preserve">Bateson, G. The Cybernetics of “Self”: A Theory of Alcoholism. </w:t>
      </w:r>
      <w:r>
        <w:rPr>
          <w:i/>
          <w:iCs/>
        </w:rPr>
        <w:t>Psychiatry</w:t>
      </w:r>
      <w:r>
        <w:t xml:space="preserve"> </w:t>
      </w:r>
      <w:r w:rsidRPr="003A1222">
        <w:t>1971</w:t>
      </w:r>
      <w:r>
        <w:t xml:space="preserve">, </w:t>
      </w:r>
      <w:r>
        <w:rPr>
          <w:i/>
          <w:iCs/>
        </w:rPr>
        <w:t>34</w:t>
      </w:r>
      <w:r>
        <w:t>, 1–18, doi:</w:t>
      </w:r>
      <w:hyperlink r:id="rId93" w:history="1">
        <w:r>
          <w:rPr>
            <w:rStyle w:val="Hyperlink"/>
          </w:rPr>
          <w:t>10.1080/00332747.1971.11023653</w:t>
        </w:r>
      </w:hyperlink>
      <w:r>
        <w:t>.</w:t>
      </w:r>
      <w:bookmarkEnd w:id="151"/>
    </w:p>
    <w:p w14:paraId="281255AA" w14:textId="5F78A172" w:rsidR="005D0439" w:rsidRPr="005D0439" w:rsidRDefault="00A84A67" w:rsidP="005D0439">
      <w:pPr>
        <w:pStyle w:val="MDPI71References"/>
        <w:rPr>
          <w:lang w:val="en-CA"/>
        </w:rPr>
      </w:pPr>
      <w:bookmarkStart w:id="152" w:name="_Ref104974594"/>
      <w:r w:rsidRPr="00A84A67">
        <w:rPr>
          <w:lang w:val="en-CA"/>
        </w:rPr>
        <w:t xml:space="preserve">Bateson, M.C. The Double Bind: Pathology and Creativity. </w:t>
      </w:r>
      <w:r w:rsidRPr="00A84A67">
        <w:rPr>
          <w:i/>
          <w:iCs/>
          <w:lang w:val="en-CA"/>
        </w:rPr>
        <w:t>Cybernetics &amp; Human Knowing</w:t>
      </w:r>
      <w:r w:rsidRPr="00A84A67">
        <w:rPr>
          <w:lang w:val="en-CA"/>
        </w:rPr>
        <w:t xml:space="preserve"> 2005, </w:t>
      </w:r>
      <w:r w:rsidRPr="00A84A67">
        <w:rPr>
          <w:i/>
          <w:iCs/>
          <w:lang w:val="en-CA"/>
        </w:rPr>
        <w:t>12</w:t>
      </w:r>
      <w:r w:rsidRPr="00A84A67">
        <w:rPr>
          <w:lang w:val="en-CA"/>
        </w:rPr>
        <w:t>, 11–21.</w:t>
      </w:r>
      <w:r>
        <w:rPr>
          <w:lang w:val="en-CA"/>
        </w:rPr>
        <w:t xml:space="preserve"> </w:t>
      </w:r>
      <w:hyperlink r:id="rId94" w:history="1">
        <w:r w:rsidRPr="0077111C">
          <w:rPr>
            <w:rStyle w:val="Hyperlink"/>
            <w:lang w:val="en-CA"/>
          </w:rPr>
          <w:t>https://www.ingentaconnect.com/content/imp/chk/2005/00000012/f0020001/art00002</w:t>
        </w:r>
      </w:hyperlink>
      <w:bookmarkEnd w:id="152"/>
      <w:r>
        <w:rPr>
          <w:lang w:val="en-CA"/>
        </w:rPr>
        <w:t xml:space="preserve"> </w:t>
      </w:r>
    </w:p>
    <w:p w14:paraId="626D156D" w14:textId="77777777" w:rsidR="005D0439" w:rsidRPr="005D0439" w:rsidRDefault="005D0439" w:rsidP="005D0439">
      <w:pPr>
        <w:pStyle w:val="MDPI71References"/>
        <w:rPr>
          <w:lang w:val="en-CA"/>
        </w:rPr>
      </w:pPr>
      <w:bookmarkStart w:id="153" w:name="_Ref104974609"/>
      <w:r w:rsidRPr="005D0439">
        <w:rPr>
          <w:lang w:val="en-CA"/>
        </w:rPr>
        <w:t xml:space="preserve">Ingold, T. Knowing from the Inside. In </w:t>
      </w:r>
      <w:r w:rsidRPr="005D0439">
        <w:rPr>
          <w:i/>
          <w:iCs/>
          <w:lang w:val="en-CA"/>
        </w:rPr>
        <w:t xml:space="preserve">Making: Anthropology, Archaeology, </w:t>
      </w:r>
      <w:proofErr w:type="gramStart"/>
      <w:r w:rsidRPr="005D0439">
        <w:rPr>
          <w:i/>
          <w:iCs/>
          <w:lang w:val="en-CA"/>
        </w:rPr>
        <w:t>Art</w:t>
      </w:r>
      <w:proofErr w:type="gramEnd"/>
      <w:r w:rsidRPr="005D0439">
        <w:rPr>
          <w:i/>
          <w:iCs/>
          <w:lang w:val="en-CA"/>
        </w:rPr>
        <w:t xml:space="preserve"> and Architecture</w:t>
      </w:r>
      <w:r w:rsidRPr="005D0439">
        <w:rPr>
          <w:lang w:val="en-CA"/>
        </w:rPr>
        <w:t>; Routledge, 2013; pp. 1–14 ISBN 978-1-136-76367-0.</w:t>
      </w:r>
      <w:bookmarkEnd w:id="153"/>
    </w:p>
    <w:p w14:paraId="5B6F9BD9" w14:textId="28351F6C" w:rsidR="00B402C8" w:rsidRPr="00B402C8" w:rsidRDefault="00117724" w:rsidP="00B402C8">
      <w:pPr>
        <w:pStyle w:val="MDPI71References"/>
      </w:pPr>
      <w:bookmarkStart w:id="154" w:name="_Ref104974687"/>
      <w:r>
        <w:t xml:space="preserve">Croft, P.; Altman, D.G.; Deeks, J.J.; Dunn, K.M.; Hay, A.D.; Hemingway, H.; LeResche, L.; Peat, G.; Perel, P.; Petersen, S.E.; et al. The Science of Clinical Practice: Disease Diagnosis or Patient Prognosis? Evidence about “What Is Likely to Happen” Should Shape Clinical Practice. </w:t>
      </w:r>
      <w:r>
        <w:rPr>
          <w:i/>
          <w:iCs/>
        </w:rPr>
        <w:t>BMC Medicine</w:t>
      </w:r>
      <w:r>
        <w:t xml:space="preserve"> </w:t>
      </w:r>
      <w:r w:rsidRPr="00117724">
        <w:t>2015</w:t>
      </w:r>
      <w:r>
        <w:t xml:space="preserve">, </w:t>
      </w:r>
      <w:r>
        <w:rPr>
          <w:i/>
          <w:iCs/>
        </w:rPr>
        <w:t>13</w:t>
      </w:r>
      <w:r>
        <w:t>, 20, doi:</w:t>
      </w:r>
      <w:hyperlink r:id="rId95" w:history="1">
        <w:r>
          <w:rPr>
            <w:rStyle w:val="Hyperlink"/>
          </w:rPr>
          <w:t>10.1186/s12916-014-0265-4</w:t>
        </w:r>
      </w:hyperlink>
      <w:r>
        <w:t>.</w:t>
      </w:r>
      <w:bookmarkEnd w:id="154"/>
    </w:p>
    <w:p w14:paraId="6EF1E942" w14:textId="2D4647BB" w:rsidR="005E1D7A" w:rsidRPr="005E1D7A" w:rsidRDefault="00B402C8" w:rsidP="005E1D7A">
      <w:pPr>
        <w:pStyle w:val="MDPI71References"/>
        <w:rPr>
          <w:lang w:val="en-CA"/>
        </w:rPr>
      </w:pPr>
      <w:bookmarkStart w:id="155" w:name="_Ref104974726"/>
      <w:r w:rsidRPr="00B402C8">
        <w:rPr>
          <w:lang w:val="en-CA"/>
        </w:rPr>
        <w:t xml:space="preserve">Brand, S. </w:t>
      </w:r>
      <w:r w:rsidRPr="00B402C8">
        <w:rPr>
          <w:i/>
          <w:iCs/>
          <w:lang w:val="en-CA"/>
        </w:rPr>
        <w:t>How Buildings Learn: What Happens after They’re Built</w:t>
      </w:r>
      <w:r w:rsidRPr="00B402C8">
        <w:rPr>
          <w:lang w:val="en-CA"/>
        </w:rPr>
        <w:t xml:space="preserve">; Viking: New York, </w:t>
      </w:r>
      <w:proofErr w:type="gramStart"/>
      <w:r w:rsidRPr="00B402C8">
        <w:rPr>
          <w:lang w:val="en-CA"/>
        </w:rPr>
        <w:t>1994;</w:t>
      </w:r>
      <w:bookmarkEnd w:id="155"/>
      <w:proofErr w:type="gramEnd"/>
    </w:p>
    <w:p w14:paraId="518E843C" w14:textId="77777777" w:rsidR="005E1D7A" w:rsidRPr="005E1D7A" w:rsidRDefault="005E1D7A" w:rsidP="005E1D7A">
      <w:pPr>
        <w:pStyle w:val="MDPI71References"/>
        <w:rPr>
          <w:lang w:val="en-CA"/>
        </w:rPr>
      </w:pPr>
      <w:bookmarkStart w:id="156" w:name="_Ref104974748"/>
      <w:r w:rsidRPr="005E1D7A">
        <w:rPr>
          <w:lang w:val="en-CA"/>
        </w:rPr>
        <w:t xml:space="preserve">Brand, S. </w:t>
      </w:r>
      <w:r w:rsidRPr="005E1D7A">
        <w:rPr>
          <w:i/>
          <w:iCs/>
          <w:lang w:val="en-CA"/>
        </w:rPr>
        <w:t>The Clock of the Long Now: Time and Responsibility</w:t>
      </w:r>
      <w:r w:rsidRPr="005E1D7A">
        <w:rPr>
          <w:lang w:val="en-CA"/>
        </w:rPr>
        <w:t>; Basic Books, 1999; ISBN 978-0-465-04512-9.</w:t>
      </w:r>
      <w:bookmarkEnd w:id="156"/>
    </w:p>
    <w:p w14:paraId="4DE686ED" w14:textId="2B780BD6" w:rsidR="00A45BCF" w:rsidRPr="00A45BCF" w:rsidRDefault="005E1D7A" w:rsidP="00A45BCF">
      <w:pPr>
        <w:pStyle w:val="MDPI71References"/>
      </w:pPr>
      <w:bookmarkStart w:id="157" w:name="_Ref104974764"/>
      <w:r>
        <w:t xml:space="preserve">Brand, S. Pace Layering: How Complex Systems Learn and Keep Learning. </w:t>
      </w:r>
      <w:r>
        <w:rPr>
          <w:i/>
          <w:iCs/>
        </w:rPr>
        <w:t>Journal of Design and Science</w:t>
      </w:r>
      <w:r>
        <w:t xml:space="preserve"> </w:t>
      </w:r>
      <w:r w:rsidRPr="005E1D7A">
        <w:t>2018</w:t>
      </w:r>
      <w:r>
        <w:t xml:space="preserve">, </w:t>
      </w:r>
      <w:r>
        <w:rPr>
          <w:i/>
          <w:iCs/>
        </w:rPr>
        <w:t>3</w:t>
      </w:r>
      <w:r>
        <w:t>, doi:</w:t>
      </w:r>
      <w:hyperlink r:id="rId96" w:history="1">
        <w:r>
          <w:rPr>
            <w:rStyle w:val="Hyperlink"/>
          </w:rPr>
          <w:t>10.21428/7f2e5f08</w:t>
        </w:r>
      </w:hyperlink>
      <w:r>
        <w:t>.</w:t>
      </w:r>
      <w:bookmarkEnd w:id="157"/>
    </w:p>
    <w:p w14:paraId="4A77CD83" w14:textId="100B7581" w:rsidR="00BE6F72" w:rsidRPr="00BE6F72" w:rsidRDefault="00A45BCF" w:rsidP="00BE6F72">
      <w:pPr>
        <w:pStyle w:val="MDPI71References"/>
      </w:pPr>
      <w:bookmarkStart w:id="158" w:name="_Ref104974791"/>
      <w:r>
        <w:t xml:space="preserve">Winograd, T. Designing a New Foundation for Design. </w:t>
      </w:r>
      <w:r>
        <w:rPr>
          <w:i/>
          <w:iCs/>
        </w:rPr>
        <w:t>Communications of the ACM</w:t>
      </w:r>
      <w:r>
        <w:t xml:space="preserve"> </w:t>
      </w:r>
      <w:r w:rsidRPr="00A45BCF">
        <w:t>2006</w:t>
      </w:r>
      <w:r>
        <w:t xml:space="preserve">, </w:t>
      </w:r>
      <w:r>
        <w:rPr>
          <w:i/>
          <w:iCs/>
        </w:rPr>
        <w:t>49</w:t>
      </w:r>
      <w:r>
        <w:t>, 71–74, doi:</w:t>
      </w:r>
      <w:hyperlink r:id="rId97" w:history="1">
        <w:r>
          <w:rPr>
            <w:rStyle w:val="Hyperlink"/>
          </w:rPr>
          <w:t>10.1145/1125944.1125978</w:t>
        </w:r>
      </w:hyperlink>
      <w:r>
        <w:t>.</w:t>
      </w:r>
      <w:bookmarkEnd w:id="158"/>
    </w:p>
    <w:p w14:paraId="48F72367" w14:textId="0403A13E" w:rsidR="00BE6F72" w:rsidRPr="00BE6F72" w:rsidRDefault="00BE6F72" w:rsidP="00BE6F72">
      <w:pPr>
        <w:pStyle w:val="MDPI71References"/>
        <w:rPr>
          <w:lang w:val="en-CA"/>
        </w:rPr>
      </w:pPr>
      <w:bookmarkStart w:id="159" w:name="_Ref104974812"/>
      <w:r w:rsidRPr="00BE6F72">
        <w:rPr>
          <w:lang w:val="en-CA"/>
        </w:rPr>
        <w:t xml:space="preserve">Winograd, T.; Flores, F. </w:t>
      </w:r>
      <w:r w:rsidRPr="00BE6F72">
        <w:rPr>
          <w:i/>
          <w:iCs/>
          <w:lang w:val="en-CA"/>
        </w:rPr>
        <w:t>Understanding Computers and Cognition: A New Foundation for Design</w:t>
      </w:r>
      <w:r w:rsidRPr="00BE6F72">
        <w:rPr>
          <w:lang w:val="en-CA"/>
        </w:rPr>
        <w:t>; Ablex: Norwood, NJ, 1986; ISBN 0-201-11297-3.</w:t>
      </w:r>
      <w:bookmarkEnd w:id="159"/>
    </w:p>
    <w:p w14:paraId="3BCA0CBF" w14:textId="4B876A54" w:rsidR="00BE6F72" w:rsidRPr="00BE6F72" w:rsidRDefault="00BE6F72" w:rsidP="00BE6F72">
      <w:pPr>
        <w:pStyle w:val="MDPI71References"/>
      </w:pPr>
      <w:bookmarkStart w:id="160" w:name="_Ref104974827"/>
      <w:r>
        <w:t xml:space="preserve">Flores, F. Information </w:t>
      </w:r>
      <w:proofErr w:type="gramStart"/>
      <w:r>
        <w:t>Technology</w:t>
      </w:r>
      <w:proofErr w:type="gramEnd"/>
      <w:r>
        <w:t xml:space="preserve"> and the Institution of Identity: Reflections since Understanding Computers and Cognition. </w:t>
      </w:r>
      <w:r>
        <w:rPr>
          <w:i/>
          <w:iCs/>
        </w:rPr>
        <w:t>Information Technology &amp; People</w:t>
      </w:r>
      <w:r>
        <w:t xml:space="preserve"> </w:t>
      </w:r>
      <w:r w:rsidRPr="00BE6F72">
        <w:t>1998</w:t>
      </w:r>
      <w:r>
        <w:t xml:space="preserve">, </w:t>
      </w:r>
      <w:r>
        <w:rPr>
          <w:i/>
          <w:iCs/>
        </w:rPr>
        <w:t>11</w:t>
      </w:r>
      <w:r>
        <w:t>, 351–372, doi:</w:t>
      </w:r>
      <w:hyperlink r:id="rId98" w:history="1">
        <w:r>
          <w:rPr>
            <w:rStyle w:val="Hyperlink"/>
          </w:rPr>
          <w:t>10.1108/09593849810246156</w:t>
        </w:r>
      </w:hyperlink>
      <w:r>
        <w:t>.</w:t>
      </w:r>
      <w:bookmarkEnd w:id="160"/>
    </w:p>
    <w:p w14:paraId="7E2E19B3" w14:textId="2D7D64DE" w:rsidR="00C541E4" w:rsidRPr="00C541E4" w:rsidRDefault="00C541E4" w:rsidP="00C541E4">
      <w:pPr>
        <w:pStyle w:val="MDPI71References"/>
        <w:rPr>
          <w:lang w:val="en-CA"/>
        </w:rPr>
      </w:pPr>
      <w:bookmarkStart w:id="161" w:name="_Ref104974843"/>
      <w:r w:rsidRPr="00C541E4">
        <w:rPr>
          <w:lang w:val="en-CA"/>
        </w:rPr>
        <w:t xml:space="preserve">Ing, D. Offerings as Commitments and Context: Service Systems from a Language Action Perspective. </w:t>
      </w:r>
      <w:r w:rsidRPr="00C541E4">
        <w:rPr>
          <w:i/>
          <w:iCs/>
          <w:lang w:val="en-CA"/>
        </w:rPr>
        <w:t>Systemist</w:t>
      </w:r>
      <w:r w:rsidRPr="00C541E4">
        <w:rPr>
          <w:lang w:val="en-CA"/>
        </w:rPr>
        <w:t xml:space="preserve"> </w:t>
      </w:r>
      <w:r w:rsidRPr="00C541E4">
        <w:rPr>
          <w:b/>
          <w:bCs/>
          <w:lang w:val="en-CA"/>
        </w:rPr>
        <w:t>2008</w:t>
      </w:r>
      <w:r w:rsidRPr="00C541E4">
        <w:rPr>
          <w:lang w:val="en-CA"/>
        </w:rPr>
        <w:t xml:space="preserve">, </w:t>
      </w:r>
      <w:r w:rsidRPr="00C541E4">
        <w:rPr>
          <w:i/>
          <w:iCs/>
          <w:lang w:val="en-CA"/>
        </w:rPr>
        <w:t>30</w:t>
      </w:r>
      <w:r w:rsidRPr="00C541E4">
        <w:rPr>
          <w:lang w:val="en-CA"/>
        </w:rPr>
        <w:t>, 154–172.</w:t>
      </w:r>
      <w:r>
        <w:rPr>
          <w:lang w:val="en-CA"/>
        </w:rPr>
        <w:t xml:space="preserve"> </w:t>
      </w:r>
      <w:hyperlink r:id="rId99" w:history="1">
        <w:r w:rsidRPr="007E4176">
          <w:rPr>
            <w:rStyle w:val="Hyperlink"/>
            <w:lang w:val="en-CA"/>
          </w:rPr>
          <w:t>http://coevolving.com/commons/2008_Systemist_v30_n2_p154_Ing_Offerings-Language-Action</w:t>
        </w:r>
      </w:hyperlink>
      <w:bookmarkEnd w:id="161"/>
      <w:r>
        <w:rPr>
          <w:lang w:val="en-CA"/>
        </w:rPr>
        <w:t xml:space="preserve"> </w:t>
      </w:r>
    </w:p>
    <w:p w14:paraId="1AF0559B" w14:textId="77777777" w:rsidR="002E60FF" w:rsidRPr="002E60FF" w:rsidRDefault="002E60FF" w:rsidP="002E60FF">
      <w:pPr>
        <w:pStyle w:val="MDPI71References"/>
        <w:rPr>
          <w:lang w:val="en-CA"/>
        </w:rPr>
      </w:pPr>
      <w:bookmarkStart w:id="162" w:name="_Ref104974860"/>
      <w:r w:rsidRPr="002E60FF">
        <w:rPr>
          <w:lang w:val="en-CA"/>
        </w:rPr>
        <w:t xml:space="preserve">Ackoff, R.L. Our Changing Concept of the World. In </w:t>
      </w:r>
      <w:r w:rsidRPr="002E60FF">
        <w:rPr>
          <w:i/>
          <w:iCs/>
          <w:lang w:val="en-CA"/>
        </w:rPr>
        <w:t>Creating the Corporate Future: Plan or Be Planned For</w:t>
      </w:r>
      <w:r w:rsidRPr="002E60FF">
        <w:rPr>
          <w:lang w:val="en-CA"/>
        </w:rPr>
        <w:t>; John Wiley and Sons: New York, 1981; pp. 3–24 ISBN 978-0-471-09009-0.</w:t>
      </w:r>
      <w:bookmarkEnd w:id="162"/>
    </w:p>
    <w:p w14:paraId="2FC97D6B" w14:textId="254A5155" w:rsidR="00655A56" w:rsidRPr="00655A56" w:rsidRDefault="00655A56" w:rsidP="00655A56">
      <w:pPr>
        <w:pStyle w:val="MDPI71References"/>
        <w:rPr>
          <w:lang w:val="en-CA"/>
        </w:rPr>
      </w:pPr>
      <w:bookmarkStart w:id="163" w:name="_Ref104974881"/>
      <w:r w:rsidRPr="00655A56">
        <w:rPr>
          <w:lang w:val="en-CA"/>
        </w:rPr>
        <w:lastRenderedPageBreak/>
        <w:t xml:space="preserve">Lee, K. Introduction. In </w:t>
      </w:r>
      <w:r w:rsidRPr="00655A56">
        <w:rPr>
          <w:i/>
          <w:iCs/>
          <w:lang w:val="en-CA"/>
        </w:rPr>
        <w:t>The Philosophical Foundations of Classical Chinese Medicine: Philosophy, Methodology, Science</w:t>
      </w:r>
      <w:r w:rsidRPr="00655A56">
        <w:rPr>
          <w:lang w:val="en-CA"/>
        </w:rPr>
        <w:t>; Lexington Books: London, 2017; pp. 1–12 ISBN 978-1-4985-3888-6.</w:t>
      </w:r>
      <w:bookmarkEnd w:id="163"/>
    </w:p>
    <w:p w14:paraId="220AD412" w14:textId="7982FBC5" w:rsidR="00655A56" w:rsidRPr="00655A56" w:rsidRDefault="00655A56" w:rsidP="00655A56">
      <w:pPr>
        <w:pStyle w:val="MDPI71References"/>
        <w:rPr>
          <w:lang w:val="en-CA"/>
        </w:rPr>
      </w:pPr>
      <w:bookmarkStart w:id="164" w:name="_Ref104974901"/>
      <w:r w:rsidRPr="00655A56">
        <w:rPr>
          <w:lang w:val="en-CA"/>
        </w:rPr>
        <w:t xml:space="preserve">Lee, K. Modes of Thinking. In </w:t>
      </w:r>
      <w:r w:rsidRPr="00655A56">
        <w:rPr>
          <w:i/>
          <w:iCs/>
          <w:lang w:val="en-CA"/>
        </w:rPr>
        <w:t>The Philosophical Foundations of Classical Chinese Medicine: Philosophy, Methodology, Science</w:t>
      </w:r>
      <w:r w:rsidRPr="00655A56">
        <w:rPr>
          <w:lang w:val="en-CA"/>
        </w:rPr>
        <w:t>; Lexington Books: London, 2017; pp. 217–272 ISBN 978-1-4985-3888-6.</w:t>
      </w:r>
      <w:bookmarkEnd w:id="164"/>
    </w:p>
    <w:p w14:paraId="3C1DF10D" w14:textId="77777777" w:rsidR="00C416A5" w:rsidRPr="00FD3874" w:rsidRDefault="00C416A5" w:rsidP="00C416A5">
      <w:pPr>
        <w:pStyle w:val="MDPI71References"/>
        <w:rPr>
          <w:lang w:val="en-CA"/>
        </w:rPr>
      </w:pPr>
      <w:bookmarkStart w:id="165" w:name="_Ref104975123"/>
      <w:r w:rsidRPr="00C605CF">
        <w:rPr>
          <w:lang w:val="en-CA"/>
        </w:rPr>
        <w:t xml:space="preserve">Ingold, T. The Meshwork. In </w:t>
      </w:r>
      <w:r w:rsidRPr="00C605CF">
        <w:rPr>
          <w:i/>
          <w:iCs/>
          <w:lang w:val="en-CA"/>
        </w:rPr>
        <w:t xml:space="preserve">Being Alive: Essays on Movement, </w:t>
      </w:r>
      <w:proofErr w:type="gramStart"/>
      <w:r w:rsidRPr="00C605CF">
        <w:rPr>
          <w:i/>
          <w:iCs/>
          <w:lang w:val="en-CA"/>
        </w:rPr>
        <w:t>Knowledge</w:t>
      </w:r>
      <w:proofErr w:type="gramEnd"/>
      <w:r w:rsidRPr="00C605CF">
        <w:rPr>
          <w:i/>
          <w:iCs/>
          <w:lang w:val="en-CA"/>
        </w:rPr>
        <w:t xml:space="preserve"> and Description</w:t>
      </w:r>
      <w:r w:rsidRPr="00C605CF">
        <w:rPr>
          <w:lang w:val="en-CA"/>
        </w:rPr>
        <w:t>; Routledge, 2011; pp. 63–65 ISBN 978-1-136-73543-1.</w:t>
      </w:r>
      <w:r>
        <w:rPr>
          <w:lang w:val="en-CA"/>
        </w:rPr>
        <w:t xml:space="preserve"> </w:t>
      </w:r>
      <w:hyperlink r:id="rId100" w:history="1">
        <w:r w:rsidRPr="001F4EAE">
          <w:rPr>
            <w:rStyle w:val="Hyperlink"/>
            <w:lang w:val="en-CA"/>
          </w:rPr>
          <w:t>https://doi.org/10.4324/9780203818336</w:t>
        </w:r>
      </w:hyperlink>
      <w:bookmarkEnd w:id="165"/>
      <w:r>
        <w:rPr>
          <w:lang w:val="en-CA"/>
        </w:rPr>
        <w:t xml:space="preserve"> </w:t>
      </w:r>
    </w:p>
    <w:p w14:paraId="63B5530B" w14:textId="77777777" w:rsidR="00C416A5" w:rsidRPr="003766D5" w:rsidRDefault="00C416A5" w:rsidP="00C416A5">
      <w:pPr>
        <w:pStyle w:val="MDPI71References"/>
        <w:rPr>
          <w:lang w:val="en-CA"/>
        </w:rPr>
      </w:pPr>
      <w:bookmarkStart w:id="166" w:name="_Ref104975135"/>
      <w:r w:rsidRPr="00FD3874">
        <w:rPr>
          <w:lang w:val="en-CA"/>
        </w:rPr>
        <w:t xml:space="preserve">Ingold, T. Traces, Threads and Surfaces. In </w:t>
      </w:r>
      <w:r w:rsidRPr="00FD3874">
        <w:rPr>
          <w:i/>
          <w:iCs/>
          <w:lang w:val="en-CA"/>
        </w:rPr>
        <w:t>Lines: A Brief History</w:t>
      </w:r>
      <w:r w:rsidRPr="00FD3874">
        <w:rPr>
          <w:lang w:val="en-CA"/>
        </w:rPr>
        <w:t>; Routledge: Milton Park, UK, 2007; pp. 39–71 ISBN 978-0-203-96115-5.</w:t>
      </w:r>
      <w:r>
        <w:rPr>
          <w:lang w:val="en-CA"/>
        </w:rPr>
        <w:t xml:space="preserve"> </w:t>
      </w:r>
      <w:hyperlink r:id="rId101" w:history="1">
        <w:r w:rsidRPr="001F4EAE">
          <w:rPr>
            <w:rStyle w:val="Hyperlink"/>
            <w:lang w:val="en-CA"/>
          </w:rPr>
          <w:t>https://doi.org/10.4324/9780203961155</w:t>
        </w:r>
      </w:hyperlink>
      <w:bookmarkEnd w:id="166"/>
      <w:r>
        <w:rPr>
          <w:lang w:val="en-CA"/>
        </w:rPr>
        <w:t xml:space="preserve"> </w:t>
      </w:r>
    </w:p>
    <w:p w14:paraId="3E3FA63C" w14:textId="77777777" w:rsidR="00C416A5" w:rsidRPr="003766D5" w:rsidRDefault="00C416A5" w:rsidP="00C416A5">
      <w:pPr>
        <w:pStyle w:val="MDPI71References"/>
        <w:rPr>
          <w:lang w:val="en-CA"/>
        </w:rPr>
      </w:pPr>
      <w:bookmarkStart w:id="167" w:name="_Ref104975228"/>
      <w:r w:rsidRPr="003766D5">
        <w:rPr>
          <w:lang w:val="en-CA"/>
        </w:rPr>
        <w:t xml:space="preserve">Ingold, T. Rethinking the Animate, Reanimating Thought. In </w:t>
      </w:r>
      <w:r w:rsidRPr="003766D5">
        <w:rPr>
          <w:i/>
          <w:iCs/>
          <w:lang w:val="en-CA"/>
        </w:rPr>
        <w:t xml:space="preserve">Being Alive: Essays on Movement, </w:t>
      </w:r>
      <w:proofErr w:type="gramStart"/>
      <w:r w:rsidRPr="003766D5">
        <w:rPr>
          <w:i/>
          <w:iCs/>
          <w:lang w:val="en-CA"/>
        </w:rPr>
        <w:t>Knowledge</w:t>
      </w:r>
      <w:proofErr w:type="gramEnd"/>
      <w:r w:rsidRPr="003766D5">
        <w:rPr>
          <w:i/>
          <w:iCs/>
          <w:lang w:val="en-CA"/>
        </w:rPr>
        <w:t xml:space="preserve"> and Description</w:t>
      </w:r>
      <w:r w:rsidRPr="003766D5">
        <w:rPr>
          <w:lang w:val="en-CA"/>
        </w:rPr>
        <w:t>; Routledge, 2011; pp. 67–75 ISBN 978-1-136-73543-1.</w:t>
      </w:r>
      <w:r>
        <w:rPr>
          <w:lang w:val="en-CA"/>
        </w:rPr>
        <w:t xml:space="preserve"> </w:t>
      </w:r>
      <w:hyperlink r:id="rId102" w:history="1">
        <w:r w:rsidRPr="00BB011E">
          <w:rPr>
            <w:rStyle w:val="Hyperlink"/>
            <w:lang w:val="en-CA"/>
          </w:rPr>
          <w:t>https://doi.org/10.4324/9780203818336</w:t>
        </w:r>
      </w:hyperlink>
      <w:bookmarkEnd w:id="167"/>
      <w:r>
        <w:rPr>
          <w:lang w:val="en-CA"/>
        </w:rPr>
        <w:t xml:space="preserve"> </w:t>
      </w:r>
    </w:p>
    <w:p w14:paraId="2AD93273" w14:textId="77777777" w:rsidR="00C416A5" w:rsidRPr="00AC6CE3" w:rsidRDefault="00C416A5" w:rsidP="00C416A5">
      <w:pPr>
        <w:pStyle w:val="MDPI71References"/>
        <w:rPr>
          <w:lang w:val="en-CA"/>
        </w:rPr>
      </w:pPr>
      <w:bookmarkStart w:id="168" w:name="_Ref104975242"/>
      <w:r w:rsidRPr="00AC6CE3">
        <w:rPr>
          <w:lang w:val="en-CA"/>
        </w:rPr>
        <w:t xml:space="preserve">Ingold, T. Of Knots and Joints. In </w:t>
      </w:r>
      <w:r w:rsidRPr="00AC6CE3">
        <w:rPr>
          <w:i/>
          <w:iCs/>
          <w:lang w:val="en-CA"/>
        </w:rPr>
        <w:t>The Life of Lines</w:t>
      </w:r>
      <w:r w:rsidRPr="00AC6CE3">
        <w:rPr>
          <w:lang w:val="en-CA"/>
        </w:rPr>
        <w:t>; Routledge: Oxford, UK, 2015; pp. 22–26.</w:t>
      </w:r>
      <w:r>
        <w:rPr>
          <w:lang w:val="en-CA"/>
        </w:rPr>
        <w:t xml:space="preserve"> </w:t>
      </w:r>
      <w:hyperlink r:id="rId103" w:history="1">
        <w:r w:rsidRPr="00BB011E">
          <w:rPr>
            <w:rStyle w:val="Hyperlink"/>
            <w:lang w:val="en-CA"/>
          </w:rPr>
          <w:t>https://doi.org/10.4324/9781315727240</w:t>
        </w:r>
      </w:hyperlink>
      <w:bookmarkEnd w:id="168"/>
      <w:r>
        <w:rPr>
          <w:lang w:val="en-CA"/>
        </w:rPr>
        <w:t xml:space="preserve"> </w:t>
      </w:r>
    </w:p>
    <w:p w14:paraId="6969BFA4" w14:textId="69653C3E" w:rsidR="00810557" w:rsidRPr="00810557" w:rsidRDefault="000C1914" w:rsidP="00810557">
      <w:pPr>
        <w:pStyle w:val="MDPI71References"/>
        <w:rPr>
          <w:lang w:val="en-CA"/>
        </w:rPr>
      </w:pPr>
      <w:bookmarkStart w:id="169" w:name="_Hlk93676004"/>
      <w:bookmarkStart w:id="170" w:name="_Ref104975323"/>
      <w:r w:rsidRPr="005A3DD3">
        <w:rPr>
          <w:lang w:val="en-CA"/>
        </w:rPr>
        <w:t>Jullien</w:t>
      </w:r>
      <w:bookmarkEnd w:id="169"/>
      <w:r w:rsidRPr="005A3DD3">
        <w:rPr>
          <w:lang w:val="en-CA"/>
        </w:rPr>
        <w:t xml:space="preserve">, F. Propensity (vs Causality). In </w:t>
      </w:r>
      <w:r w:rsidRPr="005A3DD3">
        <w:rPr>
          <w:i/>
          <w:iCs/>
          <w:lang w:val="en-CA"/>
        </w:rPr>
        <w:t>From Being to Living: A Euro-Chinese Lexicon of Thought</w:t>
      </w:r>
      <w:r w:rsidRPr="005A3DD3">
        <w:rPr>
          <w:lang w:val="en-CA"/>
        </w:rPr>
        <w:t>; S</w:t>
      </w:r>
      <w:r w:rsidR="00810557">
        <w:rPr>
          <w:lang w:val="en-CA"/>
        </w:rPr>
        <w:t>age</w:t>
      </w:r>
      <w:r w:rsidRPr="005A3DD3">
        <w:rPr>
          <w:lang w:val="en-CA"/>
        </w:rPr>
        <w:t xml:space="preserve"> Publications Ltd, 2015; pp. 1–6.</w:t>
      </w:r>
      <w:r>
        <w:rPr>
          <w:lang w:val="en-CA"/>
        </w:rPr>
        <w:t xml:space="preserve"> </w:t>
      </w:r>
      <w:hyperlink r:id="rId104" w:history="1">
        <w:r w:rsidRPr="00BB011E">
          <w:rPr>
            <w:rStyle w:val="Hyperlink"/>
            <w:lang w:val="en-CA"/>
          </w:rPr>
          <w:t>https://doi.org/10.4135/9781526492739.n1</w:t>
        </w:r>
      </w:hyperlink>
      <w:bookmarkEnd w:id="170"/>
      <w:r>
        <w:rPr>
          <w:lang w:val="en-CA"/>
        </w:rPr>
        <w:t xml:space="preserve"> </w:t>
      </w:r>
    </w:p>
    <w:p w14:paraId="7F82F15C" w14:textId="5F8A5E8C" w:rsidR="009875C2" w:rsidRPr="009875C2" w:rsidRDefault="00810557" w:rsidP="009875C2">
      <w:pPr>
        <w:pStyle w:val="MDPI71References"/>
        <w:rPr>
          <w:lang w:val="en-CA"/>
        </w:rPr>
      </w:pPr>
      <w:bookmarkStart w:id="171" w:name="_Ref104975552"/>
      <w:r w:rsidRPr="00810557">
        <w:rPr>
          <w:lang w:val="en-CA"/>
        </w:rPr>
        <w:t xml:space="preserve">Jullien, F. Influence (vs </w:t>
      </w:r>
      <w:r w:rsidR="00D62459" w:rsidRPr="00810557">
        <w:rPr>
          <w:lang w:val="en-CA"/>
        </w:rPr>
        <w:t>Persuasion</w:t>
      </w:r>
      <w:r w:rsidRPr="00810557">
        <w:rPr>
          <w:lang w:val="en-CA"/>
        </w:rPr>
        <w:t xml:space="preserve">). In </w:t>
      </w:r>
      <w:r w:rsidRPr="00810557">
        <w:rPr>
          <w:i/>
          <w:iCs/>
          <w:lang w:val="en-CA"/>
        </w:rPr>
        <w:t>From Being to Living: A Euro-Chinese Lexicon of Thought</w:t>
      </w:r>
      <w:r w:rsidRPr="00810557">
        <w:rPr>
          <w:lang w:val="en-CA"/>
        </w:rPr>
        <w:t>; S</w:t>
      </w:r>
      <w:r>
        <w:rPr>
          <w:lang w:val="en-CA"/>
        </w:rPr>
        <w:t>age</w:t>
      </w:r>
      <w:r w:rsidRPr="00810557">
        <w:rPr>
          <w:lang w:val="en-CA"/>
        </w:rPr>
        <w:t xml:space="preserve"> Publications Ltd, 2015; pp. 51–56.</w:t>
      </w:r>
      <w:r>
        <w:rPr>
          <w:lang w:val="en-CA"/>
        </w:rPr>
        <w:t xml:space="preserve"> </w:t>
      </w:r>
      <w:hyperlink r:id="rId105" w:history="1">
        <w:r w:rsidRPr="007E353B">
          <w:rPr>
            <w:rStyle w:val="Hyperlink"/>
            <w:lang w:val="en-CA"/>
          </w:rPr>
          <w:t>https://doi.org/10.4135/9781526492739.n8</w:t>
        </w:r>
      </w:hyperlink>
      <w:bookmarkEnd w:id="171"/>
      <w:r>
        <w:rPr>
          <w:lang w:val="en-CA"/>
        </w:rPr>
        <w:t xml:space="preserve"> </w:t>
      </w:r>
    </w:p>
    <w:p w14:paraId="5D725546" w14:textId="77777777" w:rsidR="009875C2" w:rsidRPr="009875C2" w:rsidRDefault="009875C2" w:rsidP="009875C2">
      <w:pPr>
        <w:pStyle w:val="MDPI71References"/>
        <w:rPr>
          <w:lang w:val="en-CA"/>
        </w:rPr>
      </w:pPr>
      <w:bookmarkStart w:id="172" w:name="_Ref104975781"/>
      <w:r w:rsidRPr="009875C2">
        <w:rPr>
          <w:lang w:val="en-CA"/>
        </w:rPr>
        <w:t xml:space="preserve">Jullien, F. Introduction. In </w:t>
      </w:r>
      <w:r w:rsidRPr="009875C2">
        <w:rPr>
          <w:i/>
          <w:iCs/>
          <w:lang w:val="en-CA"/>
        </w:rPr>
        <w:t>The Propensity of Things: Toward a History of Efficacy in China</w:t>
      </w:r>
      <w:r w:rsidRPr="009875C2">
        <w:rPr>
          <w:lang w:val="en-CA"/>
        </w:rPr>
        <w:t>; Zone Books: New York, NY, 1995; pp. 11–21 ISBN 978-0-942299-94-6.</w:t>
      </w:r>
      <w:bookmarkEnd w:id="172"/>
    </w:p>
    <w:p w14:paraId="73543410" w14:textId="6165D961" w:rsidR="007D5C65" w:rsidRPr="007D5C65" w:rsidRDefault="007D5C65" w:rsidP="007D5C65">
      <w:pPr>
        <w:pStyle w:val="MDPI71References"/>
        <w:rPr>
          <w:lang w:val="en-CA"/>
        </w:rPr>
      </w:pPr>
      <w:bookmarkStart w:id="173" w:name="_Ref104975806"/>
      <w:r w:rsidRPr="007D5C65">
        <w:rPr>
          <w:lang w:val="en-CA"/>
        </w:rPr>
        <w:t xml:space="preserve">Kaptchuk, T.J. The Five Phases (Wu Xing). In </w:t>
      </w:r>
      <w:r w:rsidRPr="007D5C65">
        <w:rPr>
          <w:i/>
          <w:iCs/>
          <w:lang w:val="en-CA"/>
        </w:rPr>
        <w:t>The Web That Has No Weaver: Understanding Chinese Medicine</w:t>
      </w:r>
      <w:r w:rsidRPr="007D5C65">
        <w:rPr>
          <w:lang w:val="en-CA"/>
        </w:rPr>
        <w:t>; Congdon &amp; Weed: Chicago, 1983; pp. 343–356.</w:t>
      </w:r>
      <w:bookmarkEnd w:id="173"/>
    </w:p>
    <w:p w14:paraId="15E375F3" w14:textId="7C65BD82" w:rsidR="009E78B0" w:rsidRPr="009E78B0" w:rsidRDefault="007B46CA" w:rsidP="009E78B0">
      <w:pPr>
        <w:pStyle w:val="MDPI71References"/>
        <w:rPr>
          <w:lang w:val="en-CA"/>
        </w:rPr>
      </w:pPr>
      <w:bookmarkStart w:id="174" w:name="_Ref104975829"/>
      <w:r w:rsidRPr="007B46CA">
        <w:rPr>
          <w:lang w:val="en-CA"/>
        </w:rPr>
        <w:t xml:space="preserve">Lee, K. Yinyang-Wuxing. In </w:t>
      </w:r>
      <w:r w:rsidRPr="007B46CA">
        <w:rPr>
          <w:i/>
          <w:iCs/>
          <w:lang w:val="en-CA"/>
        </w:rPr>
        <w:t>The Philosophical Foundations of Classical Chinese Medicine: Philosophy, Methodology, Science</w:t>
      </w:r>
      <w:r w:rsidRPr="007B46CA">
        <w:rPr>
          <w:lang w:val="en-CA"/>
        </w:rPr>
        <w:t>; Lexington Books: London, 2017; pp. 153–184 ISBN 978-1-4985-3888-6.</w:t>
      </w:r>
      <w:bookmarkEnd w:id="174"/>
    </w:p>
    <w:p w14:paraId="77C0D32E" w14:textId="6E817B4F" w:rsidR="0041753D" w:rsidRPr="0041753D" w:rsidRDefault="009E78B0" w:rsidP="0041753D">
      <w:pPr>
        <w:pStyle w:val="MDPI71References"/>
        <w:rPr>
          <w:lang w:val="en-CA"/>
        </w:rPr>
      </w:pPr>
      <w:bookmarkStart w:id="175" w:name="_Ref104975847"/>
      <w:r w:rsidRPr="009E78B0">
        <w:rPr>
          <w:lang w:val="en-CA"/>
        </w:rPr>
        <w:t xml:space="preserve">Maciocia, G. External Causes of Disease. In </w:t>
      </w:r>
      <w:r w:rsidRPr="009E78B0">
        <w:rPr>
          <w:i/>
          <w:iCs/>
          <w:lang w:val="en-CA"/>
        </w:rPr>
        <w:t>The Foundations of Chinese Medicine: A Comprehensive Text</w:t>
      </w:r>
      <w:r w:rsidRPr="009E78B0">
        <w:rPr>
          <w:lang w:val="en-CA"/>
        </w:rPr>
        <w:t>; Elsevier Health Sciences, 2015; pp. 267–278 ISBN 978-0-7020-6631-3.</w:t>
      </w:r>
      <w:bookmarkEnd w:id="175"/>
    </w:p>
    <w:p w14:paraId="042D357D" w14:textId="04136832" w:rsidR="00DF02FF" w:rsidRPr="00DF02FF" w:rsidRDefault="0041753D" w:rsidP="00DF02FF">
      <w:pPr>
        <w:pStyle w:val="MDPI71References"/>
        <w:rPr>
          <w:lang w:val="en-CA"/>
        </w:rPr>
      </w:pPr>
      <w:bookmarkStart w:id="176" w:name="_Ref104975868"/>
      <w:r w:rsidRPr="0041753D">
        <w:rPr>
          <w:lang w:val="en-CA"/>
        </w:rPr>
        <w:t xml:space="preserve">Maciocia, G. The Pathology of Full and Empty Conditions. In </w:t>
      </w:r>
      <w:r w:rsidRPr="0041753D">
        <w:rPr>
          <w:i/>
          <w:iCs/>
          <w:lang w:val="en-CA"/>
        </w:rPr>
        <w:t>The Foundations of Chinese Medicine: A Comprehensive Text</w:t>
      </w:r>
      <w:r w:rsidRPr="0041753D">
        <w:rPr>
          <w:lang w:val="en-CA"/>
        </w:rPr>
        <w:t>; Elsevier Health Sciences, 2015; pp. 403–417 ISBN 978-0-7020-6631-3.</w:t>
      </w:r>
      <w:bookmarkEnd w:id="176"/>
    </w:p>
    <w:p w14:paraId="00D94334" w14:textId="2119B0BD" w:rsidR="00C416A5" w:rsidRPr="00C504BF" w:rsidRDefault="00DF02FF" w:rsidP="00C504BF">
      <w:pPr>
        <w:pStyle w:val="MDPI71References"/>
        <w:rPr>
          <w:lang w:val="en-CA"/>
        </w:rPr>
      </w:pPr>
      <w:bookmarkStart w:id="177" w:name="_Ref104975887"/>
      <w:r w:rsidRPr="00DF02FF">
        <w:rPr>
          <w:lang w:val="en-CA"/>
        </w:rPr>
        <w:t xml:space="preserve">Maciocia, G. The Pathology of Yin-Yang Imbalance. In </w:t>
      </w:r>
      <w:r w:rsidRPr="00DF02FF">
        <w:rPr>
          <w:i/>
          <w:iCs/>
          <w:lang w:val="en-CA"/>
        </w:rPr>
        <w:t>The Foundations of Chinese Medicine: A Comprehensive Text</w:t>
      </w:r>
      <w:r w:rsidRPr="00DF02FF">
        <w:rPr>
          <w:lang w:val="en-CA"/>
        </w:rPr>
        <w:t>; Elsevier Health Sciences, 2015; pp. 419–424 ISBN 978-0-7020-6631-3.</w:t>
      </w:r>
      <w:bookmarkEnd w:id="177"/>
    </w:p>
    <w:p w14:paraId="1B57D2B2" w14:textId="32C3A2B2" w:rsidR="00D4792F" w:rsidRPr="00D4792F" w:rsidRDefault="00972EEB" w:rsidP="00D4792F">
      <w:pPr>
        <w:pStyle w:val="MDPI71References"/>
        <w:rPr>
          <w:lang w:val="en-CA"/>
        </w:rPr>
      </w:pPr>
      <w:r w:rsidRPr="00972EEB">
        <w:rPr>
          <w:lang w:val="en-CA"/>
        </w:rPr>
        <w:t xml:space="preserve">Needham, J. </w:t>
      </w:r>
      <w:r w:rsidRPr="00972EEB">
        <w:rPr>
          <w:i/>
          <w:iCs/>
          <w:lang w:val="en-CA"/>
        </w:rPr>
        <w:t>Physics and Physical Technology: Physics</w:t>
      </w:r>
      <w:r w:rsidRPr="00972EEB">
        <w:rPr>
          <w:lang w:val="en-CA"/>
        </w:rPr>
        <w:t>; Science and Civilization in China; Cambridge University Press: Cambridge, 1962; Vol. IV:1; ISBN 978-0-521-05802-5.</w:t>
      </w:r>
    </w:p>
    <w:p w14:paraId="1A7ECACA" w14:textId="77777777" w:rsidR="00C821C7" w:rsidRPr="00C821C7" w:rsidRDefault="00C821C7" w:rsidP="00C821C7">
      <w:pPr>
        <w:pStyle w:val="MDPI71References"/>
        <w:rPr>
          <w:lang w:val="en-CA"/>
        </w:rPr>
      </w:pPr>
      <w:bookmarkStart w:id="178" w:name="_Ref104975911"/>
      <w:r w:rsidRPr="00C821C7">
        <w:rPr>
          <w:lang w:val="en-CA"/>
        </w:rPr>
        <w:t xml:space="preserve">Nisbett, R.E. The Syllogism and the Tao. In </w:t>
      </w:r>
      <w:r w:rsidRPr="00C821C7">
        <w:rPr>
          <w:i/>
          <w:iCs/>
          <w:lang w:val="en-CA"/>
        </w:rPr>
        <w:t>The Geography of Thought: How Asians and Westerners Think Differently-- and why</w:t>
      </w:r>
      <w:r w:rsidRPr="00C821C7">
        <w:rPr>
          <w:lang w:val="en-CA"/>
        </w:rPr>
        <w:t>; Free Press: New York, 2003; pp. 1–28 ISBN 978-0-7432-1646-3.</w:t>
      </w:r>
      <w:bookmarkEnd w:id="178"/>
    </w:p>
    <w:p w14:paraId="19A4FD67" w14:textId="1619236B" w:rsidR="00962870" w:rsidRPr="00962870" w:rsidRDefault="00822811" w:rsidP="00962870">
      <w:pPr>
        <w:pStyle w:val="MDPI71References"/>
        <w:rPr>
          <w:lang w:val="en-CA"/>
        </w:rPr>
      </w:pPr>
      <w:bookmarkStart w:id="179" w:name="_Ref104976139"/>
      <w:r w:rsidRPr="00822811">
        <w:rPr>
          <w:lang w:val="en-CA"/>
        </w:rPr>
        <w:t xml:space="preserve">Ing, D. Wicked Problems, Systems Approach, Pattern Language, Ecological Epistemology, Hierarchy Theory, Interactive Value: Multiparadigm Inquiry Generating Service Systems Thinking. In </w:t>
      </w:r>
      <w:r w:rsidRPr="00822811">
        <w:rPr>
          <w:i/>
          <w:iCs/>
          <w:lang w:val="en-CA"/>
        </w:rPr>
        <w:t>Pursuit of Pattern Languages for Societal Change</w:t>
      </w:r>
      <w:r w:rsidRPr="00822811">
        <w:rPr>
          <w:lang w:val="en-CA"/>
        </w:rPr>
        <w:t>; Sickinger, R., Baumgartner, P., Gruber-Mucke, T., Eds.; Donau-Universität Krems: Krems, Austria, 2018; pp. 678–735 ISBN 978-3-903150-44-7.</w:t>
      </w:r>
      <w:r>
        <w:rPr>
          <w:lang w:val="en-CA"/>
        </w:rPr>
        <w:t xml:space="preserve"> </w:t>
      </w:r>
      <w:hyperlink r:id="rId106" w:history="1">
        <w:r w:rsidRPr="0044440F">
          <w:rPr>
            <w:rStyle w:val="Hyperlink"/>
            <w:lang w:val="en-CA"/>
          </w:rPr>
          <w:t>https://www.purplsoc.org/the-books/</w:t>
        </w:r>
      </w:hyperlink>
      <w:bookmarkEnd w:id="179"/>
      <w:r>
        <w:rPr>
          <w:lang w:val="en-CA"/>
        </w:rPr>
        <w:t xml:space="preserve"> </w:t>
      </w:r>
    </w:p>
    <w:p w14:paraId="5930895E" w14:textId="595FC5F3" w:rsidR="00957461" w:rsidRPr="00957461" w:rsidRDefault="00962870" w:rsidP="00957461">
      <w:pPr>
        <w:pStyle w:val="MDPI71References"/>
        <w:rPr>
          <w:lang w:val="en-CA"/>
        </w:rPr>
      </w:pPr>
      <w:bookmarkStart w:id="180" w:name="_Ref104976153"/>
      <w:r w:rsidRPr="00962870">
        <w:rPr>
          <w:lang w:val="en-CA"/>
        </w:rPr>
        <w:t xml:space="preserve">Gabriel, R.P. Pattern Languages. In </w:t>
      </w:r>
      <w:r w:rsidRPr="00962870">
        <w:rPr>
          <w:i/>
          <w:iCs/>
          <w:lang w:val="en-CA"/>
        </w:rPr>
        <w:t>Patterns of software</w:t>
      </w:r>
      <w:r w:rsidRPr="00962870">
        <w:rPr>
          <w:lang w:val="en-CA"/>
        </w:rPr>
        <w:t>; Oxford University Press: New York, 1996; pp. 45–55.</w:t>
      </w:r>
      <w:bookmarkEnd w:id="180"/>
    </w:p>
    <w:p w14:paraId="3BD17D81" w14:textId="54EF6098" w:rsidR="00CE08C3" w:rsidRPr="00CE08C3" w:rsidRDefault="00957461" w:rsidP="00CE08C3">
      <w:pPr>
        <w:pStyle w:val="MDPI71References"/>
      </w:pPr>
      <w:bookmarkStart w:id="181" w:name="_Ref104976170"/>
      <w:r>
        <w:t xml:space="preserve">Appleton, B. Useful Usable Used. </w:t>
      </w:r>
      <w:r w:rsidRPr="00957461">
        <w:rPr>
          <w:i/>
          <w:iCs/>
        </w:rPr>
        <w:t>C2 Wiki</w:t>
      </w:r>
      <w:r>
        <w:t xml:space="preserve">, 1998.  </w:t>
      </w:r>
      <w:hyperlink r:id="rId107" w:history="1">
        <w:r>
          <w:rPr>
            <w:rStyle w:val="Hyperlink"/>
          </w:rPr>
          <w:t>https://wiki.c2.com/?UsefulUsableUsed</w:t>
        </w:r>
      </w:hyperlink>
      <w:r>
        <w:t xml:space="preserve"> .</w:t>
      </w:r>
      <w:bookmarkEnd w:id="181"/>
    </w:p>
    <w:p w14:paraId="210DF6FA" w14:textId="7EF87C17" w:rsidR="00CE08C3" w:rsidRPr="00CE08C3" w:rsidRDefault="00CE08C3" w:rsidP="00CE08C3">
      <w:pPr>
        <w:pStyle w:val="MDPI71References"/>
        <w:rPr>
          <w:lang w:val="en-CA"/>
        </w:rPr>
      </w:pPr>
      <w:bookmarkStart w:id="182" w:name="_Ref104976261"/>
      <w:r w:rsidRPr="00CE08C3">
        <w:rPr>
          <w:lang w:val="en-CA"/>
        </w:rPr>
        <w:t xml:space="preserve">Mitroff, I.I.; Silvers, A. </w:t>
      </w:r>
      <w:r w:rsidRPr="00CE08C3">
        <w:rPr>
          <w:i/>
          <w:iCs/>
          <w:lang w:val="en-CA"/>
        </w:rPr>
        <w:t>Dirty Rotten Strategies: How We Trick Ourselves and Others into Solving the Wrong Problems Precisely</w:t>
      </w:r>
      <w:r w:rsidRPr="00CE08C3">
        <w:rPr>
          <w:lang w:val="en-CA"/>
        </w:rPr>
        <w:t xml:space="preserve">; Stanford University Press, </w:t>
      </w:r>
      <w:proofErr w:type="gramStart"/>
      <w:r w:rsidRPr="00CE08C3">
        <w:rPr>
          <w:lang w:val="en-CA"/>
        </w:rPr>
        <w:t>2010;</w:t>
      </w:r>
      <w:bookmarkEnd w:id="182"/>
      <w:proofErr w:type="gramEnd"/>
    </w:p>
    <w:p w14:paraId="2FC8A8AB" w14:textId="77777777" w:rsidR="00CE08C3" w:rsidRPr="00CE08C3" w:rsidRDefault="00CE08C3" w:rsidP="00CE08C3">
      <w:pPr>
        <w:pStyle w:val="MDPI71References"/>
        <w:rPr>
          <w:lang w:val="en-CA"/>
        </w:rPr>
      </w:pPr>
      <w:bookmarkStart w:id="183" w:name="_Ref104976282"/>
      <w:r w:rsidRPr="00CE08C3">
        <w:rPr>
          <w:lang w:val="en-CA"/>
        </w:rPr>
        <w:t xml:space="preserve">Pynchon, T. </w:t>
      </w:r>
      <w:r w:rsidRPr="00CE08C3">
        <w:rPr>
          <w:i/>
          <w:iCs/>
          <w:lang w:val="en-CA"/>
        </w:rPr>
        <w:t>Gravity’s Rainbow</w:t>
      </w:r>
      <w:r w:rsidRPr="00CE08C3">
        <w:rPr>
          <w:lang w:val="en-CA"/>
        </w:rPr>
        <w:t xml:space="preserve">; Viking Press, </w:t>
      </w:r>
      <w:proofErr w:type="gramStart"/>
      <w:r w:rsidRPr="00CE08C3">
        <w:rPr>
          <w:lang w:val="en-CA"/>
        </w:rPr>
        <w:t>1973;</w:t>
      </w:r>
      <w:bookmarkEnd w:id="183"/>
      <w:proofErr w:type="gramEnd"/>
    </w:p>
    <w:p w14:paraId="6403C564" w14:textId="77777777" w:rsidR="005932C1" w:rsidRDefault="005932C1" w:rsidP="005932C1">
      <w:pPr>
        <w:pStyle w:val="MDPI71References"/>
      </w:pPr>
      <w:bookmarkStart w:id="184" w:name="_Ref104976310"/>
      <w:r>
        <w:t xml:space="preserve">Lewis, M.W.; Kelemen, M.L. Multiparadigm Inquiry: Exploring Organizational Pluralism and Paradox. </w:t>
      </w:r>
      <w:r>
        <w:rPr>
          <w:i/>
          <w:iCs/>
        </w:rPr>
        <w:t>Human Relations</w:t>
      </w:r>
      <w:r>
        <w:t xml:space="preserve"> </w:t>
      </w:r>
      <w:r>
        <w:rPr>
          <w:b/>
          <w:bCs/>
        </w:rPr>
        <w:t>2002</w:t>
      </w:r>
      <w:r>
        <w:t xml:space="preserve">, </w:t>
      </w:r>
      <w:r>
        <w:rPr>
          <w:i/>
          <w:iCs/>
        </w:rPr>
        <w:t>55</w:t>
      </w:r>
      <w:r>
        <w:t>, 251–275, doi:</w:t>
      </w:r>
      <w:hyperlink r:id="rId108" w:history="1">
        <w:r>
          <w:rPr>
            <w:rStyle w:val="Hyperlink"/>
          </w:rPr>
          <w:t>10.1177/0018726702055002185</w:t>
        </w:r>
      </w:hyperlink>
      <w:r>
        <w:t>.</w:t>
      </w:r>
      <w:bookmarkEnd w:id="184"/>
    </w:p>
    <w:p w14:paraId="114FA69E" w14:textId="4A775D13" w:rsidR="007D2548" w:rsidRPr="007D2548" w:rsidRDefault="008D4340" w:rsidP="007D2548">
      <w:pPr>
        <w:pStyle w:val="MDPI71References"/>
      </w:pPr>
      <w:bookmarkStart w:id="185" w:name="_Ref104976328"/>
      <w:r>
        <w:t xml:space="preserve">Ulrich, W. Systems Thinking, Systems Practice, and Practical Philosophy: A Program of Research. </w:t>
      </w:r>
      <w:r>
        <w:rPr>
          <w:i/>
          <w:iCs/>
        </w:rPr>
        <w:t>Systems Practice</w:t>
      </w:r>
      <w:r>
        <w:t xml:space="preserve"> </w:t>
      </w:r>
      <w:r>
        <w:rPr>
          <w:b/>
          <w:bCs/>
        </w:rPr>
        <w:t>1988</w:t>
      </w:r>
      <w:r>
        <w:t xml:space="preserve">, </w:t>
      </w:r>
      <w:r>
        <w:rPr>
          <w:i/>
          <w:iCs/>
        </w:rPr>
        <w:t>1</w:t>
      </w:r>
      <w:r>
        <w:t>, 137–163, doi:</w:t>
      </w:r>
      <w:hyperlink r:id="rId109" w:history="1">
        <w:r>
          <w:rPr>
            <w:rStyle w:val="Hyperlink"/>
          </w:rPr>
          <w:t>10.1007/BF01059855</w:t>
        </w:r>
      </w:hyperlink>
      <w:r>
        <w:t>.</w:t>
      </w:r>
      <w:bookmarkEnd w:id="185"/>
    </w:p>
    <w:p w14:paraId="2E9BCB89" w14:textId="210CE9EE" w:rsidR="007D2548" w:rsidRPr="007D2548" w:rsidRDefault="007D2548" w:rsidP="007D2548">
      <w:pPr>
        <w:pStyle w:val="MDPI71References"/>
        <w:rPr>
          <w:lang w:val="en-CA"/>
        </w:rPr>
      </w:pPr>
      <w:r w:rsidRPr="007D2548">
        <w:rPr>
          <w:lang w:val="en-CA"/>
        </w:rPr>
        <w:t xml:space="preserve">Kusnic, M.; Owen, D. Collaborative Decision-Making in Adaptive Enterprises. In </w:t>
      </w:r>
      <w:r w:rsidRPr="007D2548">
        <w:rPr>
          <w:i/>
          <w:iCs/>
          <w:lang w:val="en-CA"/>
        </w:rPr>
        <w:t>Adaptive Enterprise: Creating and Leading Sense-and-Respond Organizations</w:t>
      </w:r>
      <w:r w:rsidRPr="007D2548">
        <w:rPr>
          <w:lang w:val="en-CA"/>
        </w:rPr>
        <w:t>; Haeckel, S.H., Ed.; Harvard Business School Press: Boston, MA, 1999; pp. 225–242 ISBN 0-87584-874-5.</w:t>
      </w:r>
    </w:p>
    <w:p w14:paraId="458FC970" w14:textId="70CB06E5" w:rsidR="00BD4CAB" w:rsidRPr="00BD4CAB" w:rsidRDefault="00623306" w:rsidP="00BD4CAB">
      <w:pPr>
        <w:pStyle w:val="MDPI71References"/>
        <w:rPr>
          <w:lang w:val="en-CA"/>
        </w:rPr>
      </w:pPr>
      <w:bookmarkStart w:id="186" w:name="_Ref104976399"/>
      <w:r w:rsidRPr="00623306">
        <w:rPr>
          <w:lang w:val="en-CA"/>
        </w:rPr>
        <w:t>Haeckel, S.H. The Role of Leadership in Sense-and-R</w:t>
      </w:r>
      <w:r w:rsidR="00BF1A6D">
        <w:rPr>
          <w:lang w:val="en-CA"/>
        </w:rPr>
        <w:t>e</w:t>
      </w:r>
      <w:r w:rsidRPr="00623306">
        <w:rPr>
          <w:lang w:val="en-CA"/>
        </w:rPr>
        <w:t xml:space="preserve">spond Organizations. In </w:t>
      </w:r>
      <w:r w:rsidRPr="00623306">
        <w:rPr>
          <w:i/>
          <w:iCs/>
          <w:lang w:val="en-CA"/>
        </w:rPr>
        <w:t>Adaptive Enterprise: Creating and Leading Sense-and-Respond Organizations</w:t>
      </w:r>
      <w:r w:rsidRPr="00623306">
        <w:rPr>
          <w:lang w:val="en-CA"/>
        </w:rPr>
        <w:t>; Harvard Business School Press: Boston, MA, 1999; pp. 93–112 ISBN 0-87584-874-5.</w:t>
      </w:r>
      <w:bookmarkEnd w:id="186"/>
    </w:p>
    <w:p w14:paraId="382F96BE" w14:textId="6D32E361" w:rsidR="00BD4CAB" w:rsidRPr="00BD4CAB" w:rsidRDefault="00BD4CAB" w:rsidP="006A65E5">
      <w:pPr>
        <w:pStyle w:val="MDPI71References"/>
        <w:rPr>
          <w:lang w:val="en-CA"/>
        </w:rPr>
      </w:pPr>
      <w:bookmarkStart w:id="187" w:name="_Ref104976431"/>
      <w:r w:rsidRPr="00BD4CAB">
        <w:rPr>
          <w:lang w:val="en-CA"/>
        </w:rPr>
        <w:t xml:space="preserve">Tarr, P.; Ossher, H.; Harrison, W.; Sutton, S.M. N Degrees of Separation: Multi-Dimensional Separation of Concerns. In </w:t>
      </w:r>
      <w:r w:rsidRPr="00BD4CAB">
        <w:rPr>
          <w:i/>
          <w:iCs/>
          <w:lang w:val="en-CA"/>
        </w:rPr>
        <w:t>Proceedings of the 21st International Conference on Software Engineering</w:t>
      </w:r>
      <w:r w:rsidRPr="00BD4CAB">
        <w:rPr>
          <w:lang w:val="en-CA"/>
        </w:rPr>
        <w:t xml:space="preserve">; IEEE: Los Angeles, CA, 1999; Vol. IEEE Cat. No.99CB37002, pp. 109–119. </w:t>
      </w:r>
      <w:hyperlink r:id="rId110" w:history="1">
        <w:r w:rsidRPr="00BD4CAB">
          <w:rPr>
            <w:rStyle w:val="Hyperlink"/>
            <w:lang w:val="en-CA"/>
          </w:rPr>
          <w:t>https://ieeexplore.ieee.org/document/841000</w:t>
        </w:r>
      </w:hyperlink>
      <w:bookmarkEnd w:id="187"/>
      <w:r w:rsidRPr="00BD4CAB">
        <w:rPr>
          <w:lang w:val="en-CA"/>
        </w:rPr>
        <w:t xml:space="preserve"> </w:t>
      </w:r>
    </w:p>
    <w:p w14:paraId="21805FB4" w14:textId="764DF14E" w:rsidR="00984E02" w:rsidRPr="005C334C" w:rsidRDefault="000C481B" w:rsidP="005C334C">
      <w:pPr>
        <w:pStyle w:val="MDPI71References"/>
        <w:rPr>
          <w:lang w:val="en-CA"/>
        </w:rPr>
      </w:pPr>
      <w:bookmarkStart w:id="188" w:name="_Ref104976452"/>
      <w:r w:rsidRPr="000C481B">
        <w:rPr>
          <w:lang w:val="en-CA"/>
        </w:rPr>
        <w:t xml:space="preserve">Rosen, J. Some Clarity on Entailment in Robert Rosen’s Thinking. </w:t>
      </w:r>
      <w:r w:rsidRPr="000C481B">
        <w:rPr>
          <w:i/>
          <w:iCs/>
          <w:lang w:val="en-CA"/>
        </w:rPr>
        <w:t>In brief. David Ing.</w:t>
      </w:r>
      <w:r w:rsidRPr="000C481B">
        <w:rPr>
          <w:lang w:val="en-CA"/>
        </w:rPr>
        <w:t xml:space="preserve"> 2016.</w:t>
      </w:r>
      <w:r>
        <w:rPr>
          <w:lang w:val="en-CA"/>
        </w:rPr>
        <w:t xml:space="preserve"> </w:t>
      </w:r>
      <w:hyperlink r:id="rId111" w:history="1">
        <w:r w:rsidR="00600F32" w:rsidRPr="00D37F34">
          <w:rPr>
            <w:rStyle w:val="Hyperlink"/>
            <w:lang w:val="en-CA"/>
          </w:rPr>
          <w:t>https://ingbrief.wordpress.com/2016/10/02/some-clarity-on-entailment-in-robert-rosens-thinking/</w:t>
        </w:r>
      </w:hyperlink>
      <w:bookmarkEnd w:id="188"/>
      <w:r w:rsidR="00600F32">
        <w:rPr>
          <w:lang w:val="en-CA"/>
        </w:rPr>
        <w:t xml:space="preserve"> </w:t>
      </w:r>
      <w:r>
        <w:rPr>
          <w:lang w:val="en-CA"/>
        </w:rPr>
        <w:t xml:space="preserve"> </w:t>
      </w:r>
      <w:r w:rsidR="00B71D49">
        <w:rPr>
          <w:lang w:val="en-CA"/>
        </w:rPr>
        <w:t xml:space="preserve"> </w:t>
      </w:r>
    </w:p>
    <w:p w14:paraId="0E185031" w14:textId="2790AE3B" w:rsidR="005C334C" w:rsidRPr="005C334C" w:rsidRDefault="00984E02" w:rsidP="005C334C">
      <w:pPr>
        <w:pStyle w:val="MDPI71References"/>
        <w:rPr>
          <w:lang w:val="en-CA"/>
        </w:rPr>
      </w:pPr>
      <w:bookmarkStart w:id="189" w:name="_Ref104976593"/>
      <w:r w:rsidRPr="00984E02">
        <w:rPr>
          <w:lang w:val="en-CA"/>
        </w:rPr>
        <w:t xml:space="preserve">Ing, D. Christopher Alexander, Horst Rittel, C. West Churchman. </w:t>
      </w:r>
      <w:r w:rsidRPr="00984E02">
        <w:rPr>
          <w:i/>
          <w:iCs/>
          <w:lang w:val="en-CA"/>
        </w:rPr>
        <w:t>Coevolving Innovations</w:t>
      </w:r>
      <w:r w:rsidRPr="00984E02">
        <w:rPr>
          <w:lang w:val="en-CA"/>
        </w:rPr>
        <w:t xml:space="preserve"> 2017.</w:t>
      </w:r>
      <w:r>
        <w:rPr>
          <w:lang w:val="en-CA"/>
        </w:rPr>
        <w:t xml:space="preserve"> </w:t>
      </w:r>
      <w:hyperlink r:id="rId112" w:history="1">
        <w:r w:rsidRPr="00F4184A">
          <w:rPr>
            <w:rStyle w:val="Hyperlink"/>
            <w:lang w:val="en-CA"/>
          </w:rPr>
          <w:t>https://coevolving.com/blogs/index.php/archive/christopher-alexander-horst-rittel-c-west-churchman/</w:t>
        </w:r>
      </w:hyperlink>
      <w:bookmarkEnd w:id="189"/>
      <w:r>
        <w:rPr>
          <w:lang w:val="en-CA"/>
        </w:rPr>
        <w:t xml:space="preserve"> </w:t>
      </w:r>
    </w:p>
    <w:p w14:paraId="55C91342" w14:textId="180A2CD9" w:rsidR="005C334C" w:rsidRPr="005C334C" w:rsidRDefault="005C334C" w:rsidP="005C334C">
      <w:pPr>
        <w:pStyle w:val="MDPI71References"/>
        <w:rPr>
          <w:lang w:val="en-CA"/>
        </w:rPr>
      </w:pPr>
      <w:bookmarkStart w:id="190" w:name="_Ref104976616"/>
      <w:r w:rsidRPr="005C334C">
        <w:rPr>
          <w:lang w:val="en-CA"/>
        </w:rPr>
        <w:t xml:space="preserve">Ing, D. From Environmental Structure to Service Systems Thinking: Wholeness with Centers Described with a Generative Pattern Language. In </w:t>
      </w:r>
      <w:r w:rsidRPr="005C334C">
        <w:rPr>
          <w:i/>
          <w:iCs/>
          <w:lang w:val="en-CA"/>
        </w:rPr>
        <w:t>Proceedings of the Proceedings of the 2014 Conference on Pattern Languages of Programs;</w:t>
      </w:r>
      <w:r w:rsidRPr="005C334C">
        <w:rPr>
          <w:lang w:val="en-CA"/>
        </w:rPr>
        <w:t xml:space="preserve"> The Hillside Group: Allerton Park, IL, 2014.</w:t>
      </w:r>
      <w:r>
        <w:rPr>
          <w:lang w:val="en-CA"/>
        </w:rPr>
        <w:t xml:space="preserve"> </w:t>
      </w:r>
      <w:hyperlink r:id="rId113" w:history="1">
        <w:r w:rsidRPr="00F4184A">
          <w:rPr>
            <w:rStyle w:val="Hyperlink"/>
            <w:lang w:val="en-CA"/>
          </w:rPr>
          <w:t>http://coevolving.com/commons/201501-from-environmental-structure-to-service-systems-thinking</w:t>
        </w:r>
      </w:hyperlink>
      <w:bookmarkEnd w:id="190"/>
      <w:r>
        <w:rPr>
          <w:lang w:val="en-CA"/>
        </w:rPr>
        <w:t xml:space="preserve"> </w:t>
      </w:r>
    </w:p>
    <w:p w14:paraId="27767F30" w14:textId="4540A36E" w:rsidR="00BD0BEF" w:rsidRPr="006E6645" w:rsidRDefault="00704EB7" w:rsidP="006E6645">
      <w:pPr>
        <w:pStyle w:val="MDPI71References"/>
        <w:rPr>
          <w:lang w:val="en-CA"/>
        </w:rPr>
      </w:pPr>
      <w:bookmarkStart w:id="191" w:name="_Ref104976633"/>
      <w:r w:rsidRPr="00704EB7">
        <w:rPr>
          <w:lang w:val="en-CA"/>
        </w:rPr>
        <w:lastRenderedPageBreak/>
        <w:t>Ing, D. (2018, November 21). Wicked Problems, Systems Approach, Pattern Language [Discussion guide]. Systems Thinking Ontario, Centre for Social Innovation, Toronto. https://wiki.st-on.org/2018-11-21</w:t>
      </w:r>
      <w:r w:rsidR="006E6645" w:rsidRPr="006E6645">
        <w:rPr>
          <w:lang w:val="en-CA"/>
        </w:rPr>
        <w:t xml:space="preserve">Systems Thinking Ontario Systems Changes: A Call for Participation. </w:t>
      </w:r>
      <w:r w:rsidR="006E6645" w:rsidRPr="006E6645">
        <w:rPr>
          <w:i/>
          <w:iCs/>
          <w:lang w:val="en-CA"/>
        </w:rPr>
        <w:t>Systems Thinking Ontario</w:t>
      </w:r>
      <w:r w:rsidR="006E6645" w:rsidRPr="006E6645">
        <w:rPr>
          <w:lang w:val="en-CA"/>
        </w:rPr>
        <w:t xml:space="preserve"> 2019.</w:t>
      </w:r>
      <w:r w:rsidR="006E6645">
        <w:rPr>
          <w:lang w:val="en-CA"/>
        </w:rPr>
        <w:t xml:space="preserve"> </w:t>
      </w:r>
      <w:hyperlink r:id="rId114" w:history="1">
        <w:r w:rsidR="006E6645" w:rsidRPr="00F4184A">
          <w:rPr>
            <w:rStyle w:val="Hyperlink"/>
            <w:lang w:val="en-CA"/>
          </w:rPr>
          <w:t>https://wiki.st-on.org/2019-01-14</w:t>
        </w:r>
      </w:hyperlink>
      <w:bookmarkEnd w:id="191"/>
      <w:r w:rsidR="006E6645">
        <w:rPr>
          <w:lang w:val="en-CA"/>
        </w:rPr>
        <w:t xml:space="preserve"> </w:t>
      </w:r>
    </w:p>
    <w:p w14:paraId="5E3BF05C" w14:textId="3859BA15" w:rsidR="004A030F" w:rsidRPr="004A030F" w:rsidRDefault="000467EE" w:rsidP="004A030F">
      <w:pPr>
        <w:pStyle w:val="MDPI71References"/>
        <w:rPr>
          <w:lang w:val="en-CA"/>
        </w:rPr>
      </w:pPr>
      <w:bookmarkStart w:id="192" w:name="_Ref104976791"/>
      <w:r w:rsidRPr="000467EE">
        <w:rPr>
          <w:lang w:val="en-CA"/>
        </w:rPr>
        <w:t xml:space="preserve">Ing, D. Systems Thinking Courses in the </w:t>
      </w:r>
      <w:proofErr w:type="gramStart"/>
      <w:r w:rsidRPr="000467EE">
        <w:rPr>
          <w:lang w:val="en-CA"/>
        </w:rPr>
        <w:t>Master’s</w:t>
      </w:r>
      <w:proofErr w:type="gramEnd"/>
      <w:r w:rsidRPr="000467EE">
        <w:rPr>
          <w:lang w:val="en-CA"/>
        </w:rPr>
        <w:t xml:space="preserve"> Programme on Creative Sustainability at Aalto University: Reflections on Design and Delivery of the 2010-2011 Session. In </w:t>
      </w:r>
      <w:r w:rsidRPr="00BD0BEF">
        <w:rPr>
          <w:i/>
          <w:iCs/>
          <w:lang w:val="en-CA"/>
        </w:rPr>
        <w:t>Proceedings of the 55th Annual Meeting of the International Society for the Systems Sciences</w:t>
      </w:r>
      <w:r w:rsidRPr="000467EE">
        <w:rPr>
          <w:lang w:val="en-CA"/>
        </w:rPr>
        <w:t>; University of Hull Business School, UK, 2011.</w:t>
      </w:r>
      <w:r w:rsidR="00BD0BEF">
        <w:rPr>
          <w:lang w:val="en-CA"/>
        </w:rPr>
        <w:t xml:space="preserve"> </w:t>
      </w:r>
      <w:hyperlink r:id="rId115" w:history="1">
        <w:r w:rsidR="00BD0BEF" w:rsidRPr="00F4184A">
          <w:rPr>
            <w:rStyle w:val="Hyperlink"/>
            <w:lang w:val="en-CA"/>
          </w:rPr>
          <w:t>http://coevolving.com/commons/201107-systems-thinking-creative-sustainability</w:t>
        </w:r>
      </w:hyperlink>
      <w:bookmarkEnd w:id="192"/>
      <w:r w:rsidR="00BD0BEF">
        <w:rPr>
          <w:lang w:val="en-CA"/>
        </w:rPr>
        <w:t xml:space="preserve"> </w:t>
      </w:r>
    </w:p>
    <w:p w14:paraId="259D6FFA" w14:textId="3AF8A799" w:rsidR="00EB7457" w:rsidRDefault="004A030F" w:rsidP="00EB7457">
      <w:pPr>
        <w:pStyle w:val="MDPI71References"/>
        <w:rPr>
          <w:lang w:val="en-CA"/>
        </w:rPr>
      </w:pPr>
      <w:bookmarkStart w:id="193" w:name="_Ref104976807"/>
      <w:r w:rsidRPr="004A030F">
        <w:rPr>
          <w:lang w:val="en-CA"/>
        </w:rPr>
        <w:t xml:space="preserve">Dyer, G.; Jones, J.; Rowland, G.; Zweifel, S. The Banathy Conversation Methodology. </w:t>
      </w:r>
      <w:r w:rsidRPr="004A030F">
        <w:rPr>
          <w:i/>
          <w:iCs/>
          <w:lang w:val="en-CA"/>
        </w:rPr>
        <w:t>Constructivist Foundations</w:t>
      </w:r>
      <w:r w:rsidRPr="004A030F">
        <w:rPr>
          <w:lang w:val="en-CA"/>
        </w:rPr>
        <w:t xml:space="preserve"> 2015, </w:t>
      </w:r>
      <w:r w:rsidRPr="004A030F">
        <w:rPr>
          <w:i/>
          <w:iCs/>
          <w:lang w:val="en-CA"/>
        </w:rPr>
        <w:t>11</w:t>
      </w:r>
      <w:r w:rsidRPr="004A030F">
        <w:rPr>
          <w:lang w:val="en-CA"/>
        </w:rPr>
        <w:t>, 42–50.</w:t>
      </w:r>
      <w:r>
        <w:rPr>
          <w:lang w:val="en-CA"/>
        </w:rPr>
        <w:t xml:space="preserve"> </w:t>
      </w:r>
      <w:hyperlink r:id="rId116" w:history="1">
        <w:r w:rsidR="00EB7457" w:rsidRPr="00F4184A">
          <w:rPr>
            <w:rStyle w:val="Hyperlink"/>
            <w:lang w:val="en-CA"/>
          </w:rPr>
          <w:t>https://constructivist.info/11/1/042.dyer</w:t>
        </w:r>
      </w:hyperlink>
      <w:bookmarkEnd w:id="193"/>
      <w:r w:rsidR="00EB7457">
        <w:rPr>
          <w:lang w:val="en-CA"/>
        </w:rPr>
        <w:t xml:space="preserve"> </w:t>
      </w:r>
    </w:p>
    <w:p w14:paraId="70426408" w14:textId="068C40D4" w:rsidR="00BC6301" w:rsidRPr="00EB7457" w:rsidRDefault="00BC6301" w:rsidP="00EB7457">
      <w:pPr>
        <w:pStyle w:val="MDPI71References"/>
        <w:rPr>
          <w:lang w:val="en-CA"/>
        </w:rPr>
      </w:pPr>
      <w:bookmarkStart w:id="194" w:name="_Ref104976828"/>
      <w:r w:rsidRPr="00BC6301">
        <w:rPr>
          <w:lang w:val="en-CA"/>
        </w:rPr>
        <w:t xml:space="preserve">Ramage, M., &amp; Shipp, K. (2020). Introduction to the First Edition. In M. Ramage &amp; K. Shipp (Eds.), </w:t>
      </w:r>
      <w:r w:rsidRPr="00BC6301">
        <w:rPr>
          <w:i/>
          <w:iCs/>
          <w:lang w:val="en-CA"/>
        </w:rPr>
        <w:t>Systems Thinkers</w:t>
      </w:r>
      <w:r w:rsidRPr="00BC6301">
        <w:rPr>
          <w:lang w:val="en-CA"/>
        </w:rPr>
        <w:t xml:space="preserve"> (pp. xiii–xx). Springer London. </w:t>
      </w:r>
      <w:hyperlink r:id="rId117" w:history="1">
        <w:r w:rsidRPr="00D0215E">
          <w:rPr>
            <w:rStyle w:val="Hyperlink"/>
            <w:lang w:val="en-CA"/>
          </w:rPr>
          <w:t>https://doi.org/10.1007/978-1-4471-7475-2</w:t>
        </w:r>
      </w:hyperlink>
      <w:bookmarkEnd w:id="194"/>
      <w:r>
        <w:rPr>
          <w:lang w:val="en-CA"/>
        </w:rPr>
        <w:t xml:space="preserve"> </w:t>
      </w:r>
    </w:p>
    <w:p w14:paraId="23DD8816" w14:textId="6EA604DF" w:rsidR="00EB7457" w:rsidRPr="00EB7457" w:rsidRDefault="00EB7457" w:rsidP="00EB7457">
      <w:pPr>
        <w:pStyle w:val="MDPI71References"/>
        <w:rPr>
          <w:lang w:val="en-CA"/>
        </w:rPr>
      </w:pPr>
      <w:bookmarkStart w:id="195" w:name="_Ref104976850"/>
      <w:r w:rsidRPr="00EB7457">
        <w:rPr>
          <w:lang w:val="en-CA"/>
        </w:rPr>
        <w:t xml:space="preserve">Ison, R. </w:t>
      </w:r>
      <w:r w:rsidRPr="00EB7457">
        <w:rPr>
          <w:i/>
          <w:iCs/>
          <w:lang w:val="en-CA"/>
        </w:rPr>
        <w:t>Systems Practice: How to Act</w:t>
      </w:r>
      <w:r w:rsidRPr="00EB7457">
        <w:rPr>
          <w:lang w:val="en-CA"/>
        </w:rPr>
        <w:t>; 2nd ed.; Springer: London, 2017; ISBN 978-1-4471-7351-9.</w:t>
      </w:r>
      <w:r>
        <w:rPr>
          <w:lang w:val="en-CA"/>
        </w:rPr>
        <w:t xml:space="preserve"> </w:t>
      </w:r>
      <w:hyperlink r:id="rId118" w:history="1">
        <w:r w:rsidRPr="00F4184A">
          <w:rPr>
            <w:rStyle w:val="Hyperlink"/>
            <w:lang w:val="en-CA"/>
          </w:rPr>
          <w:t>https://doi.org/10.1007/978-1-4471-7351-9</w:t>
        </w:r>
      </w:hyperlink>
      <w:bookmarkEnd w:id="195"/>
      <w:r>
        <w:rPr>
          <w:lang w:val="en-CA"/>
        </w:rPr>
        <w:t xml:space="preserve"> </w:t>
      </w:r>
    </w:p>
    <w:p w14:paraId="39212B29" w14:textId="0230F449" w:rsidR="00AD636F" w:rsidRPr="00AD636F" w:rsidRDefault="00137B36" w:rsidP="00AD636F">
      <w:pPr>
        <w:pStyle w:val="MDPI71References"/>
      </w:pPr>
      <w:bookmarkStart w:id="196" w:name="_Ref104976869"/>
      <w:r>
        <w:t xml:space="preserve">Lin, W.; Law, J. A Correlative STS: Lessons from a Chinese Medical Practice. </w:t>
      </w:r>
      <w:r>
        <w:rPr>
          <w:i/>
          <w:iCs/>
        </w:rPr>
        <w:t>Social Stud</w:t>
      </w:r>
      <w:r w:rsidR="00846552">
        <w:rPr>
          <w:i/>
          <w:iCs/>
        </w:rPr>
        <w:t>ies of</w:t>
      </w:r>
      <w:r>
        <w:rPr>
          <w:i/>
          <w:iCs/>
        </w:rPr>
        <w:t xml:space="preserve"> Sci</w:t>
      </w:r>
      <w:r w:rsidR="00846552">
        <w:rPr>
          <w:i/>
          <w:iCs/>
        </w:rPr>
        <w:t>ence</w:t>
      </w:r>
      <w:r>
        <w:t xml:space="preserve"> </w:t>
      </w:r>
      <w:r>
        <w:rPr>
          <w:b/>
          <w:bCs/>
        </w:rPr>
        <w:t>2014</w:t>
      </w:r>
      <w:r>
        <w:t xml:space="preserve">, </w:t>
      </w:r>
      <w:r>
        <w:rPr>
          <w:i/>
          <w:iCs/>
        </w:rPr>
        <w:t>44</w:t>
      </w:r>
      <w:r>
        <w:t>, 801–824, doi:</w:t>
      </w:r>
      <w:hyperlink r:id="rId119" w:history="1">
        <w:r>
          <w:rPr>
            <w:rStyle w:val="Hyperlink"/>
          </w:rPr>
          <w:t>10.1177/0306312714531325</w:t>
        </w:r>
      </w:hyperlink>
      <w:r>
        <w:t>.</w:t>
      </w:r>
      <w:bookmarkEnd w:id="196"/>
    </w:p>
    <w:p w14:paraId="48819438" w14:textId="77777777" w:rsidR="00AD636F" w:rsidRDefault="00AD636F" w:rsidP="00AD636F">
      <w:pPr>
        <w:pStyle w:val="MDPI71References"/>
      </w:pPr>
      <w:bookmarkStart w:id="197" w:name="_Ref104976889"/>
      <w:r>
        <w:t xml:space="preserve">Ingold, T. One World Anthropology. </w:t>
      </w:r>
      <w:r>
        <w:rPr>
          <w:i/>
          <w:iCs/>
        </w:rPr>
        <w:t>HAU: Journal of Ethnographic Theory</w:t>
      </w:r>
      <w:r>
        <w:t xml:space="preserve"> </w:t>
      </w:r>
      <w:r>
        <w:rPr>
          <w:b/>
          <w:bCs/>
        </w:rPr>
        <w:t>2018</w:t>
      </w:r>
      <w:r>
        <w:t xml:space="preserve">, </w:t>
      </w:r>
      <w:r>
        <w:rPr>
          <w:i/>
          <w:iCs/>
        </w:rPr>
        <w:t>8</w:t>
      </w:r>
      <w:r>
        <w:t>, 158–171, doi:</w:t>
      </w:r>
      <w:hyperlink r:id="rId120" w:history="1">
        <w:r>
          <w:rPr>
            <w:rStyle w:val="Hyperlink"/>
          </w:rPr>
          <w:t>10.1086/698315</w:t>
        </w:r>
      </w:hyperlink>
      <w:r>
        <w:t>.</w:t>
      </w:r>
      <w:bookmarkEnd w:id="197"/>
    </w:p>
    <w:p w14:paraId="67B73E67" w14:textId="5218D579" w:rsidR="006E0C98" w:rsidRDefault="006E0C98" w:rsidP="006E0C98">
      <w:pPr>
        <w:pStyle w:val="MDPI71References"/>
      </w:pPr>
      <w:bookmarkStart w:id="198" w:name="_Ref104976921"/>
      <w:r>
        <w:t xml:space="preserve">Boynton, A.C.; Victor, B.; Pine, B.J. New Competitive Strategies: Challenges to Organizations and Information Technology. </w:t>
      </w:r>
      <w:r>
        <w:rPr>
          <w:i/>
          <w:iCs/>
        </w:rPr>
        <w:t xml:space="preserve">IBM Systems </w:t>
      </w:r>
      <w:r w:rsidR="005604F7">
        <w:rPr>
          <w:i/>
          <w:iCs/>
        </w:rPr>
        <w:t>J</w:t>
      </w:r>
      <w:r>
        <w:rPr>
          <w:i/>
          <w:iCs/>
        </w:rPr>
        <w:t>ournal</w:t>
      </w:r>
      <w:r>
        <w:t xml:space="preserve"> </w:t>
      </w:r>
      <w:r>
        <w:rPr>
          <w:b/>
          <w:bCs/>
        </w:rPr>
        <w:t>1993</w:t>
      </w:r>
      <w:r>
        <w:t xml:space="preserve">, </w:t>
      </w:r>
      <w:r>
        <w:rPr>
          <w:i/>
          <w:iCs/>
        </w:rPr>
        <w:t>32</w:t>
      </w:r>
      <w:r>
        <w:t>, 40–64, doi:</w:t>
      </w:r>
      <w:hyperlink r:id="rId121" w:history="1">
        <w:r>
          <w:rPr>
            <w:rStyle w:val="Hyperlink"/>
          </w:rPr>
          <w:t>10.1147/sj.321.0040</w:t>
        </w:r>
      </w:hyperlink>
      <w:r>
        <w:t>.</w:t>
      </w:r>
      <w:bookmarkEnd w:id="198"/>
    </w:p>
    <w:p w14:paraId="781C0362" w14:textId="603CF79A" w:rsidR="00DE5B76" w:rsidRPr="00DE5B76" w:rsidRDefault="006E0C98" w:rsidP="00DE5B76">
      <w:pPr>
        <w:pStyle w:val="MDPI71References"/>
        <w:rPr>
          <w:lang w:val="en-CA"/>
        </w:rPr>
      </w:pPr>
      <w:bookmarkStart w:id="199" w:name="_Ref104976938"/>
      <w:r w:rsidRPr="006E0C98">
        <w:rPr>
          <w:lang w:val="en-CA"/>
        </w:rPr>
        <w:t xml:space="preserve">Victor, B.; Boynton, A.C. </w:t>
      </w:r>
      <w:r w:rsidRPr="006E0C98">
        <w:rPr>
          <w:i/>
          <w:iCs/>
          <w:lang w:val="en-CA"/>
        </w:rPr>
        <w:t>Invented Here: Maximizing Your Organization’s Internal Growth and Profitability</w:t>
      </w:r>
      <w:r w:rsidRPr="006E0C98">
        <w:rPr>
          <w:lang w:val="en-CA"/>
        </w:rPr>
        <w:t>; Harvard Business Press, 1998; ISBN 978-0-87584-798-6.</w:t>
      </w:r>
      <w:bookmarkEnd w:id="199"/>
    </w:p>
    <w:p w14:paraId="65BAB1F9" w14:textId="77777777" w:rsidR="00DE5B76" w:rsidRDefault="00DE5B76" w:rsidP="00DE5B76">
      <w:pPr>
        <w:pStyle w:val="MDPI71References"/>
      </w:pPr>
      <w:bookmarkStart w:id="200" w:name="_Ref104976962"/>
      <w:r>
        <w:t xml:space="preserve">Cameron, J. Configurable Development Processes. </w:t>
      </w:r>
      <w:r>
        <w:rPr>
          <w:i/>
          <w:iCs/>
        </w:rPr>
        <w:t>Communications of the ACM</w:t>
      </w:r>
      <w:r>
        <w:t xml:space="preserve"> </w:t>
      </w:r>
      <w:r>
        <w:rPr>
          <w:b/>
          <w:bCs/>
        </w:rPr>
        <w:t>2002</w:t>
      </w:r>
      <w:r>
        <w:t xml:space="preserve">, </w:t>
      </w:r>
      <w:r>
        <w:rPr>
          <w:i/>
          <w:iCs/>
        </w:rPr>
        <w:t>45</w:t>
      </w:r>
      <w:r>
        <w:t>, 72–77, doi:</w:t>
      </w:r>
      <w:hyperlink r:id="rId122" w:history="1">
        <w:r>
          <w:rPr>
            <w:rStyle w:val="Hyperlink"/>
          </w:rPr>
          <w:t>10.1145/504729.504731</w:t>
        </w:r>
      </w:hyperlink>
      <w:r>
        <w:t>.</w:t>
      </w:r>
      <w:bookmarkEnd w:id="200"/>
    </w:p>
    <w:p w14:paraId="09CB886F" w14:textId="0F862E44" w:rsidR="00B25354" w:rsidRPr="00B25354" w:rsidRDefault="00DE5B76" w:rsidP="00B25354">
      <w:pPr>
        <w:pStyle w:val="MDPI71References"/>
        <w:rPr>
          <w:lang w:val="en-CA"/>
        </w:rPr>
      </w:pPr>
      <w:bookmarkStart w:id="201" w:name="_Ref104976982"/>
      <w:r w:rsidRPr="00DE5B76">
        <w:rPr>
          <w:lang w:val="en-CA"/>
        </w:rPr>
        <w:t>Balduino, R. Introduction to OpenUP (Open Unified Process); Eclipse Foundation, 2007;</w:t>
      </w:r>
      <w:r>
        <w:rPr>
          <w:lang w:val="en-CA"/>
        </w:rPr>
        <w:t xml:space="preserve"> </w:t>
      </w:r>
      <w:hyperlink r:id="rId123" w:history="1">
        <w:r w:rsidRPr="00AE1B90">
          <w:rPr>
            <w:rStyle w:val="Hyperlink"/>
            <w:lang w:val="en-CA"/>
          </w:rPr>
          <w:t>http://www.eclipse.org/epf/general/OpenUP.pdf</w:t>
        </w:r>
      </w:hyperlink>
      <w:bookmarkEnd w:id="201"/>
      <w:r>
        <w:rPr>
          <w:lang w:val="en-CA"/>
        </w:rPr>
        <w:t xml:space="preserve"> </w:t>
      </w:r>
    </w:p>
    <w:p w14:paraId="603DC6A4" w14:textId="74C3FDA5" w:rsidR="00B25354" w:rsidRPr="00B25354" w:rsidRDefault="00B25354" w:rsidP="00B25354">
      <w:pPr>
        <w:pStyle w:val="MDPI71References"/>
        <w:rPr>
          <w:lang w:val="en-CA"/>
        </w:rPr>
      </w:pPr>
      <w:bookmarkStart w:id="202" w:name="_Ref104977000"/>
      <w:r w:rsidRPr="00B25354">
        <w:rPr>
          <w:lang w:val="en-CA"/>
        </w:rPr>
        <w:t>Haumer, P. Eclipse Process Framework Composer 2007.</w:t>
      </w:r>
      <w:r>
        <w:rPr>
          <w:lang w:val="en-CA"/>
        </w:rPr>
        <w:t xml:space="preserve"> </w:t>
      </w:r>
      <w:hyperlink r:id="rId124" w:history="1">
        <w:r w:rsidRPr="00AE1B90">
          <w:rPr>
            <w:rStyle w:val="Hyperlink"/>
            <w:lang w:val="en-CA"/>
          </w:rPr>
          <w:t>https://eclipse.org/epf/general/EPFComposerOverviewPart1.pdf</w:t>
        </w:r>
      </w:hyperlink>
      <w:bookmarkEnd w:id="202"/>
      <w:r>
        <w:rPr>
          <w:lang w:val="en-CA"/>
        </w:rPr>
        <w:t xml:space="preserve"> </w:t>
      </w:r>
    </w:p>
    <w:p w14:paraId="39A94E22" w14:textId="6C7DBE39" w:rsidR="00140DEE" w:rsidRPr="00140DEE" w:rsidRDefault="009B083F" w:rsidP="00140DEE">
      <w:pPr>
        <w:pStyle w:val="MDPI71References"/>
      </w:pPr>
      <w:bookmarkStart w:id="203" w:name="_Ref104977024"/>
      <w:r>
        <w:t xml:space="preserve">Cunningham, W.; Mehaffy, M. Wiki as Pattern Language. </w:t>
      </w:r>
      <w:r>
        <w:rPr>
          <w:i/>
          <w:iCs/>
        </w:rPr>
        <w:t>PLoP ’13: Proceedings of the 20th Conference on Pattern Languages of Programs</w:t>
      </w:r>
      <w:r>
        <w:t xml:space="preserve"> </w:t>
      </w:r>
      <w:r w:rsidRPr="00B85176">
        <w:t>2013</w:t>
      </w:r>
      <w:r>
        <w:t>, 1–14, doi:</w:t>
      </w:r>
      <w:hyperlink r:id="rId125" w:history="1">
        <w:r>
          <w:rPr>
            <w:rStyle w:val="Hyperlink"/>
          </w:rPr>
          <w:t>10.5555/2725669.2725707</w:t>
        </w:r>
      </w:hyperlink>
      <w:r>
        <w:t>.</w:t>
      </w:r>
      <w:bookmarkEnd w:id="203"/>
    </w:p>
    <w:p w14:paraId="19CA4F85" w14:textId="314B6CF9" w:rsidR="003E7053" w:rsidRDefault="00140DEE" w:rsidP="006B5756">
      <w:pPr>
        <w:pStyle w:val="MDPI71References"/>
        <w:rPr>
          <w:lang w:val="en-CA"/>
        </w:rPr>
      </w:pPr>
      <w:bookmarkStart w:id="204" w:name="_Ref104977044"/>
      <w:r w:rsidRPr="00140DEE">
        <w:rPr>
          <w:lang w:val="en-CA"/>
        </w:rPr>
        <w:t xml:space="preserve">Finley, K. Wiki Inventor Sticks a Fork in His Baby. </w:t>
      </w:r>
      <w:r w:rsidRPr="00140DEE">
        <w:rPr>
          <w:i/>
          <w:iCs/>
          <w:lang w:val="en-CA"/>
        </w:rPr>
        <w:t>Wired Enterprise</w:t>
      </w:r>
      <w:r w:rsidRPr="00140DEE">
        <w:rPr>
          <w:lang w:val="en-CA"/>
        </w:rPr>
        <w:t xml:space="preserve"> 2012.</w:t>
      </w:r>
      <w:r>
        <w:rPr>
          <w:lang w:val="en-CA"/>
        </w:rPr>
        <w:t xml:space="preserve"> </w:t>
      </w:r>
      <w:hyperlink r:id="rId126" w:history="1">
        <w:r w:rsidRPr="00AE1B90">
          <w:rPr>
            <w:rStyle w:val="Hyperlink"/>
            <w:lang w:val="en-CA"/>
          </w:rPr>
          <w:t>http://www.wired.com/wiredenterprise/2012/07/wiki-inventor/</w:t>
        </w:r>
      </w:hyperlink>
      <w:bookmarkEnd w:id="204"/>
      <w:r>
        <w:rPr>
          <w:lang w:val="en-CA"/>
        </w:rPr>
        <w:t xml:space="preserve"> </w:t>
      </w:r>
    </w:p>
    <w:p w14:paraId="35A04B2C" w14:textId="0F7FF454" w:rsidR="00922B52" w:rsidRDefault="00922B52" w:rsidP="006B5756">
      <w:pPr>
        <w:pStyle w:val="MDPI71References"/>
        <w:rPr>
          <w:lang w:val="en-CA"/>
        </w:rPr>
      </w:pPr>
      <w:bookmarkStart w:id="205" w:name="_Ref104977083"/>
      <w:r w:rsidRPr="00922B52">
        <w:rPr>
          <w:lang w:val="en-CA"/>
        </w:rPr>
        <w:t xml:space="preserve">Khan, Z. (2022, May 9). Intention or Attention? Humbling Design through ‘Systems Changes Learning’ [Monthly meeting]. Systems Thinking Ontario, OCADU, Toronto, Canada. </w:t>
      </w:r>
      <w:hyperlink r:id="rId127" w:history="1">
        <w:r w:rsidR="002A15D8" w:rsidRPr="00D0215E">
          <w:rPr>
            <w:rStyle w:val="Hyperlink"/>
            <w:lang w:val="en-CA"/>
          </w:rPr>
          <w:t>https://wiki.st-on.org/2022-05-09</w:t>
        </w:r>
      </w:hyperlink>
      <w:bookmarkEnd w:id="205"/>
      <w:r w:rsidR="002A15D8">
        <w:rPr>
          <w:lang w:val="en-CA"/>
        </w:rPr>
        <w:t xml:space="preserve"> </w:t>
      </w:r>
    </w:p>
    <w:p w14:paraId="3ACCE3A7" w14:textId="10DA6E72" w:rsidR="002A15D8" w:rsidRPr="006B5756" w:rsidRDefault="002A15D8" w:rsidP="006B5756">
      <w:pPr>
        <w:pStyle w:val="MDPI71References"/>
        <w:rPr>
          <w:lang w:val="en-CA"/>
        </w:rPr>
      </w:pPr>
      <w:bookmarkStart w:id="206" w:name="_Ref104977107"/>
      <w:r w:rsidRPr="002A15D8">
        <w:rPr>
          <w:lang w:val="en-CA"/>
        </w:rPr>
        <w:t xml:space="preserve">Miles, R. E., Snow, C. C., Mathews, J. A., Miles, G., &amp; Coleman, H. J. (1997). Organizing in the Knowledge Age: Anticipating the Cellular Form. </w:t>
      </w:r>
      <w:r w:rsidRPr="002A15D8">
        <w:rPr>
          <w:i/>
          <w:iCs/>
          <w:lang w:val="en-CA"/>
        </w:rPr>
        <w:t>The Academy of Management Executive</w:t>
      </w:r>
      <w:r w:rsidRPr="002A15D8">
        <w:rPr>
          <w:lang w:val="en-CA"/>
        </w:rPr>
        <w:t>, 11(4), 7–24.</w:t>
      </w:r>
      <w:r>
        <w:rPr>
          <w:lang w:val="en-CA"/>
        </w:rPr>
        <w:t xml:space="preserve"> </w:t>
      </w:r>
      <w:hyperlink r:id="rId128" w:history="1">
        <w:r w:rsidRPr="00D0215E">
          <w:rPr>
            <w:rStyle w:val="Hyperlink"/>
            <w:lang w:val="en-CA"/>
          </w:rPr>
          <w:t>https://www.jstor.org/stable/4165424</w:t>
        </w:r>
      </w:hyperlink>
      <w:bookmarkEnd w:id="206"/>
      <w:r>
        <w:rPr>
          <w:lang w:val="en-CA"/>
        </w:rPr>
        <w:t xml:space="preserve"> </w:t>
      </w:r>
    </w:p>
    <w:p w14:paraId="04779DE6" w14:textId="5C15342E" w:rsidR="002512D0" w:rsidRPr="002512D0" w:rsidRDefault="00465F96" w:rsidP="002512D0">
      <w:pPr>
        <w:pStyle w:val="MDPI71References"/>
      </w:pPr>
      <w:bookmarkStart w:id="207" w:name="_Ref104977123"/>
      <w:r>
        <w:t xml:space="preserve">Wang, R.R. Understanding of Yin Yang. </w:t>
      </w:r>
      <w:r>
        <w:rPr>
          <w:i/>
          <w:iCs/>
        </w:rPr>
        <w:t>Religion Compass</w:t>
      </w:r>
      <w:r>
        <w:t xml:space="preserve"> </w:t>
      </w:r>
      <w:r>
        <w:rPr>
          <w:b/>
          <w:bCs/>
        </w:rPr>
        <w:t>2013</w:t>
      </w:r>
      <w:r>
        <w:t xml:space="preserve">, </w:t>
      </w:r>
      <w:r>
        <w:rPr>
          <w:i/>
          <w:iCs/>
        </w:rPr>
        <w:t>7</w:t>
      </w:r>
      <w:r>
        <w:t>, 214–224, doi:</w:t>
      </w:r>
      <w:hyperlink r:id="rId129" w:history="1">
        <w:r>
          <w:rPr>
            <w:rStyle w:val="Hyperlink"/>
          </w:rPr>
          <w:t>10.1111/rec3.12047</w:t>
        </w:r>
      </w:hyperlink>
      <w:r>
        <w:t>.</w:t>
      </w:r>
      <w:bookmarkEnd w:id="207"/>
    </w:p>
    <w:p w14:paraId="0603BBF7" w14:textId="09D1D3E7" w:rsidR="002512D0" w:rsidRPr="0037233C" w:rsidRDefault="002512D0" w:rsidP="0037233C">
      <w:pPr>
        <w:pStyle w:val="MDPI71References"/>
        <w:rPr>
          <w:lang w:val="en-CA"/>
        </w:rPr>
      </w:pPr>
      <w:bookmarkStart w:id="208" w:name="_Ref104977141"/>
      <w:r w:rsidRPr="002512D0">
        <w:rPr>
          <w:lang w:val="en-CA"/>
        </w:rPr>
        <w:t xml:space="preserve">Maciocia, G. Yin-Yang. In </w:t>
      </w:r>
      <w:r w:rsidRPr="002512D0">
        <w:rPr>
          <w:i/>
          <w:iCs/>
          <w:lang w:val="en-CA"/>
        </w:rPr>
        <w:t>The Foundations of Chinese Medicine: A Comprehensive Text</w:t>
      </w:r>
      <w:r w:rsidRPr="002512D0">
        <w:rPr>
          <w:lang w:val="en-CA"/>
        </w:rPr>
        <w:t>; Elsevier Health Sciences, 2015; pp. 3–17 ISBN 978-0-7020-6631-3.</w:t>
      </w:r>
      <w:bookmarkEnd w:id="208"/>
    </w:p>
    <w:sectPr w:rsidR="002512D0" w:rsidRPr="0037233C" w:rsidSect="0057771E">
      <w:headerReference w:type="even" r:id="rId130"/>
      <w:headerReference w:type="default" r:id="rId131"/>
      <w:headerReference w:type="first" r:id="rId132"/>
      <w:footerReference w:type="first" r:id="rId133"/>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9B0BE" w14:textId="77777777" w:rsidR="00C45AE3" w:rsidRDefault="00C45AE3">
      <w:pPr>
        <w:spacing w:line="240" w:lineRule="auto"/>
      </w:pPr>
      <w:r>
        <w:separator/>
      </w:r>
    </w:p>
  </w:endnote>
  <w:endnote w:type="continuationSeparator" w:id="0">
    <w:p w14:paraId="67D14829" w14:textId="77777777" w:rsidR="00C45AE3" w:rsidRDefault="00C45A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DengXian"/>
    <w:panose1 w:val="02010600030101010101"/>
    <w:charset w:val="86"/>
    <w:family w:val="auto"/>
    <w:pitch w:val="variable"/>
    <w:sig w:usb0="A00002BF" w:usb1="38CF7CFA" w:usb2="00000016" w:usb3="00000000" w:csb0="0004000F" w:csb1="00000000"/>
  </w:font>
  <w:font w:name="GoudyOldStyleMT">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DengXian Light">
    <w:altName w:val="Arial Unicode MS"/>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631E7" w14:textId="77777777" w:rsidR="002D55BA" w:rsidRDefault="002D55BA" w:rsidP="0098452D">
    <w:pPr>
      <w:pBdr>
        <w:top w:val="single" w:sz="4" w:space="0" w:color="000000"/>
      </w:pBdr>
      <w:tabs>
        <w:tab w:val="right" w:pos="8844"/>
      </w:tabs>
      <w:adjustRightInd w:val="0"/>
      <w:snapToGrid w:val="0"/>
      <w:spacing w:before="480" w:line="100" w:lineRule="exact"/>
      <w:jc w:val="left"/>
      <w:rPr>
        <w:i/>
        <w:sz w:val="16"/>
        <w:szCs w:val="16"/>
        <w:lang w:val="fr-CH"/>
      </w:rPr>
    </w:pPr>
  </w:p>
  <w:p w14:paraId="76655E74" w14:textId="77777777" w:rsidR="0067215B" w:rsidRPr="00372FCD" w:rsidRDefault="00C11AF8" w:rsidP="00C11AF8">
    <w:pPr>
      <w:tabs>
        <w:tab w:val="right" w:pos="10466"/>
      </w:tabs>
      <w:adjustRightInd w:val="0"/>
      <w:snapToGrid w:val="0"/>
      <w:spacing w:line="240" w:lineRule="auto"/>
      <w:rPr>
        <w:sz w:val="16"/>
        <w:szCs w:val="16"/>
        <w:lang w:val="fr-CH"/>
      </w:rPr>
    </w:pPr>
    <w:r w:rsidRPr="00C11AF8">
      <w:rPr>
        <w:i/>
        <w:sz w:val="16"/>
        <w:szCs w:val="16"/>
        <w:lang w:val="fr-CH"/>
      </w:rPr>
      <w:t>Journal of SSB</w:t>
    </w:r>
    <w:r w:rsidR="0067215B" w:rsidRPr="00C11AF8">
      <w:rPr>
        <w:i/>
        <w:sz w:val="16"/>
        <w:szCs w:val="16"/>
        <w:lang w:val="fr-CH"/>
      </w:rPr>
      <w:t>.</w:t>
    </w:r>
    <w:r w:rsidR="0067215B" w:rsidRPr="005D1D79">
      <w:rPr>
        <w:sz w:val="16"/>
        <w:szCs w:val="16"/>
        <w:lang w:val="fr-CH"/>
      </w:rPr>
      <w:t xml:space="preserve"> </w:t>
    </w:r>
    <w:r w:rsidR="0041236F" w:rsidRPr="00C11AF8">
      <w:rPr>
        <w:iCs/>
        <w:sz w:val="16"/>
        <w:szCs w:val="16"/>
      </w:rPr>
      <w:t>20</w:t>
    </w:r>
    <w:r w:rsidR="00DC4E4E" w:rsidRPr="00C11AF8">
      <w:rPr>
        <w:iCs/>
        <w:sz w:val="16"/>
        <w:szCs w:val="16"/>
      </w:rPr>
      <w:t>21</w:t>
    </w:r>
    <w:r w:rsidR="0041236F" w:rsidRPr="0041236F">
      <w:rPr>
        <w:bCs/>
        <w:iCs/>
        <w:sz w:val="16"/>
        <w:szCs w:val="16"/>
      </w:rPr>
      <w:t xml:space="preserve">, </w:t>
    </w:r>
    <w:r>
      <w:rPr>
        <w:bCs/>
        <w:i/>
        <w:iCs/>
        <w:sz w:val="16"/>
        <w:szCs w:val="16"/>
      </w:rPr>
      <w:t>00</w:t>
    </w:r>
    <w:r w:rsidR="0041236F" w:rsidRPr="0041236F">
      <w:rPr>
        <w:bCs/>
        <w:iCs/>
        <w:sz w:val="16"/>
        <w:szCs w:val="16"/>
      </w:rPr>
      <w:t xml:space="preserve">, </w:t>
    </w:r>
    <w:r w:rsidR="00690722">
      <w:rPr>
        <w:bCs/>
        <w:iCs/>
        <w:sz w:val="16"/>
        <w:szCs w:val="16"/>
      </w:rPr>
      <w:t>x</w:t>
    </w:r>
    <w:r w:rsidR="002D55BA">
      <w:rPr>
        <w:bCs/>
        <w:iCs/>
        <w:sz w:val="16"/>
        <w:szCs w:val="16"/>
      </w:rPr>
      <w:t>. https://doi.org/</w:t>
    </w:r>
    <w:r>
      <w:rPr>
        <w:bCs/>
        <w:iCs/>
        <w:sz w:val="16"/>
        <w:szCs w:val="16"/>
      </w:rPr>
      <w:t>0</w:t>
    </w:r>
    <w:r w:rsidR="002D55BA">
      <w:rPr>
        <w:bCs/>
        <w:iCs/>
        <w:sz w:val="16"/>
        <w:szCs w:val="16"/>
      </w:rPr>
      <w:t>0.</w:t>
    </w:r>
    <w:r>
      <w:rPr>
        <w:bCs/>
        <w:iCs/>
        <w:sz w:val="16"/>
        <w:szCs w:val="16"/>
      </w:rPr>
      <w:t>000</w:t>
    </w:r>
    <w:r w:rsidR="002D55BA">
      <w:rPr>
        <w:bCs/>
        <w:iCs/>
        <w:sz w:val="16"/>
        <w:szCs w:val="16"/>
      </w:rPr>
      <w:t>0/xxxxx</w:t>
    </w:r>
    <w:r w:rsidR="00532CFE" w:rsidRPr="004B6803">
      <w:rPr>
        <w:sz w:val="16"/>
        <w:szCs w:val="16"/>
        <w:lang w:val="fr-CH"/>
      </w:rPr>
      <w:tab/>
    </w:r>
    <w:r w:rsidR="0067215B" w:rsidRPr="004B6803">
      <w:rPr>
        <w:sz w:val="16"/>
        <w:szCs w:val="16"/>
        <w:lang w:val="fr-CH"/>
      </w:rPr>
      <w:t>www</w:t>
    </w:r>
    <w:r w:rsidR="0067215B" w:rsidRPr="00372FCD">
      <w:rPr>
        <w:sz w:val="16"/>
        <w:szCs w:val="16"/>
        <w:lang w:val="fr-CH"/>
      </w:rPr>
      <w:t>.</w:t>
    </w:r>
    <w:r w:rsidR="00AC7B13" w:rsidRPr="00AC7B13">
      <w:t xml:space="preserve"> </w:t>
    </w:r>
    <w:r w:rsidR="00AC7B13" w:rsidRPr="00AC7B13">
      <w:rPr>
        <w:sz w:val="16"/>
        <w:szCs w:val="16"/>
        <w:lang w:val="fr-CH"/>
      </w:rPr>
      <w:t>http://journalofssb.com/index.php/ssb/index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8542B" w14:textId="77777777" w:rsidR="00C45AE3" w:rsidRDefault="00C45AE3">
      <w:pPr>
        <w:spacing w:line="240" w:lineRule="auto"/>
      </w:pPr>
      <w:r>
        <w:separator/>
      </w:r>
    </w:p>
  </w:footnote>
  <w:footnote w:type="continuationSeparator" w:id="0">
    <w:p w14:paraId="5A44775C" w14:textId="77777777" w:rsidR="00C45AE3" w:rsidRDefault="00C45AE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03BA0" w14:textId="77777777" w:rsidR="0067215B" w:rsidRDefault="0067215B" w:rsidP="0067215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32DD5" w14:textId="77777777" w:rsidR="002D55BA" w:rsidRDefault="00C11AF8" w:rsidP="00C11AF8">
    <w:pPr>
      <w:tabs>
        <w:tab w:val="right" w:pos="10466"/>
      </w:tabs>
      <w:adjustRightInd w:val="0"/>
      <w:snapToGrid w:val="0"/>
      <w:spacing w:line="240" w:lineRule="auto"/>
      <w:rPr>
        <w:sz w:val="16"/>
      </w:rPr>
    </w:pPr>
    <w:r w:rsidRPr="00C11AF8">
      <w:rPr>
        <w:i/>
        <w:sz w:val="16"/>
      </w:rPr>
      <w:t>Journal of SSB. 2021</w:t>
    </w:r>
    <w:r w:rsidR="0041236F" w:rsidRPr="0041236F">
      <w:rPr>
        <w:sz w:val="16"/>
      </w:rPr>
      <w:t xml:space="preserve">, </w:t>
    </w:r>
    <w:r>
      <w:rPr>
        <w:i/>
        <w:sz w:val="16"/>
      </w:rPr>
      <w:t>00</w:t>
    </w:r>
    <w:r w:rsidR="00690722">
      <w:rPr>
        <w:sz w:val="16"/>
      </w:rPr>
      <w:t>, x FOR PEER REVIEW</w:t>
    </w:r>
    <w:r w:rsidR="00532CFE">
      <w:rPr>
        <w:sz w:val="16"/>
      </w:rPr>
      <w:tab/>
    </w:r>
    <w:r w:rsidR="00690722">
      <w:rPr>
        <w:sz w:val="16"/>
      </w:rPr>
      <w:fldChar w:fldCharType="begin"/>
    </w:r>
    <w:r w:rsidR="00690722">
      <w:rPr>
        <w:sz w:val="16"/>
      </w:rPr>
      <w:instrText xml:space="preserve"> PAGE   \* MERGEFORMAT </w:instrText>
    </w:r>
    <w:r w:rsidR="00690722">
      <w:rPr>
        <w:sz w:val="16"/>
      </w:rPr>
      <w:fldChar w:fldCharType="separate"/>
    </w:r>
    <w:r w:rsidR="00F317B9">
      <w:rPr>
        <w:sz w:val="16"/>
      </w:rPr>
      <w:t>5</w:t>
    </w:r>
    <w:r w:rsidR="00690722">
      <w:rPr>
        <w:sz w:val="16"/>
      </w:rPr>
      <w:fldChar w:fldCharType="end"/>
    </w:r>
    <w:r w:rsidR="00690722">
      <w:rPr>
        <w:sz w:val="16"/>
      </w:rPr>
      <w:t xml:space="preserve"> of </w:t>
    </w:r>
    <w:r w:rsidR="00690722">
      <w:rPr>
        <w:sz w:val="16"/>
      </w:rPr>
      <w:fldChar w:fldCharType="begin"/>
    </w:r>
    <w:r w:rsidR="00690722">
      <w:rPr>
        <w:sz w:val="16"/>
      </w:rPr>
      <w:instrText xml:space="preserve"> NUMPAGES   \* MERGEFORMAT </w:instrText>
    </w:r>
    <w:r w:rsidR="00690722">
      <w:rPr>
        <w:sz w:val="16"/>
      </w:rPr>
      <w:fldChar w:fldCharType="separate"/>
    </w:r>
    <w:r w:rsidR="00F317B9">
      <w:rPr>
        <w:sz w:val="16"/>
      </w:rPr>
      <w:t>5</w:t>
    </w:r>
    <w:r w:rsidR="00690722">
      <w:rPr>
        <w:sz w:val="16"/>
      </w:rPr>
      <w:fldChar w:fldCharType="end"/>
    </w:r>
  </w:p>
  <w:p w14:paraId="0C023261" w14:textId="77777777" w:rsidR="0067215B" w:rsidRPr="008C3B47" w:rsidRDefault="0067215B" w:rsidP="0098452D">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472"/>
      <w:gridCol w:w="3198"/>
      <w:gridCol w:w="3817"/>
    </w:tblGrid>
    <w:tr w:rsidR="00AC7B13" w:rsidRPr="00532CFE" w14:paraId="387B6544" w14:textId="77777777" w:rsidTr="00532CFE">
      <w:trPr>
        <w:trHeight w:val="686"/>
      </w:trPr>
      <w:tc>
        <w:tcPr>
          <w:tcW w:w="3679" w:type="dxa"/>
          <w:shd w:val="clear" w:color="auto" w:fill="auto"/>
          <w:vAlign w:val="center"/>
        </w:tcPr>
        <w:p w14:paraId="5792E36E" w14:textId="77777777" w:rsidR="002D55BA" w:rsidRDefault="0019385A" w:rsidP="0019385A">
          <w:pPr>
            <w:pStyle w:val="Header"/>
            <w:pBdr>
              <w:bottom w:val="none" w:sz="0" w:space="0" w:color="auto"/>
            </w:pBdr>
            <w:jc w:val="both"/>
            <w:rPr>
              <w:rFonts w:eastAsia="DengXian"/>
              <w:b/>
              <w:bCs/>
            </w:rPr>
          </w:pPr>
          <w:r>
            <w:rPr>
              <w:rFonts w:eastAsia="DengXian"/>
              <w:b/>
              <w:bCs/>
              <w:lang w:eastAsia="en-US"/>
            </w:rPr>
            <w:drawing>
              <wp:inline distT="0" distB="0" distL="0" distR="0" wp14:anchorId="730778CE" wp14:editId="00B2788A">
                <wp:extent cx="2027208" cy="451115"/>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bstractions.jpg"/>
                        <pic:cNvPicPr/>
                      </pic:nvPicPr>
                      <pic:blipFill>
                        <a:blip r:embed="rId1">
                          <a:extLst>
                            <a:ext uri="{28A0092B-C50C-407E-A947-70E740481C1C}">
                              <a14:useLocalDpi xmlns:a14="http://schemas.microsoft.com/office/drawing/2010/main" val="0"/>
                            </a:ext>
                          </a:extLst>
                        </a:blip>
                        <a:stretch>
                          <a:fillRect/>
                        </a:stretch>
                      </pic:blipFill>
                      <pic:spPr>
                        <a:xfrm>
                          <a:off x="0" y="0"/>
                          <a:ext cx="2031221" cy="452008"/>
                        </a:xfrm>
                        <a:prstGeom prst="rect">
                          <a:avLst/>
                        </a:prstGeom>
                      </pic:spPr>
                    </pic:pic>
                  </a:graphicData>
                </a:graphic>
              </wp:inline>
            </w:drawing>
          </w:r>
        </w:p>
        <w:p w14:paraId="392BD93D" w14:textId="77777777" w:rsidR="0019385A" w:rsidRPr="008C41A6" w:rsidRDefault="0019385A" w:rsidP="0019385A">
          <w:pPr>
            <w:pStyle w:val="Header"/>
            <w:pBdr>
              <w:bottom w:val="none" w:sz="0" w:space="0" w:color="auto"/>
            </w:pBdr>
            <w:jc w:val="both"/>
            <w:rPr>
              <w:rFonts w:eastAsia="DengXian"/>
              <w:b/>
              <w:bCs/>
            </w:rPr>
          </w:pPr>
          <w:r w:rsidRPr="00AC7B13">
            <w:rPr>
              <w:rFonts w:eastAsia="DengXian"/>
              <w:b/>
              <w:bCs/>
              <w:sz w:val="14"/>
              <w:szCs w:val="12"/>
            </w:rPr>
            <w:t>The Journal of Sustainable Smart Behavior (SSB)</w:t>
          </w:r>
        </w:p>
      </w:tc>
      <w:tc>
        <w:tcPr>
          <w:tcW w:w="4535" w:type="dxa"/>
          <w:shd w:val="clear" w:color="auto" w:fill="auto"/>
          <w:vAlign w:val="center"/>
        </w:tcPr>
        <w:p w14:paraId="6239D0AD" w14:textId="77777777" w:rsidR="002D55BA" w:rsidRPr="008C41A6" w:rsidRDefault="0019385A" w:rsidP="0019385A">
          <w:pPr>
            <w:pStyle w:val="Header"/>
            <w:pBdr>
              <w:bottom w:val="none" w:sz="0" w:space="0" w:color="auto"/>
            </w:pBdr>
            <w:rPr>
              <w:rFonts w:eastAsia="DengXian"/>
              <w:b/>
              <w:bCs/>
            </w:rPr>
          </w:pPr>
          <w:r>
            <w:rPr>
              <w:rFonts w:eastAsia="DengXian"/>
              <w:b/>
              <w:bCs/>
              <w:lang w:eastAsia="en-US"/>
            </w:rPr>
            <w:drawing>
              <wp:inline distT="0" distB="0" distL="0" distR="0" wp14:anchorId="59C709CB" wp14:editId="43CF8B69">
                <wp:extent cx="882656" cy="853644"/>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u-Journal of SSB-Final.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84489" cy="855417"/>
                        </a:xfrm>
                        <a:prstGeom prst="rect">
                          <a:avLst/>
                        </a:prstGeom>
                      </pic:spPr>
                    </pic:pic>
                  </a:graphicData>
                </a:graphic>
              </wp:inline>
            </w:drawing>
          </w:r>
          <w:r>
            <w:rPr>
              <w:rFonts w:eastAsia="DengXian"/>
              <w:b/>
              <w:bCs/>
            </w:rPr>
            <w:t xml:space="preserve">      </w:t>
          </w:r>
        </w:p>
      </w:tc>
      <w:tc>
        <w:tcPr>
          <w:tcW w:w="2273" w:type="dxa"/>
          <w:shd w:val="clear" w:color="auto" w:fill="auto"/>
          <w:vAlign w:val="center"/>
        </w:tcPr>
        <w:p w14:paraId="5F075CAE" w14:textId="77777777" w:rsidR="002D55BA" w:rsidRPr="008C41A6" w:rsidRDefault="00AC7B13" w:rsidP="00532CFE">
          <w:pPr>
            <w:pStyle w:val="Header"/>
            <w:pBdr>
              <w:bottom w:val="none" w:sz="0" w:space="0" w:color="auto"/>
            </w:pBdr>
            <w:jc w:val="right"/>
            <w:rPr>
              <w:rFonts w:eastAsia="DengXian"/>
              <w:b/>
              <w:bCs/>
            </w:rPr>
          </w:pPr>
          <w:r w:rsidRPr="0019385A">
            <w:rPr>
              <w:rFonts w:eastAsia="DengXian"/>
              <w:b/>
              <w:bCs/>
            </w:rPr>
            <mc:AlternateContent>
              <mc:Choice Requires="wps">
                <w:drawing>
                  <wp:anchor distT="45720" distB="45720" distL="114300" distR="114300" simplePos="0" relativeHeight="251659264" behindDoc="0" locked="0" layoutInCell="1" allowOverlap="1" wp14:anchorId="0C241835" wp14:editId="5FC173A8">
                    <wp:simplePos x="0" y="0"/>
                    <wp:positionH relativeFrom="column">
                      <wp:posOffset>154940</wp:posOffset>
                    </wp:positionH>
                    <wp:positionV relativeFrom="paragraph">
                      <wp:posOffset>297180</wp:posOffset>
                    </wp:positionV>
                    <wp:extent cx="242379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1404620"/>
                            </a:xfrm>
                            <a:prstGeom prst="rect">
                              <a:avLst/>
                            </a:prstGeom>
                            <a:solidFill>
                              <a:srgbClr val="FFFFFF"/>
                            </a:solidFill>
                            <a:ln w="9525">
                              <a:noFill/>
                              <a:miter lim="800000"/>
                              <a:headEnd/>
                              <a:tailEnd/>
                            </a:ln>
                          </wps:spPr>
                          <wps:txbx>
                            <w:txbxContent>
                              <w:p w14:paraId="1B7EDC09" w14:textId="77777777" w:rsidR="0019385A" w:rsidRPr="00AC7B13" w:rsidRDefault="00AC7B13" w:rsidP="00C11AF8">
                                <w:pPr>
                                  <w:ind w:left="510"/>
                                  <w:jc w:val="center"/>
                                  <w:rPr>
                                    <w:sz w:val="18"/>
                                    <w:szCs w:val="18"/>
                                  </w:rPr>
                                </w:pPr>
                                <w:r w:rsidRPr="00AC7B13">
                                  <w:rPr>
                                    <w:rFonts w:eastAsia="DengXian"/>
                                    <w:b/>
                                    <w:bCs/>
                                    <w:sz w:val="18"/>
                                    <w:szCs w:val="18"/>
                                  </w:rPr>
                                  <w:t xml:space="preserve">ISSN </w:t>
                                </w:r>
                                <w:r w:rsidR="0019385A" w:rsidRPr="00AC7B13">
                                  <w:rPr>
                                    <w:rFonts w:eastAsia="DengXian"/>
                                    <w:b/>
                                    <w:bCs/>
                                    <w:sz w:val="18"/>
                                    <w:szCs w:val="18"/>
                                  </w:rPr>
                                  <w:t>2611-8637 (Print)</w:t>
                                </w:r>
                                <w:r w:rsidRPr="00AC7B13">
                                  <w:rPr>
                                    <w:sz w:val="18"/>
                                    <w:szCs w:val="18"/>
                                  </w:rPr>
                                  <w:t xml:space="preserve">   </w:t>
                                </w:r>
                                <w:r>
                                  <w:rPr>
                                    <w:sz w:val="18"/>
                                    <w:szCs w:val="18"/>
                                  </w:rPr>
                                  <w:t xml:space="preserve">            </w:t>
                                </w:r>
                                <w:r w:rsidRPr="00AC7B13">
                                  <w:rPr>
                                    <w:sz w:val="18"/>
                                    <w:szCs w:val="18"/>
                                  </w:rPr>
                                  <w:t xml:space="preserve"> </w:t>
                                </w:r>
                                <w:r>
                                  <w:rPr>
                                    <w:sz w:val="18"/>
                                    <w:szCs w:val="18"/>
                                  </w:rPr>
                                  <w:t xml:space="preserve">      </w:t>
                                </w:r>
                                <w:r w:rsidR="00C11AF8">
                                  <w:rPr>
                                    <w:sz w:val="18"/>
                                    <w:szCs w:val="18"/>
                                  </w:rPr>
                                  <w:t xml:space="preserve">    </w:t>
                                </w:r>
                                <w:r w:rsidRPr="00AC7B13">
                                  <w:rPr>
                                    <w:rFonts w:eastAsia="DengXian"/>
                                    <w:b/>
                                    <w:bCs/>
                                    <w:sz w:val="18"/>
                                    <w:szCs w:val="18"/>
                                  </w:rPr>
                                  <w:t>ISSN 2612-2340 (Online)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C241835" id="_x0000_t202" coordsize="21600,21600" o:spt="202" path="m,l,21600r21600,l21600,xe">
                    <v:stroke joinstyle="miter"/>
                    <v:path gradientshapeok="t" o:connecttype="rect"/>
                  </v:shapetype>
                  <v:shape id="Text Box 2" o:spid="_x0000_s1026" type="#_x0000_t202" style="position:absolute;left:0;text-align:left;margin-left:12.2pt;margin-top:23.4pt;width:190.85pt;height:11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" stroked="f">
                    <v:textbox style="mso-fit-shape-to-text:t">
                      <w:txbxContent>
                        <w:p w14:paraId="1B7EDC09" w14:textId="77777777" w:rsidR="0019385A" w:rsidRPr="00AC7B13" w:rsidRDefault="00AC7B13" w:rsidP="00C11AF8">
                          <w:pPr>
                            <w:ind w:left="510"/>
                            <w:jc w:val="center"/>
                            <w:rPr>
                              <w:sz w:val="18"/>
                              <w:szCs w:val="18"/>
                            </w:rPr>
                          </w:pPr>
                          <w:r w:rsidRPr="00AC7B13">
                            <w:rPr>
                              <w:rFonts w:eastAsia="DengXian"/>
                              <w:b/>
                              <w:bCs/>
                              <w:sz w:val="18"/>
                              <w:szCs w:val="18"/>
                            </w:rPr>
                            <w:t xml:space="preserve">ISSN </w:t>
                          </w:r>
                          <w:r w:rsidR="0019385A" w:rsidRPr="00AC7B13">
                            <w:rPr>
                              <w:rFonts w:eastAsia="DengXian"/>
                              <w:b/>
                              <w:bCs/>
                              <w:sz w:val="18"/>
                              <w:szCs w:val="18"/>
                            </w:rPr>
                            <w:t>2611-8637 (Print)</w:t>
                          </w:r>
                          <w:r w:rsidRPr="00AC7B13">
                            <w:rPr>
                              <w:sz w:val="18"/>
                              <w:szCs w:val="18"/>
                            </w:rPr>
                            <w:t xml:space="preserve">   </w:t>
                          </w:r>
                          <w:r>
                            <w:rPr>
                              <w:sz w:val="18"/>
                              <w:szCs w:val="18"/>
                            </w:rPr>
                            <w:t xml:space="preserve">            </w:t>
                          </w:r>
                          <w:r w:rsidRPr="00AC7B13">
                            <w:rPr>
                              <w:sz w:val="18"/>
                              <w:szCs w:val="18"/>
                            </w:rPr>
                            <w:t xml:space="preserve"> </w:t>
                          </w:r>
                          <w:r>
                            <w:rPr>
                              <w:sz w:val="18"/>
                              <w:szCs w:val="18"/>
                            </w:rPr>
                            <w:t xml:space="preserve">      </w:t>
                          </w:r>
                          <w:r w:rsidR="00C11AF8">
                            <w:rPr>
                              <w:sz w:val="18"/>
                              <w:szCs w:val="18"/>
                            </w:rPr>
                            <w:t xml:space="preserve">    </w:t>
                          </w:r>
                          <w:r w:rsidRPr="00AC7B13">
                            <w:rPr>
                              <w:rFonts w:eastAsia="DengXian"/>
                              <w:b/>
                              <w:bCs/>
                              <w:sz w:val="18"/>
                              <w:szCs w:val="18"/>
                            </w:rPr>
                            <w:t>ISSN 2612-2340 (Online)</w:t>
                          </w:r>
                        </w:p>
                      </w:txbxContent>
                    </v:textbox>
                    <w10:wrap type="square"/>
                  </v:shape>
                </w:pict>
              </mc:Fallback>
            </mc:AlternateContent>
          </w:r>
        </w:p>
      </w:tc>
    </w:tr>
  </w:tbl>
  <w:p w14:paraId="70E8A450" w14:textId="77777777" w:rsidR="0067215B" w:rsidRPr="002D55BA" w:rsidRDefault="0067215B" w:rsidP="0098452D">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 w15:restartNumberingAfterBreak="0">
    <w:nsid w:val="42FA28E0"/>
    <w:multiLevelType w:val="hybridMultilevel"/>
    <w:tmpl w:val="BA40C08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0"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16cid:durableId="1926840436">
    <w:abstractNumId w:val="4"/>
  </w:num>
  <w:num w:numId="2" w16cid:durableId="1588154189">
    <w:abstractNumId w:val="6"/>
  </w:num>
  <w:num w:numId="3" w16cid:durableId="477574776">
    <w:abstractNumId w:val="3"/>
  </w:num>
  <w:num w:numId="4" w16cid:durableId="1824665443">
    <w:abstractNumId w:val="5"/>
  </w:num>
  <w:num w:numId="5" w16cid:durableId="905723055">
    <w:abstractNumId w:val="9"/>
  </w:num>
  <w:num w:numId="6" w16cid:durableId="159663181">
    <w:abstractNumId w:val="2"/>
  </w:num>
  <w:num w:numId="7" w16cid:durableId="1924021197">
    <w:abstractNumId w:val="9"/>
  </w:num>
  <w:num w:numId="8" w16cid:durableId="2137679231">
    <w:abstractNumId w:val="2"/>
  </w:num>
  <w:num w:numId="9" w16cid:durableId="1829857773">
    <w:abstractNumId w:val="9"/>
  </w:num>
  <w:num w:numId="10" w16cid:durableId="2052068260">
    <w:abstractNumId w:val="2"/>
  </w:num>
  <w:num w:numId="11" w16cid:durableId="4805819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17988178">
    <w:abstractNumId w:val="10"/>
  </w:num>
  <w:num w:numId="13" w16cid:durableId="1959943635">
    <w:abstractNumId w:val="9"/>
  </w:num>
  <w:num w:numId="14" w16cid:durableId="20013856">
    <w:abstractNumId w:val="2"/>
  </w:num>
  <w:num w:numId="15" w16cid:durableId="2064058225">
    <w:abstractNumId w:val="1"/>
  </w:num>
  <w:num w:numId="16" w16cid:durableId="1953395954">
    <w:abstractNumId w:val="8"/>
  </w:num>
  <w:num w:numId="17" w16cid:durableId="1266422447">
    <w:abstractNumId w:val="7"/>
  </w:num>
  <w:num w:numId="18" w16cid:durableId="11914594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activeWritingStyle w:appName="MSWord" w:lang="fr-CH" w:vendorID="64" w:dllVersion="6" w:nlCheck="1" w:checkStyle="0"/>
  <w:activeWritingStyle w:appName="MSWord" w:lang="en-US" w:vendorID="64" w:dllVersion="6" w:nlCheck="1" w:checkStyle="1"/>
  <w:activeWritingStyle w:appName="MSWord" w:lang="en-US" w:vendorID="64" w:dllVersion="0" w:nlCheck="1" w:checkStyle="0"/>
  <w:activeWritingStyle w:appName="MSWord" w:lang="en-CA" w:vendorID="64" w:dllVersion="0" w:nlCheck="1" w:checkStyle="0"/>
  <w:activeWritingStyle w:appName="MSWord" w:lang="en-GB" w:vendorID="64" w:dllVersion="0" w:nlCheck="1" w:checkStyle="0"/>
  <w:activeWritingStyle w:appName="MSWord" w:lang="fr-CH" w:vendorID="64" w:dllVersion="0" w:nlCheck="1" w:checkStyle="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7C2"/>
    <w:rsid w:val="00000498"/>
    <w:rsid w:val="000025C5"/>
    <w:rsid w:val="00002F1E"/>
    <w:rsid w:val="00010806"/>
    <w:rsid w:val="00011B78"/>
    <w:rsid w:val="00012317"/>
    <w:rsid w:val="000126AC"/>
    <w:rsid w:val="000130B0"/>
    <w:rsid w:val="00014A31"/>
    <w:rsid w:val="000168DD"/>
    <w:rsid w:val="00016DAD"/>
    <w:rsid w:val="00017A8F"/>
    <w:rsid w:val="0002084A"/>
    <w:rsid w:val="00021144"/>
    <w:rsid w:val="00021C2C"/>
    <w:rsid w:val="000230A4"/>
    <w:rsid w:val="00026224"/>
    <w:rsid w:val="000277EF"/>
    <w:rsid w:val="0003024E"/>
    <w:rsid w:val="00031E38"/>
    <w:rsid w:val="00032D92"/>
    <w:rsid w:val="00034174"/>
    <w:rsid w:val="00036CB3"/>
    <w:rsid w:val="0003786F"/>
    <w:rsid w:val="000424A3"/>
    <w:rsid w:val="00043C1A"/>
    <w:rsid w:val="00044164"/>
    <w:rsid w:val="000449A0"/>
    <w:rsid w:val="000467EE"/>
    <w:rsid w:val="00046ED0"/>
    <w:rsid w:val="00051F0F"/>
    <w:rsid w:val="00052F86"/>
    <w:rsid w:val="00056A8E"/>
    <w:rsid w:val="00057BB7"/>
    <w:rsid w:val="00057E5C"/>
    <w:rsid w:val="00060436"/>
    <w:rsid w:val="0006749D"/>
    <w:rsid w:val="00067E21"/>
    <w:rsid w:val="00070909"/>
    <w:rsid w:val="00074DB4"/>
    <w:rsid w:val="000750AC"/>
    <w:rsid w:val="00075405"/>
    <w:rsid w:val="00080162"/>
    <w:rsid w:val="00080F16"/>
    <w:rsid w:val="0008240E"/>
    <w:rsid w:val="00087139"/>
    <w:rsid w:val="00090045"/>
    <w:rsid w:val="000905CE"/>
    <w:rsid w:val="0009255E"/>
    <w:rsid w:val="00096422"/>
    <w:rsid w:val="00096B20"/>
    <w:rsid w:val="000A0E71"/>
    <w:rsid w:val="000A3F4C"/>
    <w:rsid w:val="000A5770"/>
    <w:rsid w:val="000A78B6"/>
    <w:rsid w:val="000A7CDD"/>
    <w:rsid w:val="000A7D49"/>
    <w:rsid w:val="000B009D"/>
    <w:rsid w:val="000B08EF"/>
    <w:rsid w:val="000B7743"/>
    <w:rsid w:val="000C1558"/>
    <w:rsid w:val="000C1914"/>
    <w:rsid w:val="000C481B"/>
    <w:rsid w:val="000C728C"/>
    <w:rsid w:val="000D139F"/>
    <w:rsid w:val="000D152F"/>
    <w:rsid w:val="000D23AB"/>
    <w:rsid w:val="000D4006"/>
    <w:rsid w:val="000E02D7"/>
    <w:rsid w:val="000E367C"/>
    <w:rsid w:val="000E50A9"/>
    <w:rsid w:val="000E691F"/>
    <w:rsid w:val="000E6C48"/>
    <w:rsid w:val="000E7C97"/>
    <w:rsid w:val="000E7EAF"/>
    <w:rsid w:val="000F1F64"/>
    <w:rsid w:val="000F2F88"/>
    <w:rsid w:val="000F35E8"/>
    <w:rsid w:val="000F3689"/>
    <w:rsid w:val="000F5B55"/>
    <w:rsid w:val="000F698D"/>
    <w:rsid w:val="000F71FD"/>
    <w:rsid w:val="000F75A1"/>
    <w:rsid w:val="00102765"/>
    <w:rsid w:val="00103016"/>
    <w:rsid w:val="0010471D"/>
    <w:rsid w:val="001048AF"/>
    <w:rsid w:val="001055A1"/>
    <w:rsid w:val="00106250"/>
    <w:rsid w:val="00106D06"/>
    <w:rsid w:val="00107AAB"/>
    <w:rsid w:val="001105F0"/>
    <w:rsid w:val="00110B13"/>
    <w:rsid w:val="00110C44"/>
    <w:rsid w:val="0011155C"/>
    <w:rsid w:val="00111A1E"/>
    <w:rsid w:val="0011248B"/>
    <w:rsid w:val="001126F1"/>
    <w:rsid w:val="001135FA"/>
    <w:rsid w:val="001145AC"/>
    <w:rsid w:val="00117724"/>
    <w:rsid w:val="0012050A"/>
    <w:rsid w:val="0012141F"/>
    <w:rsid w:val="00121C7F"/>
    <w:rsid w:val="0012423C"/>
    <w:rsid w:val="001249BD"/>
    <w:rsid w:val="00125AEB"/>
    <w:rsid w:val="00127099"/>
    <w:rsid w:val="00130E73"/>
    <w:rsid w:val="00131006"/>
    <w:rsid w:val="00132CD5"/>
    <w:rsid w:val="00133277"/>
    <w:rsid w:val="00134E1D"/>
    <w:rsid w:val="001353A3"/>
    <w:rsid w:val="00135CDC"/>
    <w:rsid w:val="001367AA"/>
    <w:rsid w:val="00137B36"/>
    <w:rsid w:val="00137DFA"/>
    <w:rsid w:val="00140DEE"/>
    <w:rsid w:val="00144DDD"/>
    <w:rsid w:val="00145B90"/>
    <w:rsid w:val="00146FF3"/>
    <w:rsid w:val="001472E6"/>
    <w:rsid w:val="001506B8"/>
    <w:rsid w:val="0015159C"/>
    <w:rsid w:val="00152F15"/>
    <w:rsid w:val="00152FC7"/>
    <w:rsid w:val="00154788"/>
    <w:rsid w:val="00154968"/>
    <w:rsid w:val="00155676"/>
    <w:rsid w:val="00156127"/>
    <w:rsid w:val="0015668B"/>
    <w:rsid w:val="00156EEC"/>
    <w:rsid w:val="00157A39"/>
    <w:rsid w:val="00162F8D"/>
    <w:rsid w:val="001649FC"/>
    <w:rsid w:val="00165AC8"/>
    <w:rsid w:val="0017083B"/>
    <w:rsid w:val="001710BB"/>
    <w:rsid w:val="00171B6A"/>
    <w:rsid w:val="00173318"/>
    <w:rsid w:val="00177FD8"/>
    <w:rsid w:val="00182167"/>
    <w:rsid w:val="00182D2E"/>
    <w:rsid w:val="00183607"/>
    <w:rsid w:val="00185409"/>
    <w:rsid w:val="00185E17"/>
    <w:rsid w:val="00190729"/>
    <w:rsid w:val="00191958"/>
    <w:rsid w:val="00191BF0"/>
    <w:rsid w:val="00192944"/>
    <w:rsid w:val="00192A6E"/>
    <w:rsid w:val="00192AE8"/>
    <w:rsid w:val="00192D00"/>
    <w:rsid w:val="001934C8"/>
    <w:rsid w:val="0019385A"/>
    <w:rsid w:val="00194630"/>
    <w:rsid w:val="0019463F"/>
    <w:rsid w:val="00194D95"/>
    <w:rsid w:val="001968D8"/>
    <w:rsid w:val="001A242A"/>
    <w:rsid w:val="001A2A9D"/>
    <w:rsid w:val="001A4927"/>
    <w:rsid w:val="001A5703"/>
    <w:rsid w:val="001A61B7"/>
    <w:rsid w:val="001A6D20"/>
    <w:rsid w:val="001A7059"/>
    <w:rsid w:val="001B3CD2"/>
    <w:rsid w:val="001B5EA7"/>
    <w:rsid w:val="001B6F89"/>
    <w:rsid w:val="001C0502"/>
    <w:rsid w:val="001C5FEC"/>
    <w:rsid w:val="001C65B2"/>
    <w:rsid w:val="001C7393"/>
    <w:rsid w:val="001D027D"/>
    <w:rsid w:val="001D104A"/>
    <w:rsid w:val="001D12A3"/>
    <w:rsid w:val="001D1384"/>
    <w:rsid w:val="001D17D7"/>
    <w:rsid w:val="001E0EBB"/>
    <w:rsid w:val="001E18D0"/>
    <w:rsid w:val="001E292D"/>
    <w:rsid w:val="001E2A73"/>
    <w:rsid w:val="001E2AEB"/>
    <w:rsid w:val="001E4723"/>
    <w:rsid w:val="001E6D1A"/>
    <w:rsid w:val="001E7075"/>
    <w:rsid w:val="001F0A28"/>
    <w:rsid w:val="001F373C"/>
    <w:rsid w:val="001F555B"/>
    <w:rsid w:val="002004B0"/>
    <w:rsid w:val="002016F1"/>
    <w:rsid w:val="00202D9A"/>
    <w:rsid w:val="00205AE5"/>
    <w:rsid w:val="0020744E"/>
    <w:rsid w:val="00210321"/>
    <w:rsid w:val="002157F9"/>
    <w:rsid w:val="00216129"/>
    <w:rsid w:val="00220633"/>
    <w:rsid w:val="00220EF8"/>
    <w:rsid w:val="002217C2"/>
    <w:rsid w:val="002247A5"/>
    <w:rsid w:val="002254A8"/>
    <w:rsid w:val="00226CAB"/>
    <w:rsid w:val="002305C2"/>
    <w:rsid w:val="00231188"/>
    <w:rsid w:val="00234568"/>
    <w:rsid w:val="00237026"/>
    <w:rsid w:val="00240964"/>
    <w:rsid w:val="00241314"/>
    <w:rsid w:val="002436AE"/>
    <w:rsid w:val="00247EC4"/>
    <w:rsid w:val="002512D0"/>
    <w:rsid w:val="002539DD"/>
    <w:rsid w:val="00255775"/>
    <w:rsid w:val="00255CC6"/>
    <w:rsid w:val="00256472"/>
    <w:rsid w:val="002575E0"/>
    <w:rsid w:val="002631DC"/>
    <w:rsid w:val="002650E7"/>
    <w:rsid w:val="00267B58"/>
    <w:rsid w:val="00270CAC"/>
    <w:rsid w:val="00271D33"/>
    <w:rsid w:val="002722EE"/>
    <w:rsid w:val="00273497"/>
    <w:rsid w:val="002737EB"/>
    <w:rsid w:val="00275691"/>
    <w:rsid w:val="002765F1"/>
    <w:rsid w:val="0027708C"/>
    <w:rsid w:val="002805D4"/>
    <w:rsid w:val="00281323"/>
    <w:rsid w:val="002815FF"/>
    <w:rsid w:val="00282482"/>
    <w:rsid w:val="002833A8"/>
    <w:rsid w:val="002864E2"/>
    <w:rsid w:val="00286B55"/>
    <w:rsid w:val="002901F4"/>
    <w:rsid w:val="00292302"/>
    <w:rsid w:val="00294598"/>
    <w:rsid w:val="00295A02"/>
    <w:rsid w:val="00295EBE"/>
    <w:rsid w:val="002969DF"/>
    <w:rsid w:val="002A0CDB"/>
    <w:rsid w:val="002A15D8"/>
    <w:rsid w:val="002A1D64"/>
    <w:rsid w:val="002A1E5F"/>
    <w:rsid w:val="002A20A1"/>
    <w:rsid w:val="002B23BE"/>
    <w:rsid w:val="002B268B"/>
    <w:rsid w:val="002B3094"/>
    <w:rsid w:val="002B3989"/>
    <w:rsid w:val="002B3B80"/>
    <w:rsid w:val="002B4F06"/>
    <w:rsid w:val="002C024B"/>
    <w:rsid w:val="002C095A"/>
    <w:rsid w:val="002C18D9"/>
    <w:rsid w:val="002C7F41"/>
    <w:rsid w:val="002D00F7"/>
    <w:rsid w:val="002D0789"/>
    <w:rsid w:val="002D55BA"/>
    <w:rsid w:val="002D62C4"/>
    <w:rsid w:val="002D6A84"/>
    <w:rsid w:val="002E0869"/>
    <w:rsid w:val="002E0D9C"/>
    <w:rsid w:val="002E0FB3"/>
    <w:rsid w:val="002E19BB"/>
    <w:rsid w:val="002E1DF0"/>
    <w:rsid w:val="002E2CF4"/>
    <w:rsid w:val="002E4183"/>
    <w:rsid w:val="002E4B19"/>
    <w:rsid w:val="002E5C5B"/>
    <w:rsid w:val="002E60FF"/>
    <w:rsid w:val="002E6388"/>
    <w:rsid w:val="002E7B0E"/>
    <w:rsid w:val="002F498F"/>
    <w:rsid w:val="002F4FF9"/>
    <w:rsid w:val="002F542E"/>
    <w:rsid w:val="002F5A64"/>
    <w:rsid w:val="002F5FC0"/>
    <w:rsid w:val="002F646C"/>
    <w:rsid w:val="002F6DFE"/>
    <w:rsid w:val="00300CEF"/>
    <w:rsid w:val="00301E4C"/>
    <w:rsid w:val="003041F3"/>
    <w:rsid w:val="003061C5"/>
    <w:rsid w:val="003076C9"/>
    <w:rsid w:val="00310639"/>
    <w:rsid w:val="00311CF0"/>
    <w:rsid w:val="00312355"/>
    <w:rsid w:val="00313496"/>
    <w:rsid w:val="00314D00"/>
    <w:rsid w:val="00315FF4"/>
    <w:rsid w:val="00316F44"/>
    <w:rsid w:val="0031744E"/>
    <w:rsid w:val="00317DAE"/>
    <w:rsid w:val="00320F18"/>
    <w:rsid w:val="00320F97"/>
    <w:rsid w:val="003252E1"/>
    <w:rsid w:val="00326141"/>
    <w:rsid w:val="00326E36"/>
    <w:rsid w:val="003278A7"/>
    <w:rsid w:val="0033367D"/>
    <w:rsid w:val="003350B0"/>
    <w:rsid w:val="003350E5"/>
    <w:rsid w:val="00341EE6"/>
    <w:rsid w:val="00344368"/>
    <w:rsid w:val="003449D8"/>
    <w:rsid w:val="00345623"/>
    <w:rsid w:val="0034635F"/>
    <w:rsid w:val="003463E3"/>
    <w:rsid w:val="003468E1"/>
    <w:rsid w:val="00350145"/>
    <w:rsid w:val="003508EE"/>
    <w:rsid w:val="003530E7"/>
    <w:rsid w:val="0035340B"/>
    <w:rsid w:val="00354D26"/>
    <w:rsid w:val="00357608"/>
    <w:rsid w:val="0036014E"/>
    <w:rsid w:val="003603C9"/>
    <w:rsid w:val="0036255D"/>
    <w:rsid w:val="00362D7E"/>
    <w:rsid w:val="003648B0"/>
    <w:rsid w:val="00364C59"/>
    <w:rsid w:val="00365288"/>
    <w:rsid w:val="00370B05"/>
    <w:rsid w:val="0037137D"/>
    <w:rsid w:val="00371458"/>
    <w:rsid w:val="0037220F"/>
    <w:rsid w:val="0037233C"/>
    <w:rsid w:val="00373097"/>
    <w:rsid w:val="00375136"/>
    <w:rsid w:val="00375487"/>
    <w:rsid w:val="00375814"/>
    <w:rsid w:val="003766D5"/>
    <w:rsid w:val="00376FDE"/>
    <w:rsid w:val="00377094"/>
    <w:rsid w:val="00377377"/>
    <w:rsid w:val="00377CD5"/>
    <w:rsid w:val="00380FF9"/>
    <w:rsid w:val="00381314"/>
    <w:rsid w:val="00385686"/>
    <w:rsid w:val="00385A3F"/>
    <w:rsid w:val="003872F2"/>
    <w:rsid w:val="00390A3E"/>
    <w:rsid w:val="00396D8A"/>
    <w:rsid w:val="00397C25"/>
    <w:rsid w:val="00397D20"/>
    <w:rsid w:val="003A1222"/>
    <w:rsid w:val="003A1409"/>
    <w:rsid w:val="003A43D8"/>
    <w:rsid w:val="003A5D62"/>
    <w:rsid w:val="003A6CBB"/>
    <w:rsid w:val="003A6F8F"/>
    <w:rsid w:val="003A71A4"/>
    <w:rsid w:val="003B01BB"/>
    <w:rsid w:val="003B02F9"/>
    <w:rsid w:val="003B031C"/>
    <w:rsid w:val="003B1573"/>
    <w:rsid w:val="003B1649"/>
    <w:rsid w:val="003B31C7"/>
    <w:rsid w:val="003B5DCE"/>
    <w:rsid w:val="003B6AB1"/>
    <w:rsid w:val="003B7924"/>
    <w:rsid w:val="003B7B33"/>
    <w:rsid w:val="003C0A73"/>
    <w:rsid w:val="003C0F42"/>
    <w:rsid w:val="003C16F4"/>
    <w:rsid w:val="003C16F8"/>
    <w:rsid w:val="003C1843"/>
    <w:rsid w:val="003C1BD1"/>
    <w:rsid w:val="003C2057"/>
    <w:rsid w:val="003C485E"/>
    <w:rsid w:val="003D0525"/>
    <w:rsid w:val="003D099C"/>
    <w:rsid w:val="003D1B18"/>
    <w:rsid w:val="003D1EB1"/>
    <w:rsid w:val="003D2238"/>
    <w:rsid w:val="003D3F8D"/>
    <w:rsid w:val="003D42C1"/>
    <w:rsid w:val="003E37E8"/>
    <w:rsid w:val="003E3928"/>
    <w:rsid w:val="003E5425"/>
    <w:rsid w:val="003E551E"/>
    <w:rsid w:val="003E6F54"/>
    <w:rsid w:val="003E7053"/>
    <w:rsid w:val="003F01D9"/>
    <w:rsid w:val="003F231A"/>
    <w:rsid w:val="003F31DB"/>
    <w:rsid w:val="003F3602"/>
    <w:rsid w:val="003F36C1"/>
    <w:rsid w:val="003F36FB"/>
    <w:rsid w:val="003F37D1"/>
    <w:rsid w:val="003F3F0E"/>
    <w:rsid w:val="003F4D0E"/>
    <w:rsid w:val="003F53B3"/>
    <w:rsid w:val="003F5861"/>
    <w:rsid w:val="003F7F18"/>
    <w:rsid w:val="004015EF"/>
    <w:rsid w:val="00401D30"/>
    <w:rsid w:val="0040230D"/>
    <w:rsid w:val="00403F8E"/>
    <w:rsid w:val="00404DD2"/>
    <w:rsid w:val="00406C6D"/>
    <w:rsid w:val="00407079"/>
    <w:rsid w:val="00410F35"/>
    <w:rsid w:val="00411563"/>
    <w:rsid w:val="004117B1"/>
    <w:rsid w:val="00411856"/>
    <w:rsid w:val="00412050"/>
    <w:rsid w:val="0041236F"/>
    <w:rsid w:val="00416513"/>
    <w:rsid w:val="00416762"/>
    <w:rsid w:val="0041753D"/>
    <w:rsid w:val="0041797D"/>
    <w:rsid w:val="00421262"/>
    <w:rsid w:val="0042319E"/>
    <w:rsid w:val="00425532"/>
    <w:rsid w:val="00431F6E"/>
    <w:rsid w:val="00435E01"/>
    <w:rsid w:val="0044024D"/>
    <w:rsid w:val="00440B77"/>
    <w:rsid w:val="00442ED2"/>
    <w:rsid w:val="0044325A"/>
    <w:rsid w:val="00443B05"/>
    <w:rsid w:val="004457B8"/>
    <w:rsid w:val="00446450"/>
    <w:rsid w:val="00446504"/>
    <w:rsid w:val="004505BB"/>
    <w:rsid w:val="004511AC"/>
    <w:rsid w:val="0045200E"/>
    <w:rsid w:val="00452408"/>
    <w:rsid w:val="0045393D"/>
    <w:rsid w:val="004570FC"/>
    <w:rsid w:val="00457A76"/>
    <w:rsid w:val="00457D2E"/>
    <w:rsid w:val="00460572"/>
    <w:rsid w:val="00462D16"/>
    <w:rsid w:val="0046389C"/>
    <w:rsid w:val="004650A0"/>
    <w:rsid w:val="00465F96"/>
    <w:rsid w:val="00466167"/>
    <w:rsid w:val="00466DF5"/>
    <w:rsid w:val="004702A4"/>
    <w:rsid w:val="00471B8C"/>
    <w:rsid w:val="00472C66"/>
    <w:rsid w:val="00474210"/>
    <w:rsid w:val="004745AC"/>
    <w:rsid w:val="00475ABB"/>
    <w:rsid w:val="00476430"/>
    <w:rsid w:val="00477E50"/>
    <w:rsid w:val="00481317"/>
    <w:rsid w:val="00482132"/>
    <w:rsid w:val="00484DB2"/>
    <w:rsid w:val="004867DA"/>
    <w:rsid w:val="004901D3"/>
    <w:rsid w:val="00491E9F"/>
    <w:rsid w:val="00493033"/>
    <w:rsid w:val="00495EE7"/>
    <w:rsid w:val="0049659E"/>
    <w:rsid w:val="00496FA8"/>
    <w:rsid w:val="0049720C"/>
    <w:rsid w:val="004A02DD"/>
    <w:rsid w:val="004A030F"/>
    <w:rsid w:val="004A2326"/>
    <w:rsid w:val="004A379F"/>
    <w:rsid w:val="004A6CC4"/>
    <w:rsid w:val="004B0332"/>
    <w:rsid w:val="004B68B6"/>
    <w:rsid w:val="004C0CC6"/>
    <w:rsid w:val="004C207F"/>
    <w:rsid w:val="004C6E3B"/>
    <w:rsid w:val="004C6FB6"/>
    <w:rsid w:val="004C76FB"/>
    <w:rsid w:val="004D0D3B"/>
    <w:rsid w:val="004D2716"/>
    <w:rsid w:val="004D3538"/>
    <w:rsid w:val="004D35BA"/>
    <w:rsid w:val="004D5BEC"/>
    <w:rsid w:val="004D5E4E"/>
    <w:rsid w:val="004D6F6E"/>
    <w:rsid w:val="004D79C7"/>
    <w:rsid w:val="004D7EB7"/>
    <w:rsid w:val="004E0A3C"/>
    <w:rsid w:val="004E2EDE"/>
    <w:rsid w:val="004E5FD1"/>
    <w:rsid w:val="004E6304"/>
    <w:rsid w:val="004E70FB"/>
    <w:rsid w:val="004E7EBA"/>
    <w:rsid w:val="004E7FAA"/>
    <w:rsid w:val="004F1F27"/>
    <w:rsid w:val="004F2FBA"/>
    <w:rsid w:val="004F313C"/>
    <w:rsid w:val="004F4213"/>
    <w:rsid w:val="004F5B4E"/>
    <w:rsid w:val="00502F7E"/>
    <w:rsid w:val="00502F97"/>
    <w:rsid w:val="0050416D"/>
    <w:rsid w:val="00510307"/>
    <w:rsid w:val="005155B8"/>
    <w:rsid w:val="00517644"/>
    <w:rsid w:val="00520B61"/>
    <w:rsid w:val="00521C51"/>
    <w:rsid w:val="00523640"/>
    <w:rsid w:val="0052467D"/>
    <w:rsid w:val="00525541"/>
    <w:rsid w:val="005274AB"/>
    <w:rsid w:val="00532825"/>
    <w:rsid w:val="00532CFE"/>
    <w:rsid w:val="00532FA3"/>
    <w:rsid w:val="00535170"/>
    <w:rsid w:val="0053780A"/>
    <w:rsid w:val="00540598"/>
    <w:rsid w:val="0054077C"/>
    <w:rsid w:val="00540A58"/>
    <w:rsid w:val="00540DF8"/>
    <w:rsid w:val="0054166C"/>
    <w:rsid w:val="005420E5"/>
    <w:rsid w:val="00546260"/>
    <w:rsid w:val="00546DC5"/>
    <w:rsid w:val="00554358"/>
    <w:rsid w:val="00556242"/>
    <w:rsid w:val="005604F7"/>
    <w:rsid w:val="00560EB6"/>
    <w:rsid w:val="005614F2"/>
    <w:rsid w:val="00561EBD"/>
    <w:rsid w:val="005635E6"/>
    <w:rsid w:val="00564A50"/>
    <w:rsid w:val="00571565"/>
    <w:rsid w:val="0057348F"/>
    <w:rsid w:val="005755EC"/>
    <w:rsid w:val="00575811"/>
    <w:rsid w:val="005761F9"/>
    <w:rsid w:val="0057700E"/>
    <w:rsid w:val="0057771E"/>
    <w:rsid w:val="005801F2"/>
    <w:rsid w:val="0058123C"/>
    <w:rsid w:val="00582D1A"/>
    <w:rsid w:val="00583C3B"/>
    <w:rsid w:val="0058506C"/>
    <w:rsid w:val="00592F6D"/>
    <w:rsid w:val="005930C7"/>
    <w:rsid w:val="005932C1"/>
    <w:rsid w:val="005943AF"/>
    <w:rsid w:val="00595F93"/>
    <w:rsid w:val="005962D6"/>
    <w:rsid w:val="005968A5"/>
    <w:rsid w:val="005A0DAC"/>
    <w:rsid w:val="005A13A1"/>
    <w:rsid w:val="005A1578"/>
    <w:rsid w:val="005A1CD3"/>
    <w:rsid w:val="005A2B2F"/>
    <w:rsid w:val="005A2FB9"/>
    <w:rsid w:val="005A30F3"/>
    <w:rsid w:val="005A39EC"/>
    <w:rsid w:val="005A3DD3"/>
    <w:rsid w:val="005A531B"/>
    <w:rsid w:val="005A5890"/>
    <w:rsid w:val="005A6267"/>
    <w:rsid w:val="005B215D"/>
    <w:rsid w:val="005B2DEF"/>
    <w:rsid w:val="005B3673"/>
    <w:rsid w:val="005B51A3"/>
    <w:rsid w:val="005C0298"/>
    <w:rsid w:val="005C0EAE"/>
    <w:rsid w:val="005C120F"/>
    <w:rsid w:val="005C176B"/>
    <w:rsid w:val="005C334C"/>
    <w:rsid w:val="005C4637"/>
    <w:rsid w:val="005C542D"/>
    <w:rsid w:val="005C63C6"/>
    <w:rsid w:val="005D0439"/>
    <w:rsid w:val="005D3725"/>
    <w:rsid w:val="005D4019"/>
    <w:rsid w:val="005D5993"/>
    <w:rsid w:val="005D6F65"/>
    <w:rsid w:val="005D72AC"/>
    <w:rsid w:val="005E1D7A"/>
    <w:rsid w:val="005E3936"/>
    <w:rsid w:val="005E4691"/>
    <w:rsid w:val="005E7DED"/>
    <w:rsid w:val="005F01DB"/>
    <w:rsid w:val="005F1700"/>
    <w:rsid w:val="005F21EB"/>
    <w:rsid w:val="005F26CA"/>
    <w:rsid w:val="005F4579"/>
    <w:rsid w:val="005F4E96"/>
    <w:rsid w:val="005F6796"/>
    <w:rsid w:val="005F6EB7"/>
    <w:rsid w:val="00600F32"/>
    <w:rsid w:val="00601D3E"/>
    <w:rsid w:val="00602CCF"/>
    <w:rsid w:val="00604B37"/>
    <w:rsid w:val="00607CFC"/>
    <w:rsid w:val="00612794"/>
    <w:rsid w:val="006143E2"/>
    <w:rsid w:val="00614F44"/>
    <w:rsid w:val="0061588B"/>
    <w:rsid w:val="00616A42"/>
    <w:rsid w:val="006224DB"/>
    <w:rsid w:val="00623306"/>
    <w:rsid w:val="00623A78"/>
    <w:rsid w:val="00623B1C"/>
    <w:rsid w:val="00623F92"/>
    <w:rsid w:val="006249A3"/>
    <w:rsid w:val="006252BD"/>
    <w:rsid w:val="00626CA2"/>
    <w:rsid w:val="006303B8"/>
    <w:rsid w:val="00630C00"/>
    <w:rsid w:val="00630EB5"/>
    <w:rsid w:val="00631EC0"/>
    <w:rsid w:val="006345AE"/>
    <w:rsid w:val="00637BBC"/>
    <w:rsid w:val="006406DB"/>
    <w:rsid w:val="006427FC"/>
    <w:rsid w:val="00643FDB"/>
    <w:rsid w:val="0064471C"/>
    <w:rsid w:val="00654651"/>
    <w:rsid w:val="00655A56"/>
    <w:rsid w:val="0066121A"/>
    <w:rsid w:val="00661B5D"/>
    <w:rsid w:val="00661DCA"/>
    <w:rsid w:val="0066290C"/>
    <w:rsid w:val="006649B8"/>
    <w:rsid w:val="00664F8E"/>
    <w:rsid w:val="00665131"/>
    <w:rsid w:val="00665F39"/>
    <w:rsid w:val="006719B7"/>
    <w:rsid w:val="0067215B"/>
    <w:rsid w:val="00672DA6"/>
    <w:rsid w:val="00673932"/>
    <w:rsid w:val="006747A1"/>
    <w:rsid w:val="006772C0"/>
    <w:rsid w:val="00680832"/>
    <w:rsid w:val="006820B8"/>
    <w:rsid w:val="00683888"/>
    <w:rsid w:val="00684B57"/>
    <w:rsid w:val="0068592D"/>
    <w:rsid w:val="00685DBA"/>
    <w:rsid w:val="00690722"/>
    <w:rsid w:val="006914F9"/>
    <w:rsid w:val="006915A2"/>
    <w:rsid w:val="00691D6C"/>
    <w:rsid w:val="00692393"/>
    <w:rsid w:val="00693016"/>
    <w:rsid w:val="00693448"/>
    <w:rsid w:val="00693A57"/>
    <w:rsid w:val="00693B40"/>
    <w:rsid w:val="00693F6C"/>
    <w:rsid w:val="0069649C"/>
    <w:rsid w:val="006971C3"/>
    <w:rsid w:val="006A17F6"/>
    <w:rsid w:val="006A194C"/>
    <w:rsid w:val="006A40FA"/>
    <w:rsid w:val="006A5D2D"/>
    <w:rsid w:val="006A5E55"/>
    <w:rsid w:val="006B1856"/>
    <w:rsid w:val="006B4185"/>
    <w:rsid w:val="006B4695"/>
    <w:rsid w:val="006B5756"/>
    <w:rsid w:val="006B6ABB"/>
    <w:rsid w:val="006B6D91"/>
    <w:rsid w:val="006C5916"/>
    <w:rsid w:val="006C5D80"/>
    <w:rsid w:val="006C73D4"/>
    <w:rsid w:val="006D075E"/>
    <w:rsid w:val="006D1DEB"/>
    <w:rsid w:val="006D4286"/>
    <w:rsid w:val="006D4632"/>
    <w:rsid w:val="006D4BD7"/>
    <w:rsid w:val="006D6039"/>
    <w:rsid w:val="006D714C"/>
    <w:rsid w:val="006E0C98"/>
    <w:rsid w:val="006E0F66"/>
    <w:rsid w:val="006E1CE6"/>
    <w:rsid w:val="006E3D9C"/>
    <w:rsid w:val="006E4BFB"/>
    <w:rsid w:val="006E5DD2"/>
    <w:rsid w:val="006E60FC"/>
    <w:rsid w:val="006E6645"/>
    <w:rsid w:val="006E6F81"/>
    <w:rsid w:val="006F1149"/>
    <w:rsid w:val="006F18CA"/>
    <w:rsid w:val="006F5BDA"/>
    <w:rsid w:val="006F65F9"/>
    <w:rsid w:val="006F6CB0"/>
    <w:rsid w:val="007008E4"/>
    <w:rsid w:val="007031EC"/>
    <w:rsid w:val="007043A1"/>
    <w:rsid w:val="0070463B"/>
    <w:rsid w:val="0070464B"/>
    <w:rsid w:val="00704CBB"/>
    <w:rsid w:val="00704EB7"/>
    <w:rsid w:val="00704FE8"/>
    <w:rsid w:val="00706560"/>
    <w:rsid w:val="007065E6"/>
    <w:rsid w:val="00707959"/>
    <w:rsid w:val="00710169"/>
    <w:rsid w:val="0071249F"/>
    <w:rsid w:val="00716E2F"/>
    <w:rsid w:val="00722343"/>
    <w:rsid w:val="007247B2"/>
    <w:rsid w:val="00725165"/>
    <w:rsid w:val="00725667"/>
    <w:rsid w:val="00730912"/>
    <w:rsid w:val="00732597"/>
    <w:rsid w:val="00732758"/>
    <w:rsid w:val="007332B2"/>
    <w:rsid w:val="0073411E"/>
    <w:rsid w:val="00735A1C"/>
    <w:rsid w:val="007410CF"/>
    <w:rsid w:val="007428EB"/>
    <w:rsid w:val="00744518"/>
    <w:rsid w:val="00746F7C"/>
    <w:rsid w:val="0074720D"/>
    <w:rsid w:val="00751426"/>
    <w:rsid w:val="0075368C"/>
    <w:rsid w:val="00753E93"/>
    <w:rsid w:val="007543C3"/>
    <w:rsid w:val="0075522A"/>
    <w:rsid w:val="007562F8"/>
    <w:rsid w:val="007570AF"/>
    <w:rsid w:val="0076081D"/>
    <w:rsid w:val="00760DBA"/>
    <w:rsid w:val="00761C03"/>
    <w:rsid w:val="00762176"/>
    <w:rsid w:val="0076397A"/>
    <w:rsid w:val="0076404F"/>
    <w:rsid w:val="00770F1F"/>
    <w:rsid w:val="0077587A"/>
    <w:rsid w:val="0077699A"/>
    <w:rsid w:val="00776DE1"/>
    <w:rsid w:val="00777DAB"/>
    <w:rsid w:val="00781B57"/>
    <w:rsid w:val="00782059"/>
    <w:rsid w:val="0078256A"/>
    <w:rsid w:val="007825C1"/>
    <w:rsid w:val="00783D6C"/>
    <w:rsid w:val="007860FD"/>
    <w:rsid w:val="00790BBC"/>
    <w:rsid w:val="00792205"/>
    <w:rsid w:val="007933C0"/>
    <w:rsid w:val="00794EE6"/>
    <w:rsid w:val="00795913"/>
    <w:rsid w:val="00795AA3"/>
    <w:rsid w:val="0079722E"/>
    <w:rsid w:val="007975F0"/>
    <w:rsid w:val="007A307C"/>
    <w:rsid w:val="007A30B4"/>
    <w:rsid w:val="007A440F"/>
    <w:rsid w:val="007A5793"/>
    <w:rsid w:val="007A6533"/>
    <w:rsid w:val="007A7A0B"/>
    <w:rsid w:val="007B06C9"/>
    <w:rsid w:val="007B089A"/>
    <w:rsid w:val="007B0AA4"/>
    <w:rsid w:val="007B2AA3"/>
    <w:rsid w:val="007B37CE"/>
    <w:rsid w:val="007B3AB7"/>
    <w:rsid w:val="007B46CA"/>
    <w:rsid w:val="007B616E"/>
    <w:rsid w:val="007B619E"/>
    <w:rsid w:val="007B6574"/>
    <w:rsid w:val="007B6644"/>
    <w:rsid w:val="007B6B7F"/>
    <w:rsid w:val="007C0BFD"/>
    <w:rsid w:val="007C1955"/>
    <w:rsid w:val="007C221A"/>
    <w:rsid w:val="007C2DC8"/>
    <w:rsid w:val="007C36F5"/>
    <w:rsid w:val="007C4449"/>
    <w:rsid w:val="007D017D"/>
    <w:rsid w:val="007D098D"/>
    <w:rsid w:val="007D09CD"/>
    <w:rsid w:val="007D2548"/>
    <w:rsid w:val="007D3482"/>
    <w:rsid w:val="007D55BB"/>
    <w:rsid w:val="007D5C65"/>
    <w:rsid w:val="007D62A8"/>
    <w:rsid w:val="007D71DA"/>
    <w:rsid w:val="007D75DF"/>
    <w:rsid w:val="007E1371"/>
    <w:rsid w:val="007E1DF2"/>
    <w:rsid w:val="007E2F98"/>
    <w:rsid w:val="007E32F9"/>
    <w:rsid w:val="007E4CFF"/>
    <w:rsid w:val="007E52F6"/>
    <w:rsid w:val="007E704A"/>
    <w:rsid w:val="007F1D06"/>
    <w:rsid w:val="007F2286"/>
    <w:rsid w:val="007F2EA4"/>
    <w:rsid w:val="007F349C"/>
    <w:rsid w:val="007F4753"/>
    <w:rsid w:val="007F4F5E"/>
    <w:rsid w:val="007F6F36"/>
    <w:rsid w:val="007F7EBA"/>
    <w:rsid w:val="008009EB"/>
    <w:rsid w:val="008044E3"/>
    <w:rsid w:val="0080469D"/>
    <w:rsid w:val="00804EE0"/>
    <w:rsid w:val="00810557"/>
    <w:rsid w:val="008106A1"/>
    <w:rsid w:val="0081515B"/>
    <w:rsid w:val="00817168"/>
    <w:rsid w:val="00820D1A"/>
    <w:rsid w:val="00822811"/>
    <w:rsid w:val="008260EA"/>
    <w:rsid w:val="008269C5"/>
    <w:rsid w:val="00827D4C"/>
    <w:rsid w:val="00827D94"/>
    <w:rsid w:val="00830EC2"/>
    <w:rsid w:val="00831353"/>
    <w:rsid w:val="0083140B"/>
    <w:rsid w:val="008329E0"/>
    <w:rsid w:val="00832F6A"/>
    <w:rsid w:val="00833CBC"/>
    <w:rsid w:val="00836B4B"/>
    <w:rsid w:val="00836EDA"/>
    <w:rsid w:val="00841223"/>
    <w:rsid w:val="00841AD7"/>
    <w:rsid w:val="00841FF9"/>
    <w:rsid w:val="00845263"/>
    <w:rsid w:val="00845749"/>
    <w:rsid w:val="00846552"/>
    <w:rsid w:val="00846B85"/>
    <w:rsid w:val="00850FCA"/>
    <w:rsid w:val="0085120B"/>
    <w:rsid w:val="00856616"/>
    <w:rsid w:val="00857EDD"/>
    <w:rsid w:val="008633DE"/>
    <w:rsid w:val="008636A3"/>
    <w:rsid w:val="0086467B"/>
    <w:rsid w:val="00865FE0"/>
    <w:rsid w:val="0086613D"/>
    <w:rsid w:val="0086729D"/>
    <w:rsid w:val="00867686"/>
    <w:rsid w:val="00867A6D"/>
    <w:rsid w:val="00873732"/>
    <w:rsid w:val="00875EB0"/>
    <w:rsid w:val="00876641"/>
    <w:rsid w:val="00882483"/>
    <w:rsid w:val="00883276"/>
    <w:rsid w:val="0088375C"/>
    <w:rsid w:val="008847F6"/>
    <w:rsid w:val="008849D3"/>
    <w:rsid w:val="00885567"/>
    <w:rsid w:val="00886057"/>
    <w:rsid w:val="00886587"/>
    <w:rsid w:val="00887112"/>
    <w:rsid w:val="00887700"/>
    <w:rsid w:val="00887FF4"/>
    <w:rsid w:val="0089016A"/>
    <w:rsid w:val="008909C7"/>
    <w:rsid w:val="0089429B"/>
    <w:rsid w:val="00894F1A"/>
    <w:rsid w:val="00895C48"/>
    <w:rsid w:val="00897093"/>
    <w:rsid w:val="00897128"/>
    <w:rsid w:val="008A0528"/>
    <w:rsid w:val="008A2509"/>
    <w:rsid w:val="008A3B80"/>
    <w:rsid w:val="008A47CE"/>
    <w:rsid w:val="008A7441"/>
    <w:rsid w:val="008A74FB"/>
    <w:rsid w:val="008A7953"/>
    <w:rsid w:val="008B011A"/>
    <w:rsid w:val="008B1588"/>
    <w:rsid w:val="008B2393"/>
    <w:rsid w:val="008B2CCB"/>
    <w:rsid w:val="008B384B"/>
    <w:rsid w:val="008B430D"/>
    <w:rsid w:val="008B530B"/>
    <w:rsid w:val="008B534A"/>
    <w:rsid w:val="008B5AA0"/>
    <w:rsid w:val="008B63FA"/>
    <w:rsid w:val="008B657C"/>
    <w:rsid w:val="008C2D58"/>
    <w:rsid w:val="008C34BE"/>
    <w:rsid w:val="008C41A6"/>
    <w:rsid w:val="008C5B0B"/>
    <w:rsid w:val="008C65CF"/>
    <w:rsid w:val="008C6F35"/>
    <w:rsid w:val="008D0F73"/>
    <w:rsid w:val="008D1920"/>
    <w:rsid w:val="008D2C20"/>
    <w:rsid w:val="008D4340"/>
    <w:rsid w:val="008D5B01"/>
    <w:rsid w:val="008D6756"/>
    <w:rsid w:val="008D6D25"/>
    <w:rsid w:val="008D6EC5"/>
    <w:rsid w:val="008E3704"/>
    <w:rsid w:val="008E55A3"/>
    <w:rsid w:val="008E5E4A"/>
    <w:rsid w:val="008E61FF"/>
    <w:rsid w:val="008F0B8A"/>
    <w:rsid w:val="008F0B92"/>
    <w:rsid w:val="008F1062"/>
    <w:rsid w:val="008F5009"/>
    <w:rsid w:val="008F5563"/>
    <w:rsid w:val="008F5D9E"/>
    <w:rsid w:val="008F68F7"/>
    <w:rsid w:val="0090070B"/>
    <w:rsid w:val="00900D0B"/>
    <w:rsid w:val="00901A2A"/>
    <w:rsid w:val="0090218A"/>
    <w:rsid w:val="00902861"/>
    <w:rsid w:val="009039D6"/>
    <w:rsid w:val="00904057"/>
    <w:rsid w:val="00905240"/>
    <w:rsid w:val="00907533"/>
    <w:rsid w:val="00910627"/>
    <w:rsid w:val="00914E4B"/>
    <w:rsid w:val="009150C9"/>
    <w:rsid w:val="00916675"/>
    <w:rsid w:val="00920005"/>
    <w:rsid w:val="00920BB6"/>
    <w:rsid w:val="00921F14"/>
    <w:rsid w:val="00922B52"/>
    <w:rsid w:val="00923369"/>
    <w:rsid w:val="00934439"/>
    <w:rsid w:val="00935465"/>
    <w:rsid w:val="0093636A"/>
    <w:rsid w:val="00936793"/>
    <w:rsid w:val="00937B51"/>
    <w:rsid w:val="009402BC"/>
    <w:rsid w:val="0094135E"/>
    <w:rsid w:val="00941581"/>
    <w:rsid w:val="0094193B"/>
    <w:rsid w:val="00941B26"/>
    <w:rsid w:val="009422A8"/>
    <w:rsid w:val="00942B1D"/>
    <w:rsid w:val="00942E22"/>
    <w:rsid w:val="009459A9"/>
    <w:rsid w:val="00946C26"/>
    <w:rsid w:val="0095055D"/>
    <w:rsid w:val="00953C8C"/>
    <w:rsid w:val="00954595"/>
    <w:rsid w:val="0095627F"/>
    <w:rsid w:val="00956656"/>
    <w:rsid w:val="00956674"/>
    <w:rsid w:val="009567EF"/>
    <w:rsid w:val="00957461"/>
    <w:rsid w:val="009600EC"/>
    <w:rsid w:val="00960978"/>
    <w:rsid w:val="0096215F"/>
    <w:rsid w:val="00962870"/>
    <w:rsid w:val="00962DA3"/>
    <w:rsid w:val="00963227"/>
    <w:rsid w:val="00964168"/>
    <w:rsid w:val="00967957"/>
    <w:rsid w:val="00967C9D"/>
    <w:rsid w:val="00972468"/>
    <w:rsid w:val="00972EEB"/>
    <w:rsid w:val="00973208"/>
    <w:rsid w:val="00974879"/>
    <w:rsid w:val="00975EB2"/>
    <w:rsid w:val="00977937"/>
    <w:rsid w:val="00983033"/>
    <w:rsid w:val="0098452D"/>
    <w:rsid w:val="009849E9"/>
    <w:rsid w:val="00984E02"/>
    <w:rsid w:val="00985066"/>
    <w:rsid w:val="00985A21"/>
    <w:rsid w:val="00986EC5"/>
    <w:rsid w:val="009875C2"/>
    <w:rsid w:val="00992B24"/>
    <w:rsid w:val="00994B56"/>
    <w:rsid w:val="00995CE3"/>
    <w:rsid w:val="00996743"/>
    <w:rsid w:val="00997726"/>
    <w:rsid w:val="009A0DAA"/>
    <w:rsid w:val="009A29CD"/>
    <w:rsid w:val="009A518B"/>
    <w:rsid w:val="009B083F"/>
    <w:rsid w:val="009B3F37"/>
    <w:rsid w:val="009B47CB"/>
    <w:rsid w:val="009B55A4"/>
    <w:rsid w:val="009B6091"/>
    <w:rsid w:val="009B761A"/>
    <w:rsid w:val="009C0E6E"/>
    <w:rsid w:val="009C1ABD"/>
    <w:rsid w:val="009C2556"/>
    <w:rsid w:val="009C3AA5"/>
    <w:rsid w:val="009C4836"/>
    <w:rsid w:val="009C575A"/>
    <w:rsid w:val="009C793D"/>
    <w:rsid w:val="009D2F7C"/>
    <w:rsid w:val="009D352B"/>
    <w:rsid w:val="009D5A9B"/>
    <w:rsid w:val="009D6161"/>
    <w:rsid w:val="009D663B"/>
    <w:rsid w:val="009D7F9B"/>
    <w:rsid w:val="009E29BC"/>
    <w:rsid w:val="009E3D8E"/>
    <w:rsid w:val="009E59AD"/>
    <w:rsid w:val="009E71EF"/>
    <w:rsid w:val="009E78B0"/>
    <w:rsid w:val="009F22E6"/>
    <w:rsid w:val="009F4B26"/>
    <w:rsid w:val="009F6B9B"/>
    <w:rsid w:val="009F70E6"/>
    <w:rsid w:val="00A0088B"/>
    <w:rsid w:val="00A0136D"/>
    <w:rsid w:val="00A02E1D"/>
    <w:rsid w:val="00A04886"/>
    <w:rsid w:val="00A05AB6"/>
    <w:rsid w:val="00A07795"/>
    <w:rsid w:val="00A10350"/>
    <w:rsid w:val="00A10366"/>
    <w:rsid w:val="00A11E94"/>
    <w:rsid w:val="00A143B7"/>
    <w:rsid w:val="00A15BA0"/>
    <w:rsid w:val="00A16203"/>
    <w:rsid w:val="00A17241"/>
    <w:rsid w:val="00A17BD0"/>
    <w:rsid w:val="00A2051E"/>
    <w:rsid w:val="00A20793"/>
    <w:rsid w:val="00A20DFC"/>
    <w:rsid w:val="00A2440E"/>
    <w:rsid w:val="00A247A2"/>
    <w:rsid w:val="00A24912"/>
    <w:rsid w:val="00A2630C"/>
    <w:rsid w:val="00A30B14"/>
    <w:rsid w:val="00A34DF1"/>
    <w:rsid w:val="00A35835"/>
    <w:rsid w:val="00A36440"/>
    <w:rsid w:val="00A40A00"/>
    <w:rsid w:val="00A416F1"/>
    <w:rsid w:val="00A426CF"/>
    <w:rsid w:val="00A4355F"/>
    <w:rsid w:val="00A43CFB"/>
    <w:rsid w:val="00A44F77"/>
    <w:rsid w:val="00A45BCF"/>
    <w:rsid w:val="00A5199C"/>
    <w:rsid w:val="00A51E23"/>
    <w:rsid w:val="00A52212"/>
    <w:rsid w:val="00A5224B"/>
    <w:rsid w:val="00A52669"/>
    <w:rsid w:val="00A52E9C"/>
    <w:rsid w:val="00A54B4A"/>
    <w:rsid w:val="00A5566F"/>
    <w:rsid w:val="00A57423"/>
    <w:rsid w:val="00A57CBC"/>
    <w:rsid w:val="00A608B8"/>
    <w:rsid w:val="00A62056"/>
    <w:rsid w:val="00A6582F"/>
    <w:rsid w:val="00A67852"/>
    <w:rsid w:val="00A708A5"/>
    <w:rsid w:val="00A72905"/>
    <w:rsid w:val="00A735B7"/>
    <w:rsid w:val="00A7742A"/>
    <w:rsid w:val="00A826AD"/>
    <w:rsid w:val="00A84A67"/>
    <w:rsid w:val="00A85747"/>
    <w:rsid w:val="00A85C40"/>
    <w:rsid w:val="00A861E9"/>
    <w:rsid w:val="00A86485"/>
    <w:rsid w:val="00A93B54"/>
    <w:rsid w:val="00A94045"/>
    <w:rsid w:val="00A948EF"/>
    <w:rsid w:val="00A95BD3"/>
    <w:rsid w:val="00A95D37"/>
    <w:rsid w:val="00A95F7D"/>
    <w:rsid w:val="00AA03AA"/>
    <w:rsid w:val="00AA40A4"/>
    <w:rsid w:val="00AA4430"/>
    <w:rsid w:val="00AA6DDE"/>
    <w:rsid w:val="00AA7271"/>
    <w:rsid w:val="00AA729B"/>
    <w:rsid w:val="00AA72B8"/>
    <w:rsid w:val="00AA79AB"/>
    <w:rsid w:val="00AA7D1C"/>
    <w:rsid w:val="00AB03D8"/>
    <w:rsid w:val="00AB04F6"/>
    <w:rsid w:val="00AB20BF"/>
    <w:rsid w:val="00AB52F1"/>
    <w:rsid w:val="00AC0B52"/>
    <w:rsid w:val="00AC0B90"/>
    <w:rsid w:val="00AC14F3"/>
    <w:rsid w:val="00AC22FA"/>
    <w:rsid w:val="00AC430F"/>
    <w:rsid w:val="00AC64DF"/>
    <w:rsid w:val="00AC6CE3"/>
    <w:rsid w:val="00AC7B13"/>
    <w:rsid w:val="00AD1ED3"/>
    <w:rsid w:val="00AD375F"/>
    <w:rsid w:val="00AD4CAD"/>
    <w:rsid w:val="00AD4DFB"/>
    <w:rsid w:val="00AD636F"/>
    <w:rsid w:val="00AD7C5D"/>
    <w:rsid w:val="00AE1BDD"/>
    <w:rsid w:val="00AE2CCB"/>
    <w:rsid w:val="00AE3D5E"/>
    <w:rsid w:val="00AE4EA6"/>
    <w:rsid w:val="00AE5BE9"/>
    <w:rsid w:val="00AE66EA"/>
    <w:rsid w:val="00AE6DC8"/>
    <w:rsid w:val="00AF2C17"/>
    <w:rsid w:val="00AF2D92"/>
    <w:rsid w:val="00AF3309"/>
    <w:rsid w:val="00AF440E"/>
    <w:rsid w:val="00AF59A1"/>
    <w:rsid w:val="00AF74AD"/>
    <w:rsid w:val="00B00637"/>
    <w:rsid w:val="00B00AF8"/>
    <w:rsid w:val="00B02045"/>
    <w:rsid w:val="00B02DA3"/>
    <w:rsid w:val="00B03781"/>
    <w:rsid w:val="00B03AE7"/>
    <w:rsid w:val="00B0609F"/>
    <w:rsid w:val="00B07812"/>
    <w:rsid w:val="00B1129B"/>
    <w:rsid w:val="00B113A6"/>
    <w:rsid w:val="00B11510"/>
    <w:rsid w:val="00B11C6B"/>
    <w:rsid w:val="00B14C26"/>
    <w:rsid w:val="00B15621"/>
    <w:rsid w:val="00B15ADE"/>
    <w:rsid w:val="00B24C1F"/>
    <w:rsid w:val="00B25354"/>
    <w:rsid w:val="00B25F0D"/>
    <w:rsid w:val="00B26101"/>
    <w:rsid w:val="00B26D3D"/>
    <w:rsid w:val="00B309C7"/>
    <w:rsid w:val="00B31D94"/>
    <w:rsid w:val="00B37FA3"/>
    <w:rsid w:val="00B402C8"/>
    <w:rsid w:val="00B44AB2"/>
    <w:rsid w:val="00B44D12"/>
    <w:rsid w:val="00B455F5"/>
    <w:rsid w:val="00B527E7"/>
    <w:rsid w:val="00B52864"/>
    <w:rsid w:val="00B566DE"/>
    <w:rsid w:val="00B578B0"/>
    <w:rsid w:val="00B624FA"/>
    <w:rsid w:val="00B64955"/>
    <w:rsid w:val="00B65597"/>
    <w:rsid w:val="00B65901"/>
    <w:rsid w:val="00B70E75"/>
    <w:rsid w:val="00B71D49"/>
    <w:rsid w:val="00B72F0B"/>
    <w:rsid w:val="00B74926"/>
    <w:rsid w:val="00B74AE7"/>
    <w:rsid w:val="00B80C3E"/>
    <w:rsid w:val="00B826F5"/>
    <w:rsid w:val="00B8333D"/>
    <w:rsid w:val="00B844C1"/>
    <w:rsid w:val="00B85176"/>
    <w:rsid w:val="00B85E4B"/>
    <w:rsid w:val="00B87556"/>
    <w:rsid w:val="00B91275"/>
    <w:rsid w:val="00B91FA6"/>
    <w:rsid w:val="00B95AC7"/>
    <w:rsid w:val="00B96610"/>
    <w:rsid w:val="00B96BB8"/>
    <w:rsid w:val="00B973C4"/>
    <w:rsid w:val="00BA1BDE"/>
    <w:rsid w:val="00BA528B"/>
    <w:rsid w:val="00BA6762"/>
    <w:rsid w:val="00BA6EC1"/>
    <w:rsid w:val="00BA7671"/>
    <w:rsid w:val="00BA7B85"/>
    <w:rsid w:val="00BB032D"/>
    <w:rsid w:val="00BB0BAB"/>
    <w:rsid w:val="00BB2334"/>
    <w:rsid w:val="00BB39F7"/>
    <w:rsid w:val="00BB3AA8"/>
    <w:rsid w:val="00BB5443"/>
    <w:rsid w:val="00BB5C76"/>
    <w:rsid w:val="00BC0977"/>
    <w:rsid w:val="00BC0AB2"/>
    <w:rsid w:val="00BC10BF"/>
    <w:rsid w:val="00BC251E"/>
    <w:rsid w:val="00BC4B63"/>
    <w:rsid w:val="00BC54D5"/>
    <w:rsid w:val="00BC6301"/>
    <w:rsid w:val="00BC7E97"/>
    <w:rsid w:val="00BD0BEF"/>
    <w:rsid w:val="00BD1491"/>
    <w:rsid w:val="00BD4CAB"/>
    <w:rsid w:val="00BD56E3"/>
    <w:rsid w:val="00BD5DC2"/>
    <w:rsid w:val="00BD7405"/>
    <w:rsid w:val="00BD7C4C"/>
    <w:rsid w:val="00BE08EA"/>
    <w:rsid w:val="00BE1BD1"/>
    <w:rsid w:val="00BE2EEC"/>
    <w:rsid w:val="00BE4E75"/>
    <w:rsid w:val="00BE6430"/>
    <w:rsid w:val="00BE6F72"/>
    <w:rsid w:val="00BF0CC4"/>
    <w:rsid w:val="00BF1A6D"/>
    <w:rsid w:val="00BF4E6C"/>
    <w:rsid w:val="00BF4FA8"/>
    <w:rsid w:val="00BF75FE"/>
    <w:rsid w:val="00C01239"/>
    <w:rsid w:val="00C0200B"/>
    <w:rsid w:val="00C02026"/>
    <w:rsid w:val="00C0233B"/>
    <w:rsid w:val="00C034EA"/>
    <w:rsid w:val="00C0719D"/>
    <w:rsid w:val="00C07439"/>
    <w:rsid w:val="00C11AF8"/>
    <w:rsid w:val="00C1211D"/>
    <w:rsid w:val="00C1232A"/>
    <w:rsid w:val="00C12556"/>
    <w:rsid w:val="00C1271D"/>
    <w:rsid w:val="00C13B6F"/>
    <w:rsid w:val="00C169CA"/>
    <w:rsid w:val="00C208DD"/>
    <w:rsid w:val="00C20E35"/>
    <w:rsid w:val="00C22541"/>
    <w:rsid w:val="00C23894"/>
    <w:rsid w:val="00C253C4"/>
    <w:rsid w:val="00C25A02"/>
    <w:rsid w:val="00C25DB9"/>
    <w:rsid w:val="00C260E9"/>
    <w:rsid w:val="00C315FC"/>
    <w:rsid w:val="00C333BB"/>
    <w:rsid w:val="00C335B9"/>
    <w:rsid w:val="00C3641C"/>
    <w:rsid w:val="00C374BA"/>
    <w:rsid w:val="00C41015"/>
    <w:rsid w:val="00C416A5"/>
    <w:rsid w:val="00C4380A"/>
    <w:rsid w:val="00C439AE"/>
    <w:rsid w:val="00C45AE3"/>
    <w:rsid w:val="00C463A9"/>
    <w:rsid w:val="00C47222"/>
    <w:rsid w:val="00C504BF"/>
    <w:rsid w:val="00C51F50"/>
    <w:rsid w:val="00C5309E"/>
    <w:rsid w:val="00C541E4"/>
    <w:rsid w:val="00C56C95"/>
    <w:rsid w:val="00C56FD6"/>
    <w:rsid w:val="00C605CF"/>
    <w:rsid w:val="00C6106D"/>
    <w:rsid w:val="00C64034"/>
    <w:rsid w:val="00C66102"/>
    <w:rsid w:val="00C70AF1"/>
    <w:rsid w:val="00C727C5"/>
    <w:rsid w:val="00C72E3E"/>
    <w:rsid w:val="00C75D3B"/>
    <w:rsid w:val="00C76322"/>
    <w:rsid w:val="00C7703E"/>
    <w:rsid w:val="00C77831"/>
    <w:rsid w:val="00C821C7"/>
    <w:rsid w:val="00C837AD"/>
    <w:rsid w:val="00C838B1"/>
    <w:rsid w:val="00C850DA"/>
    <w:rsid w:val="00C852F1"/>
    <w:rsid w:val="00C85655"/>
    <w:rsid w:val="00C8698D"/>
    <w:rsid w:val="00CA07C5"/>
    <w:rsid w:val="00CA137F"/>
    <w:rsid w:val="00CA13BD"/>
    <w:rsid w:val="00CA26F5"/>
    <w:rsid w:val="00CA271A"/>
    <w:rsid w:val="00CA53B1"/>
    <w:rsid w:val="00CA76DC"/>
    <w:rsid w:val="00CA7851"/>
    <w:rsid w:val="00CA785B"/>
    <w:rsid w:val="00CB35F4"/>
    <w:rsid w:val="00CB4718"/>
    <w:rsid w:val="00CB55B7"/>
    <w:rsid w:val="00CB56F0"/>
    <w:rsid w:val="00CC074B"/>
    <w:rsid w:val="00CC2FC7"/>
    <w:rsid w:val="00CC3714"/>
    <w:rsid w:val="00CC5197"/>
    <w:rsid w:val="00CC7416"/>
    <w:rsid w:val="00CC7D3A"/>
    <w:rsid w:val="00CD1FB3"/>
    <w:rsid w:val="00CD2560"/>
    <w:rsid w:val="00CD4CE8"/>
    <w:rsid w:val="00CD6A7C"/>
    <w:rsid w:val="00CD6D82"/>
    <w:rsid w:val="00CD77A1"/>
    <w:rsid w:val="00CD7811"/>
    <w:rsid w:val="00CE08C3"/>
    <w:rsid w:val="00CE194E"/>
    <w:rsid w:val="00CE1E79"/>
    <w:rsid w:val="00CE3B2F"/>
    <w:rsid w:val="00CE5E1F"/>
    <w:rsid w:val="00CE66DB"/>
    <w:rsid w:val="00CE7306"/>
    <w:rsid w:val="00CE799A"/>
    <w:rsid w:val="00CF0FAA"/>
    <w:rsid w:val="00CF181A"/>
    <w:rsid w:val="00CF221C"/>
    <w:rsid w:val="00CF42AC"/>
    <w:rsid w:val="00CF6705"/>
    <w:rsid w:val="00CF7610"/>
    <w:rsid w:val="00D00809"/>
    <w:rsid w:val="00D04881"/>
    <w:rsid w:val="00D067C9"/>
    <w:rsid w:val="00D069FF"/>
    <w:rsid w:val="00D06C9F"/>
    <w:rsid w:val="00D11046"/>
    <w:rsid w:val="00D122A9"/>
    <w:rsid w:val="00D12809"/>
    <w:rsid w:val="00D13E79"/>
    <w:rsid w:val="00D161E7"/>
    <w:rsid w:val="00D165B2"/>
    <w:rsid w:val="00D17E61"/>
    <w:rsid w:val="00D20745"/>
    <w:rsid w:val="00D21044"/>
    <w:rsid w:val="00D216DA"/>
    <w:rsid w:val="00D219EB"/>
    <w:rsid w:val="00D21CFD"/>
    <w:rsid w:val="00D2428A"/>
    <w:rsid w:val="00D2458F"/>
    <w:rsid w:val="00D24C77"/>
    <w:rsid w:val="00D25EB8"/>
    <w:rsid w:val="00D26343"/>
    <w:rsid w:val="00D26A58"/>
    <w:rsid w:val="00D27431"/>
    <w:rsid w:val="00D305AB"/>
    <w:rsid w:val="00D31327"/>
    <w:rsid w:val="00D31B68"/>
    <w:rsid w:val="00D31ECD"/>
    <w:rsid w:val="00D32270"/>
    <w:rsid w:val="00D328E3"/>
    <w:rsid w:val="00D33C4A"/>
    <w:rsid w:val="00D349F5"/>
    <w:rsid w:val="00D36AC3"/>
    <w:rsid w:val="00D3761C"/>
    <w:rsid w:val="00D427EF"/>
    <w:rsid w:val="00D4358C"/>
    <w:rsid w:val="00D44AD8"/>
    <w:rsid w:val="00D45278"/>
    <w:rsid w:val="00D45940"/>
    <w:rsid w:val="00D4792F"/>
    <w:rsid w:val="00D50134"/>
    <w:rsid w:val="00D50B1D"/>
    <w:rsid w:val="00D51029"/>
    <w:rsid w:val="00D51E4B"/>
    <w:rsid w:val="00D60258"/>
    <w:rsid w:val="00D6239F"/>
    <w:rsid w:val="00D62459"/>
    <w:rsid w:val="00D648D7"/>
    <w:rsid w:val="00D64D2D"/>
    <w:rsid w:val="00D64D8B"/>
    <w:rsid w:val="00D65773"/>
    <w:rsid w:val="00D6701B"/>
    <w:rsid w:val="00D67CDE"/>
    <w:rsid w:val="00D701C1"/>
    <w:rsid w:val="00D70A54"/>
    <w:rsid w:val="00D70A91"/>
    <w:rsid w:val="00D70BA5"/>
    <w:rsid w:val="00D736EC"/>
    <w:rsid w:val="00D76CB8"/>
    <w:rsid w:val="00D77156"/>
    <w:rsid w:val="00D804A7"/>
    <w:rsid w:val="00D81283"/>
    <w:rsid w:val="00D81D35"/>
    <w:rsid w:val="00D82111"/>
    <w:rsid w:val="00D82937"/>
    <w:rsid w:val="00D83174"/>
    <w:rsid w:val="00D86D98"/>
    <w:rsid w:val="00D915D9"/>
    <w:rsid w:val="00D91849"/>
    <w:rsid w:val="00D92BBA"/>
    <w:rsid w:val="00D9482E"/>
    <w:rsid w:val="00D97598"/>
    <w:rsid w:val="00DA03E4"/>
    <w:rsid w:val="00DA0556"/>
    <w:rsid w:val="00DA08D5"/>
    <w:rsid w:val="00DA1183"/>
    <w:rsid w:val="00DA44E2"/>
    <w:rsid w:val="00DA4851"/>
    <w:rsid w:val="00DA48AB"/>
    <w:rsid w:val="00DA5ECC"/>
    <w:rsid w:val="00DA6D7A"/>
    <w:rsid w:val="00DB1785"/>
    <w:rsid w:val="00DB3FCC"/>
    <w:rsid w:val="00DB5444"/>
    <w:rsid w:val="00DB5BD0"/>
    <w:rsid w:val="00DC0477"/>
    <w:rsid w:val="00DC336E"/>
    <w:rsid w:val="00DC4E4E"/>
    <w:rsid w:val="00DD0E4B"/>
    <w:rsid w:val="00DD4714"/>
    <w:rsid w:val="00DD722F"/>
    <w:rsid w:val="00DD7488"/>
    <w:rsid w:val="00DD748A"/>
    <w:rsid w:val="00DD7D81"/>
    <w:rsid w:val="00DE1ED0"/>
    <w:rsid w:val="00DE22D9"/>
    <w:rsid w:val="00DE37C9"/>
    <w:rsid w:val="00DE3CE5"/>
    <w:rsid w:val="00DE41F7"/>
    <w:rsid w:val="00DE56DB"/>
    <w:rsid w:val="00DE5A93"/>
    <w:rsid w:val="00DE5B76"/>
    <w:rsid w:val="00DF02FF"/>
    <w:rsid w:val="00DF1EF9"/>
    <w:rsid w:val="00DF4711"/>
    <w:rsid w:val="00DF5BAD"/>
    <w:rsid w:val="00E02021"/>
    <w:rsid w:val="00E02CE6"/>
    <w:rsid w:val="00E039EE"/>
    <w:rsid w:val="00E04904"/>
    <w:rsid w:val="00E050E3"/>
    <w:rsid w:val="00E05186"/>
    <w:rsid w:val="00E05EBF"/>
    <w:rsid w:val="00E12D3B"/>
    <w:rsid w:val="00E138F4"/>
    <w:rsid w:val="00E142DF"/>
    <w:rsid w:val="00E1637E"/>
    <w:rsid w:val="00E21559"/>
    <w:rsid w:val="00E25E90"/>
    <w:rsid w:val="00E30D07"/>
    <w:rsid w:val="00E332FF"/>
    <w:rsid w:val="00E33FC5"/>
    <w:rsid w:val="00E3406C"/>
    <w:rsid w:val="00E34972"/>
    <w:rsid w:val="00E3643C"/>
    <w:rsid w:val="00E40332"/>
    <w:rsid w:val="00E421C5"/>
    <w:rsid w:val="00E422B8"/>
    <w:rsid w:val="00E43624"/>
    <w:rsid w:val="00E44337"/>
    <w:rsid w:val="00E443DA"/>
    <w:rsid w:val="00E4454A"/>
    <w:rsid w:val="00E451C1"/>
    <w:rsid w:val="00E46480"/>
    <w:rsid w:val="00E4756E"/>
    <w:rsid w:val="00E503AE"/>
    <w:rsid w:val="00E5059D"/>
    <w:rsid w:val="00E50D94"/>
    <w:rsid w:val="00E51E19"/>
    <w:rsid w:val="00E53726"/>
    <w:rsid w:val="00E54053"/>
    <w:rsid w:val="00E540AA"/>
    <w:rsid w:val="00E54157"/>
    <w:rsid w:val="00E543A1"/>
    <w:rsid w:val="00E54796"/>
    <w:rsid w:val="00E55A5E"/>
    <w:rsid w:val="00E56713"/>
    <w:rsid w:val="00E568A6"/>
    <w:rsid w:val="00E572FB"/>
    <w:rsid w:val="00E5788F"/>
    <w:rsid w:val="00E60089"/>
    <w:rsid w:val="00E616F5"/>
    <w:rsid w:val="00E61719"/>
    <w:rsid w:val="00E61E93"/>
    <w:rsid w:val="00E63A78"/>
    <w:rsid w:val="00E63CE5"/>
    <w:rsid w:val="00E64205"/>
    <w:rsid w:val="00E64504"/>
    <w:rsid w:val="00E6689D"/>
    <w:rsid w:val="00E70325"/>
    <w:rsid w:val="00E7199F"/>
    <w:rsid w:val="00E73E59"/>
    <w:rsid w:val="00E73E9A"/>
    <w:rsid w:val="00E75087"/>
    <w:rsid w:val="00E7555E"/>
    <w:rsid w:val="00E8253E"/>
    <w:rsid w:val="00E83226"/>
    <w:rsid w:val="00E84C34"/>
    <w:rsid w:val="00E85A71"/>
    <w:rsid w:val="00E86BCE"/>
    <w:rsid w:val="00E91542"/>
    <w:rsid w:val="00E93F21"/>
    <w:rsid w:val="00E96A25"/>
    <w:rsid w:val="00E96B8E"/>
    <w:rsid w:val="00E96F91"/>
    <w:rsid w:val="00E97C68"/>
    <w:rsid w:val="00EA01C4"/>
    <w:rsid w:val="00EA05F8"/>
    <w:rsid w:val="00EA0A50"/>
    <w:rsid w:val="00EA1C02"/>
    <w:rsid w:val="00EA1E32"/>
    <w:rsid w:val="00EA4404"/>
    <w:rsid w:val="00EA6FF1"/>
    <w:rsid w:val="00EA7235"/>
    <w:rsid w:val="00EB3464"/>
    <w:rsid w:val="00EB35D9"/>
    <w:rsid w:val="00EB4B25"/>
    <w:rsid w:val="00EB4E8A"/>
    <w:rsid w:val="00EB6A56"/>
    <w:rsid w:val="00EB6B6E"/>
    <w:rsid w:val="00EB7457"/>
    <w:rsid w:val="00EC1565"/>
    <w:rsid w:val="00EC1EBA"/>
    <w:rsid w:val="00ED014E"/>
    <w:rsid w:val="00ED0C18"/>
    <w:rsid w:val="00ED20A8"/>
    <w:rsid w:val="00ED43DD"/>
    <w:rsid w:val="00ED4F77"/>
    <w:rsid w:val="00ED515E"/>
    <w:rsid w:val="00ED5316"/>
    <w:rsid w:val="00ED5717"/>
    <w:rsid w:val="00ED61DF"/>
    <w:rsid w:val="00ED625F"/>
    <w:rsid w:val="00ED6EAB"/>
    <w:rsid w:val="00ED72EE"/>
    <w:rsid w:val="00EE0FA7"/>
    <w:rsid w:val="00EE11DB"/>
    <w:rsid w:val="00EE1607"/>
    <w:rsid w:val="00EE22D0"/>
    <w:rsid w:val="00EE2334"/>
    <w:rsid w:val="00EE4598"/>
    <w:rsid w:val="00EF0393"/>
    <w:rsid w:val="00EF04D4"/>
    <w:rsid w:val="00EF2209"/>
    <w:rsid w:val="00EF4CBD"/>
    <w:rsid w:val="00EF4E03"/>
    <w:rsid w:val="00EF743D"/>
    <w:rsid w:val="00F01FA3"/>
    <w:rsid w:val="00F0232F"/>
    <w:rsid w:val="00F038B1"/>
    <w:rsid w:val="00F04C3D"/>
    <w:rsid w:val="00F050BE"/>
    <w:rsid w:val="00F06A5D"/>
    <w:rsid w:val="00F13F00"/>
    <w:rsid w:val="00F1545A"/>
    <w:rsid w:val="00F15CB1"/>
    <w:rsid w:val="00F1652D"/>
    <w:rsid w:val="00F20AE9"/>
    <w:rsid w:val="00F2312B"/>
    <w:rsid w:val="00F2439A"/>
    <w:rsid w:val="00F24BE7"/>
    <w:rsid w:val="00F25DD0"/>
    <w:rsid w:val="00F268A0"/>
    <w:rsid w:val="00F317B9"/>
    <w:rsid w:val="00F33DEF"/>
    <w:rsid w:val="00F359A8"/>
    <w:rsid w:val="00F36749"/>
    <w:rsid w:val="00F36B7C"/>
    <w:rsid w:val="00F44222"/>
    <w:rsid w:val="00F44602"/>
    <w:rsid w:val="00F45499"/>
    <w:rsid w:val="00F4598B"/>
    <w:rsid w:val="00F473EA"/>
    <w:rsid w:val="00F475A6"/>
    <w:rsid w:val="00F47880"/>
    <w:rsid w:val="00F47F69"/>
    <w:rsid w:val="00F52B77"/>
    <w:rsid w:val="00F531DA"/>
    <w:rsid w:val="00F574F6"/>
    <w:rsid w:val="00F61988"/>
    <w:rsid w:val="00F61A6F"/>
    <w:rsid w:val="00F62A7D"/>
    <w:rsid w:val="00F63A2F"/>
    <w:rsid w:val="00F64993"/>
    <w:rsid w:val="00F64A10"/>
    <w:rsid w:val="00F65F60"/>
    <w:rsid w:val="00F66B40"/>
    <w:rsid w:val="00F6710C"/>
    <w:rsid w:val="00F67D87"/>
    <w:rsid w:val="00F73D30"/>
    <w:rsid w:val="00F74ACA"/>
    <w:rsid w:val="00F7671C"/>
    <w:rsid w:val="00F77025"/>
    <w:rsid w:val="00F809D6"/>
    <w:rsid w:val="00F80DB0"/>
    <w:rsid w:val="00F83561"/>
    <w:rsid w:val="00F865A7"/>
    <w:rsid w:val="00F9178B"/>
    <w:rsid w:val="00F91C4B"/>
    <w:rsid w:val="00F92A66"/>
    <w:rsid w:val="00F94EE7"/>
    <w:rsid w:val="00F95254"/>
    <w:rsid w:val="00F96C64"/>
    <w:rsid w:val="00FA0356"/>
    <w:rsid w:val="00FA320C"/>
    <w:rsid w:val="00FA3F23"/>
    <w:rsid w:val="00FA48C5"/>
    <w:rsid w:val="00FA6144"/>
    <w:rsid w:val="00FA6D5E"/>
    <w:rsid w:val="00FB014E"/>
    <w:rsid w:val="00FB1D8C"/>
    <w:rsid w:val="00FB24DA"/>
    <w:rsid w:val="00FB35A8"/>
    <w:rsid w:val="00FB48E7"/>
    <w:rsid w:val="00FB6A96"/>
    <w:rsid w:val="00FC0461"/>
    <w:rsid w:val="00FC079F"/>
    <w:rsid w:val="00FC09AF"/>
    <w:rsid w:val="00FC1483"/>
    <w:rsid w:val="00FC185A"/>
    <w:rsid w:val="00FC2849"/>
    <w:rsid w:val="00FC3BF6"/>
    <w:rsid w:val="00FC4200"/>
    <w:rsid w:val="00FC741F"/>
    <w:rsid w:val="00FD3874"/>
    <w:rsid w:val="00FD4F11"/>
    <w:rsid w:val="00FE0B37"/>
    <w:rsid w:val="00FE0CDE"/>
    <w:rsid w:val="00FE14C5"/>
    <w:rsid w:val="00FE4129"/>
    <w:rsid w:val="00FE509F"/>
    <w:rsid w:val="00FE664F"/>
    <w:rsid w:val="00FE72C7"/>
    <w:rsid w:val="00FE7DBC"/>
    <w:rsid w:val="00FF0500"/>
    <w:rsid w:val="00FF0760"/>
    <w:rsid w:val="00FF0BD6"/>
    <w:rsid w:val="00FF0CE4"/>
    <w:rsid w:val="00FF38CE"/>
    <w:rsid w:val="00FF5588"/>
    <w:rsid w:val="00FF5856"/>
    <w:rsid w:val="00FF6194"/>
    <w:rsid w:val="00FF6CD5"/>
    <w:rsid w:val="00FF7048"/>
    <w:rsid w:val="00FF7B94"/>
    <w:rsid w:val="00FF7E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D3DB3E"/>
  <w15:chartTrackingRefBased/>
  <w15:docId w15:val="{2AB1BFC5-72BB-4B39-A58A-1724D07FB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BD6"/>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FF0BD6"/>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FF0BD6"/>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FF0BD6"/>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FF0BD6"/>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FF0BD6"/>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FF0BD6"/>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FF0BD6"/>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FF0BD6"/>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paragraph" w:styleId="Header">
    <w:name w:val="header"/>
    <w:basedOn w:val="Normal"/>
    <w:link w:val="HeaderChar"/>
    <w:uiPriority w:val="99"/>
    <w:rsid w:val="00FF0BD6"/>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FF0BD6"/>
    <w:rPr>
      <w:rFonts w:ascii="Palatino Linotype" w:hAnsi="Palatino Linotype"/>
      <w:noProof/>
      <w:color w:val="000000"/>
      <w:szCs w:val="18"/>
    </w:rPr>
  </w:style>
  <w:style w:type="paragraph" w:customStyle="1" w:styleId="MDPIheaderjournallogo">
    <w:name w:val="MDPI_header_journal_logo"/>
    <w:qFormat/>
    <w:rsid w:val="00FF0BD6"/>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FF0BD6"/>
    <w:pPr>
      <w:ind w:firstLine="0"/>
    </w:pPr>
  </w:style>
  <w:style w:type="paragraph" w:customStyle="1" w:styleId="MDPI31text">
    <w:name w:val="MDPI_3.1_text"/>
    <w:qFormat/>
    <w:rsid w:val="006303B8"/>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FF0BD6"/>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FF0BD6"/>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FF0BD6"/>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FF0BD6"/>
    <w:pPr>
      <w:numPr>
        <w:numId w:val="1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FF0BD6"/>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FF0BD6"/>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FF0BD6"/>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FF0BD6"/>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C56C95"/>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FF0BD6"/>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FF0BD6"/>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FF0BD6"/>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FF0BD6"/>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FF0BD6"/>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FF0BD6"/>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B26101"/>
    <w:pPr>
      <w:numPr>
        <w:numId w:val="15"/>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FF0BD6"/>
    <w:rPr>
      <w:rFonts w:cs="Tahoma"/>
      <w:szCs w:val="18"/>
    </w:rPr>
  </w:style>
  <w:style w:type="character" w:customStyle="1" w:styleId="BalloonTextChar">
    <w:name w:val="Balloon Text Char"/>
    <w:link w:val="BalloonText"/>
    <w:uiPriority w:val="99"/>
    <w:rsid w:val="00FF0BD6"/>
    <w:rPr>
      <w:rFonts w:ascii="Palatino Linotype" w:hAnsi="Palatino Linotype" w:cs="Tahoma"/>
      <w:noProof/>
      <w:color w:val="000000"/>
      <w:szCs w:val="18"/>
    </w:rPr>
  </w:style>
  <w:style w:type="character" w:styleId="LineNumber">
    <w:name w:val="line number"/>
    <w:uiPriority w:val="99"/>
    <w:rsid w:val="0057771E"/>
    <w:rPr>
      <w:rFonts w:ascii="Palatino Linotype" w:hAnsi="Palatino Linotype"/>
      <w:sz w:val="16"/>
    </w:rPr>
  </w:style>
  <w:style w:type="table" w:customStyle="1" w:styleId="MDPI41threelinetable">
    <w:name w:val="MDPI_4.1_three_line_table"/>
    <w:basedOn w:val="TableNormal"/>
    <w:uiPriority w:val="99"/>
    <w:rsid w:val="00FF0BD6"/>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FF0BD6"/>
    <w:rPr>
      <w:color w:val="0000FF"/>
      <w:u w:val="single"/>
    </w:rPr>
  </w:style>
  <w:style w:type="character" w:customStyle="1" w:styleId="UnresolvedMention1">
    <w:name w:val="Unresolved Mention1"/>
    <w:uiPriority w:val="99"/>
    <w:semiHidden/>
    <w:unhideWhenUsed/>
    <w:rsid w:val="00B91FA6"/>
    <w:rPr>
      <w:color w:val="605E5C"/>
      <w:shd w:val="clear" w:color="auto" w:fill="E1DFDD"/>
    </w:rPr>
  </w:style>
  <w:style w:type="paragraph" w:styleId="Footer">
    <w:name w:val="footer"/>
    <w:basedOn w:val="Normal"/>
    <w:link w:val="FooterChar"/>
    <w:uiPriority w:val="99"/>
    <w:rsid w:val="00FF0BD6"/>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FF0BD6"/>
    <w:rPr>
      <w:rFonts w:ascii="Palatino Linotype" w:hAnsi="Palatino Linotype"/>
      <w:noProof/>
      <w:color w:val="000000"/>
      <w:szCs w:val="18"/>
    </w:rPr>
  </w:style>
  <w:style w:type="table" w:styleId="TableGrid">
    <w:name w:val="Table Grid"/>
    <w:basedOn w:val="TableNormal"/>
    <w:uiPriority w:val="59"/>
    <w:rsid w:val="00FF0BD6"/>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41236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FF0BD6"/>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FF0BD6"/>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FF0BD6"/>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FF0BD6"/>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FF0BD6"/>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FF0BD6"/>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FF0BD6"/>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FF0BD6"/>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FF0BD6"/>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FF0BD6"/>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FF0BD6"/>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FF0BD6"/>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FF0BD6"/>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FF0BD6"/>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FF0BD6"/>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FF0BD6"/>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FF0BD6"/>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FF0BD6"/>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FF0BD6"/>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FF0BD6"/>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FF0BD6"/>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FF0BD6"/>
  </w:style>
  <w:style w:type="paragraph" w:styleId="Bibliography">
    <w:name w:val="Bibliography"/>
    <w:basedOn w:val="Normal"/>
    <w:next w:val="Normal"/>
    <w:uiPriority w:val="37"/>
    <w:semiHidden/>
    <w:unhideWhenUsed/>
    <w:rsid w:val="00FF0BD6"/>
  </w:style>
  <w:style w:type="paragraph" w:styleId="BodyText">
    <w:name w:val="Body Text"/>
    <w:link w:val="BodyTextChar"/>
    <w:rsid w:val="00FF0BD6"/>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FF0BD6"/>
    <w:rPr>
      <w:rFonts w:ascii="Palatino Linotype" w:hAnsi="Palatino Linotype"/>
      <w:color w:val="000000"/>
      <w:sz w:val="24"/>
      <w:lang w:eastAsia="de-DE"/>
    </w:rPr>
  </w:style>
  <w:style w:type="character" w:styleId="CommentReference">
    <w:name w:val="annotation reference"/>
    <w:rsid w:val="00FF0BD6"/>
    <w:rPr>
      <w:sz w:val="21"/>
      <w:szCs w:val="21"/>
    </w:rPr>
  </w:style>
  <w:style w:type="paragraph" w:styleId="CommentText">
    <w:name w:val="annotation text"/>
    <w:basedOn w:val="Normal"/>
    <w:link w:val="CommentTextChar"/>
    <w:rsid w:val="00FF0BD6"/>
  </w:style>
  <w:style w:type="character" w:customStyle="1" w:styleId="CommentTextChar">
    <w:name w:val="Comment Text Char"/>
    <w:link w:val="CommentText"/>
    <w:rsid w:val="00FF0BD6"/>
    <w:rPr>
      <w:rFonts w:ascii="Palatino Linotype" w:hAnsi="Palatino Linotype"/>
      <w:noProof/>
      <w:color w:val="000000"/>
    </w:rPr>
  </w:style>
  <w:style w:type="paragraph" w:styleId="CommentSubject">
    <w:name w:val="annotation subject"/>
    <w:basedOn w:val="CommentText"/>
    <w:next w:val="CommentText"/>
    <w:link w:val="CommentSubjectChar"/>
    <w:rsid w:val="00FF0BD6"/>
    <w:rPr>
      <w:b/>
      <w:bCs/>
    </w:rPr>
  </w:style>
  <w:style w:type="character" w:customStyle="1" w:styleId="CommentSubjectChar">
    <w:name w:val="Comment Subject Char"/>
    <w:link w:val="CommentSubject"/>
    <w:rsid w:val="00FF0BD6"/>
    <w:rPr>
      <w:rFonts w:ascii="Palatino Linotype" w:hAnsi="Palatino Linotype"/>
      <w:b/>
      <w:bCs/>
      <w:noProof/>
      <w:color w:val="000000"/>
    </w:rPr>
  </w:style>
  <w:style w:type="character" w:styleId="EndnoteReference">
    <w:name w:val="endnote reference"/>
    <w:rsid w:val="00FF0BD6"/>
    <w:rPr>
      <w:vertAlign w:val="superscript"/>
    </w:rPr>
  </w:style>
  <w:style w:type="paragraph" w:styleId="EndnoteText">
    <w:name w:val="endnote text"/>
    <w:basedOn w:val="Normal"/>
    <w:link w:val="EndnoteTextChar"/>
    <w:semiHidden/>
    <w:unhideWhenUsed/>
    <w:rsid w:val="00FF0BD6"/>
    <w:pPr>
      <w:spacing w:line="240" w:lineRule="auto"/>
    </w:pPr>
  </w:style>
  <w:style w:type="character" w:customStyle="1" w:styleId="EndnoteTextChar">
    <w:name w:val="Endnote Text Char"/>
    <w:link w:val="EndnoteText"/>
    <w:semiHidden/>
    <w:rsid w:val="00FF0BD6"/>
    <w:rPr>
      <w:rFonts w:ascii="Palatino Linotype" w:hAnsi="Palatino Linotype"/>
      <w:noProof/>
      <w:color w:val="000000"/>
    </w:rPr>
  </w:style>
  <w:style w:type="character" w:styleId="FollowedHyperlink">
    <w:name w:val="FollowedHyperlink"/>
    <w:rsid w:val="00FF0BD6"/>
    <w:rPr>
      <w:color w:val="954F72"/>
      <w:u w:val="single"/>
    </w:rPr>
  </w:style>
  <w:style w:type="paragraph" w:styleId="FootnoteText">
    <w:name w:val="footnote text"/>
    <w:basedOn w:val="Normal"/>
    <w:link w:val="FootnoteTextChar"/>
    <w:semiHidden/>
    <w:unhideWhenUsed/>
    <w:rsid w:val="00FF0BD6"/>
    <w:pPr>
      <w:spacing w:line="240" w:lineRule="auto"/>
    </w:pPr>
  </w:style>
  <w:style w:type="character" w:customStyle="1" w:styleId="FootnoteTextChar">
    <w:name w:val="Footnote Text Char"/>
    <w:link w:val="FootnoteText"/>
    <w:semiHidden/>
    <w:rsid w:val="00FF0BD6"/>
    <w:rPr>
      <w:rFonts w:ascii="Palatino Linotype" w:hAnsi="Palatino Linotype"/>
      <w:noProof/>
      <w:color w:val="000000"/>
    </w:rPr>
  </w:style>
  <w:style w:type="paragraph" w:styleId="NormalWeb">
    <w:name w:val="Normal (Web)"/>
    <w:basedOn w:val="Normal"/>
    <w:uiPriority w:val="99"/>
    <w:rsid w:val="00FF0BD6"/>
    <w:rPr>
      <w:szCs w:val="24"/>
    </w:rPr>
  </w:style>
  <w:style w:type="paragraph" w:customStyle="1" w:styleId="MsoFootnoteText0">
    <w:name w:val="MsoFootnoteText"/>
    <w:basedOn w:val="NormalWeb"/>
    <w:qFormat/>
    <w:rsid w:val="00FF0BD6"/>
    <w:rPr>
      <w:rFonts w:ascii="Times New Roman" w:hAnsi="Times New Roman"/>
    </w:rPr>
  </w:style>
  <w:style w:type="character" w:styleId="PageNumber">
    <w:name w:val="page number"/>
    <w:rsid w:val="00FF0BD6"/>
  </w:style>
  <w:style w:type="character" w:styleId="PlaceholderText">
    <w:name w:val="Placeholder Text"/>
    <w:uiPriority w:val="99"/>
    <w:semiHidden/>
    <w:rsid w:val="00FF0BD6"/>
    <w:rPr>
      <w:color w:val="808080"/>
    </w:rPr>
  </w:style>
  <w:style w:type="paragraph" w:customStyle="1" w:styleId="MDPI71FootNotes">
    <w:name w:val="MDPI_7.1_FootNotes"/>
    <w:qFormat/>
    <w:rsid w:val="00C335B9"/>
    <w:pPr>
      <w:numPr>
        <w:numId w:val="16"/>
      </w:numPr>
      <w:adjustRightInd w:val="0"/>
      <w:snapToGrid w:val="0"/>
      <w:spacing w:line="228" w:lineRule="auto"/>
      <w:jc w:val="both"/>
    </w:pPr>
    <w:rPr>
      <w:rFonts w:ascii="Palatino Linotype" w:eastAsiaTheme="minorEastAsia" w:hAnsi="Palatino Linotype"/>
      <w:noProof/>
      <w:color w:val="000000"/>
      <w:sz w:val="18"/>
    </w:rPr>
  </w:style>
  <w:style w:type="paragraph" w:styleId="ListParagraph">
    <w:name w:val="List Paragraph"/>
    <w:basedOn w:val="Normal"/>
    <w:uiPriority w:val="34"/>
    <w:qFormat/>
    <w:rsid w:val="00831353"/>
    <w:pPr>
      <w:ind w:left="720"/>
      <w:contextualSpacing/>
    </w:pPr>
  </w:style>
  <w:style w:type="character" w:styleId="UnresolvedMention">
    <w:name w:val="Unresolved Mention"/>
    <w:basedOn w:val="DefaultParagraphFont"/>
    <w:uiPriority w:val="99"/>
    <w:semiHidden/>
    <w:unhideWhenUsed/>
    <w:rsid w:val="004C6E3B"/>
    <w:rPr>
      <w:color w:val="605E5C"/>
      <w:shd w:val="clear" w:color="auto" w:fill="E1DFDD"/>
    </w:rPr>
  </w:style>
  <w:style w:type="paragraph" w:styleId="BodyTextIndent">
    <w:name w:val="Body Text Indent"/>
    <w:basedOn w:val="Normal"/>
    <w:link w:val="BodyTextIndentChar"/>
    <w:uiPriority w:val="99"/>
    <w:semiHidden/>
    <w:unhideWhenUsed/>
    <w:rsid w:val="00B44AB2"/>
    <w:pPr>
      <w:spacing w:after="120"/>
      <w:ind w:left="283"/>
    </w:pPr>
  </w:style>
  <w:style w:type="character" w:customStyle="1" w:styleId="BodyTextIndentChar">
    <w:name w:val="Body Text Indent Char"/>
    <w:basedOn w:val="DefaultParagraphFont"/>
    <w:link w:val="BodyTextIndent"/>
    <w:uiPriority w:val="99"/>
    <w:semiHidden/>
    <w:rsid w:val="00B44AB2"/>
    <w:rPr>
      <w:rFonts w:ascii="Palatino Linotype" w:hAnsi="Palatino Linotype"/>
      <w:noProof/>
      <w:color w:val="000000"/>
    </w:rPr>
  </w:style>
  <w:style w:type="paragraph" w:styleId="Caption">
    <w:name w:val="caption"/>
    <w:basedOn w:val="Normal"/>
    <w:next w:val="Normal"/>
    <w:uiPriority w:val="35"/>
    <w:unhideWhenUsed/>
    <w:qFormat/>
    <w:rsid w:val="00ED625F"/>
    <w:pPr>
      <w:spacing w:after="200" w:line="240" w:lineRule="auto"/>
    </w:pPr>
    <w:rPr>
      <w:i/>
      <w:iCs/>
      <w:color w:val="44546A" w:themeColor="text2"/>
      <w:sz w:val="18"/>
      <w:szCs w:val="18"/>
    </w:rPr>
  </w:style>
  <w:style w:type="character" w:customStyle="1" w:styleId="fontstyle01">
    <w:name w:val="fontstyle01"/>
    <w:basedOn w:val="DefaultParagraphFont"/>
    <w:rsid w:val="00FD3874"/>
    <w:rPr>
      <w:rFonts w:ascii="GoudyOldStyleMT" w:hAnsi="GoudyOldStyleMT"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7411">
      <w:bodyDiv w:val="1"/>
      <w:marLeft w:val="0"/>
      <w:marRight w:val="0"/>
      <w:marTop w:val="0"/>
      <w:marBottom w:val="0"/>
      <w:divBdr>
        <w:top w:val="none" w:sz="0" w:space="0" w:color="auto"/>
        <w:left w:val="none" w:sz="0" w:space="0" w:color="auto"/>
        <w:bottom w:val="none" w:sz="0" w:space="0" w:color="auto"/>
        <w:right w:val="none" w:sz="0" w:space="0" w:color="auto"/>
      </w:divBdr>
      <w:divsChild>
        <w:div w:id="1433864976">
          <w:marLeft w:val="0"/>
          <w:marRight w:val="0"/>
          <w:marTop w:val="0"/>
          <w:marBottom w:val="0"/>
          <w:divBdr>
            <w:top w:val="none" w:sz="0" w:space="0" w:color="auto"/>
            <w:left w:val="none" w:sz="0" w:space="0" w:color="auto"/>
            <w:bottom w:val="none" w:sz="0" w:space="0" w:color="auto"/>
            <w:right w:val="none" w:sz="0" w:space="0" w:color="auto"/>
          </w:divBdr>
          <w:divsChild>
            <w:div w:id="1767530708">
              <w:marLeft w:val="0"/>
              <w:marRight w:val="0"/>
              <w:marTop w:val="0"/>
              <w:marBottom w:val="0"/>
              <w:divBdr>
                <w:top w:val="none" w:sz="0" w:space="0" w:color="auto"/>
                <w:left w:val="none" w:sz="0" w:space="0" w:color="auto"/>
                <w:bottom w:val="none" w:sz="0" w:space="0" w:color="auto"/>
                <w:right w:val="none" w:sz="0" w:space="0" w:color="auto"/>
              </w:divBdr>
              <w:divsChild>
                <w:div w:id="135603150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1494995">
      <w:bodyDiv w:val="1"/>
      <w:marLeft w:val="0"/>
      <w:marRight w:val="0"/>
      <w:marTop w:val="0"/>
      <w:marBottom w:val="0"/>
      <w:divBdr>
        <w:top w:val="none" w:sz="0" w:space="0" w:color="auto"/>
        <w:left w:val="none" w:sz="0" w:space="0" w:color="auto"/>
        <w:bottom w:val="none" w:sz="0" w:space="0" w:color="auto"/>
        <w:right w:val="none" w:sz="0" w:space="0" w:color="auto"/>
      </w:divBdr>
      <w:divsChild>
        <w:div w:id="1040983116">
          <w:marLeft w:val="0"/>
          <w:marRight w:val="0"/>
          <w:marTop w:val="0"/>
          <w:marBottom w:val="0"/>
          <w:divBdr>
            <w:top w:val="none" w:sz="0" w:space="0" w:color="auto"/>
            <w:left w:val="none" w:sz="0" w:space="0" w:color="auto"/>
            <w:bottom w:val="none" w:sz="0" w:space="0" w:color="auto"/>
            <w:right w:val="none" w:sz="0" w:space="0" w:color="auto"/>
          </w:divBdr>
          <w:divsChild>
            <w:div w:id="1707631591">
              <w:marLeft w:val="0"/>
              <w:marRight w:val="0"/>
              <w:marTop w:val="0"/>
              <w:marBottom w:val="0"/>
              <w:divBdr>
                <w:top w:val="none" w:sz="0" w:space="0" w:color="auto"/>
                <w:left w:val="none" w:sz="0" w:space="0" w:color="auto"/>
                <w:bottom w:val="none" w:sz="0" w:space="0" w:color="auto"/>
                <w:right w:val="none" w:sz="0" w:space="0" w:color="auto"/>
              </w:divBdr>
              <w:divsChild>
                <w:div w:id="34906255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2678808">
      <w:bodyDiv w:val="1"/>
      <w:marLeft w:val="0"/>
      <w:marRight w:val="0"/>
      <w:marTop w:val="0"/>
      <w:marBottom w:val="0"/>
      <w:divBdr>
        <w:top w:val="none" w:sz="0" w:space="0" w:color="auto"/>
        <w:left w:val="none" w:sz="0" w:space="0" w:color="auto"/>
        <w:bottom w:val="none" w:sz="0" w:space="0" w:color="auto"/>
        <w:right w:val="none" w:sz="0" w:space="0" w:color="auto"/>
      </w:divBdr>
      <w:divsChild>
        <w:div w:id="684289589">
          <w:marLeft w:val="0"/>
          <w:marRight w:val="0"/>
          <w:marTop w:val="0"/>
          <w:marBottom w:val="0"/>
          <w:divBdr>
            <w:top w:val="none" w:sz="0" w:space="0" w:color="auto"/>
            <w:left w:val="none" w:sz="0" w:space="0" w:color="auto"/>
            <w:bottom w:val="none" w:sz="0" w:space="0" w:color="auto"/>
            <w:right w:val="none" w:sz="0" w:space="0" w:color="auto"/>
          </w:divBdr>
          <w:divsChild>
            <w:div w:id="359169124">
              <w:marLeft w:val="0"/>
              <w:marRight w:val="0"/>
              <w:marTop w:val="0"/>
              <w:marBottom w:val="0"/>
              <w:divBdr>
                <w:top w:val="none" w:sz="0" w:space="0" w:color="auto"/>
                <w:left w:val="none" w:sz="0" w:space="0" w:color="auto"/>
                <w:bottom w:val="none" w:sz="0" w:space="0" w:color="auto"/>
                <w:right w:val="none" w:sz="0" w:space="0" w:color="auto"/>
              </w:divBdr>
              <w:divsChild>
                <w:div w:id="73466867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5183815">
      <w:bodyDiv w:val="1"/>
      <w:marLeft w:val="0"/>
      <w:marRight w:val="0"/>
      <w:marTop w:val="0"/>
      <w:marBottom w:val="0"/>
      <w:divBdr>
        <w:top w:val="none" w:sz="0" w:space="0" w:color="auto"/>
        <w:left w:val="none" w:sz="0" w:space="0" w:color="auto"/>
        <w:bottom w:val="none" w:sz="0" w:space="0" w:color="auto"/>
        <w:right w:val="none" w:sz="0" w:space="0" w:color="auto"/>
      </w:divBdr>
      <w:divsChild>
        <w:div w:id="1900288609">
          <w:marLeft w:val="0"/>
          <w:marRight w:val="0"/>
          <w:marTop w:val="0"/>
          <w:marBottom w:val="0"/>
          <w:divBdr>
            <w:top w:val="none" w:sz="0" w:space="0" w:color="auto"/>
            <w:left w:val="none" w:sz="0" w:space="0" w:color="auto"/>
            <w:bottom w:val="none" w:sz="0" w:space="0" w:color="auto"/>
            <w:right w:val="none" w:sz="0" w:space="0" w:color="auto"/>
          </w:divBdr>
          <w:divsChild>
            <w:div w:id="612444593">
              <w:marLeft w:val="0"/>
              <w:marRight w:val="0"/>
              <w:marTop w:val="0"/>
              <w:marBottom w:val="0"/>
              <w:divBdr>
                <w:top w:val="none" w:sz="0" w:space="0" w:color="auto"/>
                <w:left w:val="none" w:sz="0" w:space="0" w:color="auto"/>
                <w:bottom w:val="none" w:sz="0" w:space="0" w:color="auto"/>
                <w:right w:val="none" w:sz="0" w:space="0" w:color="auto"/>
              </w:divBdr>
              <w:divsChild>
                <w:div w:id="66991622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7530945">
      <w:bodyDiv w:val="1"/>
      <w:marLeft w:val="0"/>
      <w:marRight w:val="0"/>
      <w:marTop w:val="0"/>
      <w:marBottom w:val="0"/>
      <w:divBdr>
        <w:top w:val="none" w:sz="0" w:space="0" w:color="auto"/>
        <w:left w:val="none" w:sz="0" w:space="0" w:color="auto"/>
        <w:bottom w:val="none" w:sz="0" w:space="0" w:color="auto"/>
        <w:right w:val="none" w:sz="0" w:space="0" w:color="auto"/>
      </w:divBdr>
      <w:divsChild>
        <w:div w:id="80178287">
          <w:marLeft w:val="0"/>
          <w:marRight w:val="0"/>
          <w:marTop w:val="0"/>
          <w:marBottom w:val="0"/>
          <w:divBdr>
            <w:top w:val="none" w:sz="0" w:space="0" w:color="auto"/>
            <w:left w:val="none" w:sz="0" w:space="0" w:color="auto"/>
            <w:bottom w:val="none" w:sz="0" w:space="0" w:color="auto"/>
            <w:right w:val="none" w:sz="0" w:space="0" w:color="auto"/>
          </w:divBdr>
          <w:divsChild>
            <w:div w:id="971710766">
              <w:marLeft w:val="0"/>
              <w:marRight w:val="0"/>
              <w:marTop w:val="0"/>
              <w:marBottom w:val="0"/>
              <w:divBdr>
                <w:top w:val="none" w:sz="0" w:space="0" w:color="auto"/>
                <w:left w:val="none" w:sz="0" w:space="0" w:color="auto"/>
                <w:bottom w:val="none" w:sz="0" w:space="0" w:color="auto"/>
                <w:right w:val="none" w:sz="0" w:space="0" w:color="auto"/>
              </w:divBdr>
              <w:divsChild>
                <w:div w:id="138834044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6272609">
      <w:bodyDiv w:val="1"/>
      <w:marLeft w:val="0"/>
      <w:marRight w:val="0"/>
      <w:marTop w:val="0"/>
      <w:marBottom w:val="0"/>
      <w:divBdr>
        <w:top w:val="none" w:sz="0" w:space="0" w:color="auto"/>
        <w:left w:val="none" w:sz="0" w:space="0" w:color="auto"/>
        <w:bottom w:val="none" w:sz="0" w:space="0" w:color="auto"/>
        <w:right w:val="none" w:sz="0" w:space="0" w:color="auto"/>
      </w:divBdr>
      <w:divsChild>
        <w:div w:id="1656108089">
          <w:marLeft w:val="0"/>
          <w:marRight w:val="0"/>
          <w:marTop w:val="0"/>
          <w:marBottom w:val="0"/>
          <w:divBdr>
            <w:top w:val="none" w:sz="0" w:space="0" w:color="auto"/>
            <w:left w:val="none" w:sz="0" w:space="0" w:color="auto"/>
            <w:bottom w:val="none" w:sz="0" w:space="0" w:color="auto"/>
            <w:right w:val="none" w:sz="0" w:space="0" w:color="auto"/>
          </w:divBdr>
          <w:divsChild>
            <w:div w:id="567805621">
              <w:marLeft w:val="0"/>
              <w:marRight w:val="0"/>
              <w:marTop w:val="0"/>
              <w:marBottom w:val="0"/>
              <w:divBdr>
                <w:top w:val="none" w:sz="0" w:space="0" w:color="auto"/>
                <w:left w:val="none" w:sz="0" w:space="0" w:color="auto"/>
                <w:bottom w:val="none" w:sz="0" w:space="0" w:color="auto"/>
                <w:right w:val="none" w:sz="0" w:space="0" w:color="auto"/>
              </w:divBdr>
              <w:divsChild>
                <w:div w:id="76692420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14300461">
      <w:bodyDiv w:val="1"/>
      <w:marLeft w:val="0"/>
      <w:marRight w:val="0"/>
      <w:marTop w:val="0"/>
      <w:marBottom w:val="0"/>
      <w:divBdr>
        <w:top w:val="none" w:sz="0" w:space="0" w:color="auto"/>
        <w:left w:val="none" w:sz="0" w:space="0" w:color="auto"/>
        <w:bottom w:val="none" w:sz="0" w:space="0" w:color="auto"/>
        <w:right w:val="none" w:sz="0" w:space="0" w:color="auto"/>
      </w:divBdr>
      <w:divsChild>
        <w:div w:id="1182744744">
          <w:marLeft w:val="0"/>
          <w:marRight w:val="0"/>
          <w:marTop w:val="0"/>
          <w:marBottom w:val="0"/>
          <w:divBdr>
            <w:top w:val="none" w:sz="0" w:space="0" w:color="auto"/>
            <w:left w:val="none" w:sz="0" w:space="0" w:color="auto"/>
            <w:bottom w:val="none" w:sz="0" w:space="0" w:color="auto"/>
            <w:right w:val="none" w:sz="0" w:space="0" w:color="auto"/>
          </w:divBdr>
          <w:divsChild>
            <w:div w:id="1052457599">
              <w:marLeft w:val="0"/>
              <w:marRight w:val="0"/>
              <w:marTop w:val="0"/>
              <w:marBottom w:val="0"/>
              <w:divBdr>
                <w:top w:val="none" w:sz="0" w:space="0" w:color="auto"/>
                <w:left w:val="none" w:sz="0" w:space="0" w:color="auto"/>
                <w:bottom w:val="none" w:sz="0" w:space="0" w:color="auto"/>
                <w:right w:val="none" w:sz="0" w:space="0" w:color="auto"/>
              </w:divBdr>
              <w:divsChild>
                <w:div w:id="77917861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1718868">
      <w:bodyDiv w:val="1"/>
      <w:marLeft w:val="0"/>
      <w:marRight w:val="0"/>
      <w:marTop w:val="0"/>
      <w:marBottom w:val="0"/>
      <w:divBdr>
        <w:top w:val="none" w:sz="0" w:space="0" w:color="auto"/>
        <w:left w:val="none" w:sz="0" w:space="0" w:color="auto"/>
        <w:bottom w:val="none" w:sz="0" w:space="0" w:color="auto"/>
        <w:right w:val="none" w:sz="0" w:space="0" w:color="auto"/>
      </w:divBdr>
      <w:divsChild>
        <w:div w:id="292757676">
          <w:marLeft w:val="0"/>
          <w:marRight w:val="0"/>
          <w:marTop w:val="0"/>
          <w:marBottom w:val="0"/>
          <w:divBdr>
            <w:top w:val="none" w:sz="0" w:space="0" w:color="auto"/>
            <w:left w:val="none" w:sz="0" w:space="0" w:color="auto"/>
            <w:bottom w:val="none" w:sz="0" w:space="0" w:color="auto"/>
            <w:right w:val="none" w:sz="0" w:space="0" w:color="auto"/>
          </w:divBdr>
          <w:divsChild>
            <w:div w:id="1353268355">
              <w:marLeft w:val="0"/>
              <w:marRight w:val="0"/>
              <w:marTop w:val="0"/>
              <w:marBottom w:val="0"/>
              <w:divBdr>
                <w:top w:val="none" w:sz="0" w:space="0" w:color="auto"/>
                <w:left w:val="none" w:sz="0" w:space="0" w:color="auto"/>
                <w:bottom w:val="none" w:sz="0" w:space="0" w:color="auto"/>
                <w:right w:val="none" w:sz="0" w:space="0" w:color="auto"/>
              </w:divBdr>
              <w:divsChild>
                <w:div w:id="152378072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2181499">
      <w:bodyDiv w:val="1"/>
      <w:marLeft w:val="0"/>
      <w:marRight w:val="0"/>
      <w:marTop w:val="0"/>
      <w:marBottom w:val="0"/>
      <w:divBdr>
        <w:top w:val="none" w:sz="0" w:space="0" w:color="auto"/>
        <w:left w:val="none" w:sz="0" w:space="0" w:color="auto"/>
        <w:bottom w:val="none" w:sz="0" w:space="0" w:color="auto"/>
        <w:right w:val="none" w:sz="0" w:space="0" w:color="auto"/>
      </w:divBdr>
      <w:divsChild>
        <w:div w:id="1713767851">
          <w:marLeft w:val="0"/>
          <w:marRight w:val="0"/>
          <w:marTop w:val="0"/>
          <w:marBottom w:val="0"/>
          <w:divBdr>
            <w:top w:val="none" w:sz="0" w:space="0" w:color="auto"/>
            <w:left w:val="none" w:sz="0" w:space="0" w:color="auto"/>
            <w:bottom w:val="none" w:sz="0" w:space="0" w:color="auto"/>
            <w:right w:val="none" w:sz="0" w:space="0" w:color="auto"/>
          </w:divBdr>
          <w:divsChild>
            <w:div w:id="139350508">
              <w:marLeft w:val="0"/>
              <w:marRight w:val="0"/>
              <w:marTop w:val="0"/>
              <w:marBottom w:val="0"/>
              <w:divBdr>
                <w:top w:val="none" w:sz="0" w:space="0" w:color="auto"/>
                <w:left w:val="none" w:sz="0" w:space="0" w:color="auto"/>
                <w:bottom w:val="none" w:sz="0" w:space="0" w:color="auto"/>
                <w:right w:val="none" w:sz="0" w:space="0" w:color="auto"/>
              </w:divBdr>
              <w:divsChild>
                <w:div w:id="79259414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7336153">
      <w:bodyDiv w:val="1"/>
      <w:marLeft w:val="0"/>
      <w:marRight w:val="0"/>
      <w:marTop w:val="0"/>
      <w:marBottom w:val="0"/>
      <w:divBdr>
        <w:top w:val="none" w:sz="0" w:space="0" w:color="auto"/>
        <w:left w:val="none" w:sz="0" w:space="0" w:color="auto"/>
        <w:bottom w:val="none" w:sz="0" w:space="0" w:color="auto"/>
        <w:right w:val="none" w:sz="0" w:space="0" w:color="auto"/>
      </w:divBdr>
      <w:divsChild>
        <w:div w:id="548340886">
          <w:marLeft w:val="0"/>
          <w:marRight w:val="0"/>
          <w:marTop w:val="0"/>
          <w:marBottom w:val="0"/>
          <w:divBdr>
            <w:top w:val="none" w:sz="0" w:space="0" w:color="auto"/>
            <w:left w:val="none" w:sz="0" w:space="0" w:color="auto"/>
            <w:bottom w:val="none" w:sz="0" w:space="0" w:color="auto"/>
            <w:right w:val="none" w:sz="0" w:space="0" w:color="auto"/>
          </w:divBdr>
          <w:divsChild>
            <w:div w:id="1926375030">
              <w:marLeft w:val="0"/>
              <w:marRight w:val="0"/>
              <w:marTop w:val="0"/>
              <w:marBottom w:val="0"/>
              <w:divBdr>
                <w:top w:val="none" w:sz="0" w:space="0" w:color="auto"/>
                <w:left w:val="none" w:sz="0" w:space="0" w:color="auto"/>
                <w:bottom w:val="none" w:sz="0" w:space="0" w:color="auto"/>
                <w:right w:val="none" w:sz="0" w:space="0" w:color="auto"/>
              </w:divBdr>
              <w:divsChild>
                <w:div w:id="168193400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79972242">
      <w:bodyDiv w:val="1"/>
      <w:marLeft w:val="0"/>
      <w:marRight w:val="0"/>
      <w:marTop w:val="0"/>
      <w:marBottom w:val="0"/>
      <w:divBdr>
        <w:top w:val="none" w:sz="0" w:space="0" w:color="auto"/>
        <w:left w:val="none" w:sz="0" w:space="0" w:color="auto"/>
        <w:bottom w:val="none" w:sz="0" w:space="0" w:color="auto"/>
        <w:right w:val="none" w:sz="0" w:space="0" w:color="auto"/>
      </w:divBdr>
      <w:divsChild>
        <w:div w:id="416948280">
          <w:marLeft w:val="0"/>
          <w:marRight w:val="0"/>
          <w:marTop w:val="0"/>
          <w:marBottom w:val="0"/>
          <w:divBdr>
            <w:top w:val="none" w:sz="0" w:space="0" w:color="auto"/>
            <w:left w:val="none" w:sz="0" w:space="0" w:color="auto"/>
            <w:bottom w:val="none" w:sz="0" w:space="0" w:color="auto"/>
            <w:right w:val="none" w:sz="0" w:space="0" w:color="auto"/>
          </w:divBdr>
          <w:divsChild>
            <w:div w:id="1385908079">
              <w:marLeft w:val="0"/>
              <w:marRight w:val="0"/>
              <w:marTop w:val="0"/>
              <w:marBottom w:val="0"/>
              <w:divBdr>
                <w:top w:val="none" w:sz="0" w:space="0" w:color="auto"/>
                <w:left w:val="none" w:sz="0" w:space="0" w:color="auto"/>
                <w:bottom w:val="none" w:sz="0" w:space="0" w:color="auto"/>
                <w:right w:val="none" w:sz="0" w:space="0" w:color="auto"/>
              </w:divBdr>
              <w:divsChild>
                <w:div w:id="171661426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85141701">
      <w:bodyDiv w:val="1"/>
      <w:marLeft w:val="0"/>
      <w:marRight w:val="0"/>
      <w:marTop w:val="0"/>
      <w:marBottom w:val="0"/>
      <w:divBdr>
        <w:top w:val="none" w:sz="0" w:space="0" w:color="auto"/>
        <w:left w:val="none" w:sz="0" w:space="0" w:color="auto"/>
        <w:bottom w:val="none" w:sz="0" w:space="0" w:color="auto"/>
        <w:right w:val="none" w:sz="0" w:space="0" w:color="auto"/>
      </w:divBdr>
      <w:divsChild>
        <w:div w:id="1707213724">
          <w:marLeft w:val="0"/>
          <w:marRight w:val="0"/>
          <w:marTop w:val="0"/>
          <w:marBottom w:val="0"/>
          <w:divBdr>
            <w:top w:val="none" w:sz="0" w:space="0" w:color="auto"/>
            <w:left w:val="none" w:sz="0" w:space="0" w:color="auto"/>
            <w:bottom w:val="none" w:sz="0" w:space="0" w:color="auto"/>
            <w:right w:val="none" w:sz="0" w:space="0" w:color="auto"/>
          </w:divBdr>
          <w:divsChild>
            <w:div w:id="971712077">
              <w:marLeft w:val="0"/>
              <w:marRight w:val="0"/>
              <w:marTop w:val="0"/>
              <w:marBottom w:val="0"/>
              <w:divBdr>
                <w:top w:val="none" w:sz="0" w:space="0" w:color="auto"/>
                <w:left w:val="none" w:sz="0" w:space="0" w:color="auto"/>
                <w:bottom w:val="none" w:sz="0" w:space="0" w:color="auto"/>
                <w:right w:val="none" w:sz="0" w:space="0" w:color="auto"/>
              </w:divBdr>
              <w:divsChild>
                <w:div w:id="172105403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89684177">
      <w:bodyDiv w:val="1"/>
      <w:marLeft w:val="0"/>
      <w:marRight w:val="0"/>
      <w:marTop w:val="0"/>
      <w:marBottom w:val="0"/>
      <w:divBdr>
        <w:top w:val="none" w:sz="0" w:space="0" w:color="auto"/>
        <w:left w:val="none" w:sz="0" w:space="0" w:color="auto"/>
        <w:bottom w:val="none" w:sz="0" w:space="0" w:color="auto"/>
        <w:right w:val="none" w:sz="0" w:space="0" w:color="auto"/>
      </w:divBdr>
      <w:divsChild>
        <w:div w:id="651716372">
          <w:marLeft w:val="0"/>
          <w:marRight w:val="0"/>
          <w:marTop w:val="0"/>
          <w:marBottom w:val="0"/>
          <w:divBdr>
            <w:top w:val="none" w:sz="0" w:space="0" w:color="auto"/>
            <w:left w:val="none" w:sz="0" w:space="0" w:color="auto"/>
            <w:bottom w:val="none" w:sz="0" w:space="0" w:color="auto"/>
            <w:right w:val="none" w:sz="0" w:space="0" w:color="auto"/>
          </w:divBdr>
          <w:divsChild>
            <w:div w:id="1832794530">
              <w:marLeft w:val="0"/>
              <w:marRight w:val="0"/>
              <w:marTop w:val="0"/>
              <w:marBottom w:val="0"/>
              <w:divBdr>
                <w:top w:val="none" w:sz="0" w:space="0" w:color="auto"/>
                <w:left w:val="none" w:sz="0" w:space="0" w:color="auto"/>
                <w:bottom w:val="none" w:sz="0" w:space="0" w:color="auto"/>
                <w:right w:val="none" w:sz="0" w:space="0" w:color="auto"/>
              </w:divBdr>
              <w:divsChild>
                <w:div w:id="48355103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1261461">
      <w:bodyDiv w:val="1"/>
      <w:marLeft w:val="0"/>
      <w:marRight w:val="0"/>
      <w:marTop w:val="0"/>
      <w:marBottom w:val="0"/>
      <w:divBdr>
        <w:top w:val="none" w:sz="0" w:space="0" w:color="auto"/>
        <w:left w:val="none" w:sz="0" w:space="0" w:color="auto"/>
        <w:bottom w:val="none" w:sz="0" w:space="0" w:color="auto"/>
        <w:right w:val="none" w:sz="0" w:space="0" w:color="auto"/>
      </w:divBdr>
      <w:divsChild>
        <w:div w:id="1521698100">
          <w:marLeft w:val="0"/>
          <w:marRight w:val="0"/>
          <w:marTop w:val="0"/>
          <w:marBottom w:val="0"/>
          <w:divBdr>
            <w:top w:val="none" w:sz="0" w:space="0" w:color="auto"/>
            <w:left w:val="none" w:sz="0" w:space="0" w:color="auto"/>
            <w:bottom w:val="none" w:sz="0" w:space="0" w:color="auto"/>
            <w:right w:val="none" w:sz="0" w:space="0" w:color="auto"/>
          </w:divBdr>
          <w:divsChild>
            <w:div w:id="1770467540">
              <w:marLeft w:val="0"/>
              <w:marRight w:val="0"/>
              <w:marTop w:val="0"/>
              <w:marBottom w:val="0"/>
              <w:divBdr>
                <w:top w:val="none" w:sz="0" w:space="0" w:color="auto"/>
                <w:left w:val="none" w:sz="0" w:space="0" w:color="auto"/>
                <w:bottom w:val="none" w:sz="0" w:space="0" w:color="auto"/>
                <w:right w:val="none" w:sz="0" w:space="0" w:color="auto"/>
              </w:divBdr>
              <w:divsChild>
                <w:div w:id="83094622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6360538">
      <w:bodyDiv w:val="1"/>
      <w:marLeft w:val="0"/>
      <w:marRight w:val="0"/>
      <w:marTop w:val="0"/>
      <w:marBottom w:val="0"/>
      <w:divBdr>
        <w:top w:val="none" w:sz="0" w:space="0" w:color="auto"/>
        <w:left w:val="none" w:sz="0" w:space="0" w:color="auto"/>
        <w:bottom w:val="none" w:sz="0" w:space="0" w:color="auto"/>
        <w:right w:val="none" w:sz="0" w:space="0" w:color="auto"/>
      </w:divBdr>
      <w:divsChild>
        <w:div w:id="2142117270">
          <w:marLeft w:val="0"/>
          <w:marRight w:val="0"/>
          <w:marTop w:val="0"/>
          <w:marBottom w:val="0"/>
          <w:divBdr>
            <w:top w:val="none" w:sz="0" w:space="0" w:color="auto"/>
            <w:left w:val="none" w:sz="0" w:space="0" w:color="auto"/>
            <w:bottom w:val="none" w:sz="0" w:space="0" w:color="auto"/>
            <w:right w:val="none" w:sz="0" w:space="0" w:color="auto"/>
          </w:divBdr>
          <w:divsChild>
            <w:div w:id="73211466">
              <w:marLeft w:val="0"/>
              <w:marRight w:val="0"/>
              <w:marTop w:val="0"/>
              <w:marBottom w:val="0"/>
              <w:divBdr>
                <w:top w:val="none" w:sz="0" w:space="0" w:color="auto"/>
                <w:left w:val="none" w:sz="0" w:space="0" w:color="auto"/>
                <w:bottom w:val="none" w:sz="0" w:space="0" w:color="auto"/>
                <w:right w:val="none" w:sz="0" w:space="0" w:color="auto"/>
              </w:divBdr>
              <w:divsChild>
                <w:div w:id="146777249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28031620">
      <w:bodyDiv w:val="1"/>
      <w:marLeft w:val="0"/>
      <w:marRight w:val="0"/>
      <w:marTop w:val="0"/>
      <w:marBottom w:val="0"/>
      <w:divBdr>
        <w:top w:val="none" w:sz="0" w:space="0" w:color="auto"/>
        <w:left w:val="none" w:sz="0" w:space="0" w:color="auto"/>
        <w:bottom w:val="none" w:sz="0" w:space="0" w:color="auto"/>
        <w:right w:val="none" w:sz="0" w:space="0" w:color="auto"/>
      </w:divBdr>
      <w:divsChild>
        <w:div w:id="1593777868">
          <w:marLeft w:val="0"/>
          <w:marRight w:val="0"/>
          <w:marTop w:val="0"/>
          <w:marBottom w:val="0"/>
          <w:divBdr>
            <w:top w:val="none" w:sz="0" w:space="0" w:color="auto"/>
            <w:left w:val="none" w:sz="0" w:space="0" w:color="auto"/>
            <w:bottom w:val="none" w:sz="0" w:space="0" w:color="auto"/>
            <w:right w:val="none" w:sz="0" w:space="0" w:color="auto"/>
          </w:divBdr>
          <w:divsChild>
            <w:div w:id="1212766226">
              <w:marLeft w:val="0"/>
              <w:marRight w:val="0"/>
              <w:marTop w:val="0"/>
              <w:marBottom w:val="0"/>
              <w:divBdr>
                <w:top w:val="none" w:sz="0" w:space="0" w:color="auto"/>
                <w:left w:val="none" w:sz="0" w:space="0" w:color="auto"/>
                <w:bottom w:val="none" w:sz="0" w:space="0" w:color="auto"/>
                <w:right w:val="none" w:sz="0" w:space="0" w:color="auto"/>
              </w:divBdr>
              <w:divsChild>
                <w:div w:id="44998107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67082489">
      <w:bodyDiv w:val="1"/>
      <w:marLeft w:val="0"/>
      <w:marRight w:val="0"/>
      <w:marTop w:val="0"/>
      <w:marBottom w:val="0"/>
      <w:divBdr>
        <w:top w:val="none" w:sz="0" w:space="0" w:color="auto"/>
        <w:left w:val="none" w:sz="0" w:space="0" w:color="auto"/>
        <w:bottom w:val="none" w:sz="0" w:space="0" w:color="auto"/>
        <w:right w:val="none" w:sz="0" w:space="0" w:color="auto"/>
      </w:divBdr>
      <w:divsChild>
        <w:div w:id="1062874035">
          <w:marLeft w:val="0"/>
          <w:marRight w:val="0"/>
          <w:marTop w:val="0"/>
          <w:marBottom w:val="0"/>
          <w:divBdr>
            <w:top w:val="none" w:sz="0" w:space="0" w:color="auto"/>
            <w:left w:val="none" w:sz="0" w:space="0" w:color="auto"/>
            <w:bottom w:val="none" w:sz="0" w:space="0" w:color="auto"/>
            <w:right w:val="none" w:sz="0" w:space="0" w:color="auto"/>
          </w:divBdr>
          <w:divsChild>
            <w:div w:id="856696379">
              <w:marLeft w:val="0"/>
              <w:marRight w:val="0"/>
              <w:marTop w:val="0"/>
              <w:marBottom w:val="0"/>
              <w:divBdr>
                <w:top w:val="none" w:sz="0" w:space="0" w:color="auto"/>
                <w:left w:val="none" w:sz="0" w:space="0" w:color="auto"/>
                <w:bottom w:val="none" w:sz="0" w:space="0" w:color="auto"/>
                <w:right w:val="none" w:sz="0" w:space="0" w:color="auto"/>
              </w:divBdr>
              <w:divsChild>
                <w:div w:id="90087333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68897624">
      <w:bodyDiv w:val="1"/>
      <w:marLeft w:val="0"/>
      <w:marRight w:val="0"/>
      <w:marTop w:val="0"/>
      <w:marBottom w:val="0"/>
      <w:divBdr>
        <w:top w:val="none" w:sz="0" w:space="0" w:color="auto"/>
        <w:left w:val="none" w:sz="0" w:space="0" w:color="auto"/>
        <w:bottom w:val="none" w:sz="0" w:space="0" w:color="auto"/>
        <w:right w:val="none" w:sz="0" w:space="0" w:color="auto"/>
      </w:divBdr>
      <w:divsChild>
        <w:div w:id="1825972267">
          <w:marLeft w:val="0"/>
          <w:marRight w:val="0"/>
          <w:marTop w:val="0"/>
          <w:marBottom w:val="0"/>
          <w:divBdr>
            <w:top w:val="none" w:sz="0" w:space="0" w:color="auto"/>
            <w:left w:val="none" w:sz="0" w:space="0" w:color="auto"/>
            <w:bottom w:val="none" w:sz="0" w:space="0" w:color="auto"/>
            <w:right w:val="none" w:sz="0" w:space="0" w:color="auto"/>
          </w:divBdr>
          <w:divsChild>
            <w:div w:id="37051928">
              <w:marLeft w:val="0"/>
              <w:marRight w:val="0"/>
              <w:marTop w:val="0"/>
              <w:marBottom w:val="0"/>
              <w:divBdr>
                <w:top w:val="none" w:sz="0" w:space="0" w:color="auto"/>
                <w:left w:val="none" w:sz="0" w:space="0" w:color="auto"/>
                <w:bottom w:val="none" w:sz="0" w:space="0" w:color="auto"/>
                <w:right w:val="none" w:sz="0" w:space="0" w:color="auto"/>
              </w:divBdr>
              <w:divsChild>
                <w:div w:id="125038990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78537288">
      <w:bodyDiv w:val="1"/>
      <w:marLeft w:val="0"/>
      <w:marRight w:val="0"/>
      <w:marTop w:val="0"/>
      <w:marBottom w:val="0"/>
      <w:divBdr>
        <w:top w:val="none" w:sz="0" w:space="0" w:color="auto"/>
        <w:left w:val="none" w:sz="0" w:space="0" w:color="auto"/>
        <w:bottom w:val="none" w:sz="0" w:space="0" w:color="auto"/>
        <w:right w:val="none" w:sz="0" w:space="0" w:color="auto"/>
      </w:divBdr>
      <w:divsChild>
        <w:div w:id="633606859">
          <w:marLeft w:val="0"/>
          <w:marRight w:val="0"/>
          <w:marTop w:val="0"/>
          <w:marBottom w:val="0"/>
          <w:divBdr>
            <w:top w:val="none" w:sz="0" w:space="0" w:color="auto"/>
            <w:left w:val="none" w:sz="0" w:space="0" w:color="auto"/>
            <w:bottom w:val="none" w:sz="0" w:space="0" w:color="auto"/>
            <w:right w:val="none" w:sz="0" w:space="0" w:color="auto"/>
          </w:divBdr>
          <w:divsChild>
            <w:div w:id="266234274">
              <w:marLeft w:val="0"/>
              <w:marRight w:val="0"/>
              <w:marTop w:val="0"/>
              <w:marBottom w:val="0"/>
              <w:divBdr>
                <w:top w:val="none" w:sz="0" w:space="0" w:color="auto"/>
                <w:left w:val="none" w:sz="0" w:space="0" w:color="auto"/>
                <w:bottom w:val="none" w:sz="0" w:space="0" w:color="auto"/>
                <w:right w:val="none" w:sz="0" w:space="0" w:color="auto"/>
              </w:divBdr>
              <w:divsChild>
                <w:div w:id="14301035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80117360">
      <w:bodyDiv w:val="1"/>
      <w:marLeft w:val="0"/>
      <w:marRight w:val="0"/>
      <w:marTop w:val="0"/>
      <w:marBottom w:val="0"/>
      <w:divBdr>
        <w:top w:val="none" w:sz="0" w:space="0" w:color="auto"/>
        <w:left w:val="none" w:sz="0" w:space="0" w:color="auto"/>
        <w:bottom w:val="none" w:sz="0" w:space="0" w:color="auto"/>
        <w:right w:val="none" w:sz="0" w:space="0" w:color="auto"/>
      </w:divBdr>
      <w:divsChild>
        <w:div w:id="1907185337">
          <w:marLeft w:val="0"/>
          <w:marRight w:val="0"/>
          <w:marTop w:val="0"/>
          <w:marBottom w:val="0"/>
          <w:divBdr>
            <w:top w:val="none" w:sz="0" w:space="0" w:color="auto"/>
            <w:left w:val="none" w:sz="0" w:space="0" w:color="auto"/>
            <w:bottom w:val="none" w:sz="0" w:space="0" w:color="auto"/>
            <w:right w:val="none" w:sz="0" w:space="0" w:color="auto"/>
          </w:divBdr>
          <w:divsChild>
            <w:div w:id="1902982144">
              <w:marLeft w:val="0"/>
              <w:marRight w:val="0"/>
              <w:marTop w:val="0"/>
              <w:marBottom w:val="0"/>
              <w:divBdr>
                <w:top w:val="none" w:sz="0" w:space="0" w:color="auto"/>
                <w:left w:val="none" w:sz="0" w:space="0" w:color="auto"/>
                <w:bottom w:val="none" w:sz="0" w:space="0" w:color="auto"/>
                <w:right w:val="none" w:sz="0" w:space="0" w:color="auto"/>
              </w:divBdr>
              <w:divsChild>
                <w:div w:id="85098960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88320078">
      <w:bodyDiv w:val="1"/>
      <w:marLeft w:val="0"/>
      <w:marRight w:val="0"/>
      <w:marTop w:val="0"/>
      <w:marBottom w:val="0"/>
      <w:divBdr>
        <w:top w:val="none" w:sz="0" w:space="0" w:color="auto"/>
        <w:left w:val="none" w:sz="0" w:space="0" w:color="auto"/>
        <w:bottom w:val="none" w:sz="0" w:space="0" w:color="auto"/>
        <w:right w:val="none" w:sz="0" w:space="0" w:color="auto"/>
      </w:divBdr>
      <w:divsChild>
        <w:div w:id="280767558">
          <w:marLeft w:val="0"/>
          <w:marRight w:val="0"/>
          <w:marTop w:val="0"/>
          <w:marBottom w:val="0"/>
          <w:divBdr>
            <w:top w:val="none" w:sz="0" w:space="0" w:color="auto"/>
            <w:left w:val="none" w:sz="0" w:space="0" w:color="auto"/>
            <w:bottom w:val="none" w:sz="0" w:space="0" w:color="auto"/>
            <w:right w:val="none" w:sz="0" w:space="0" w:color="auto"/>
          </w:divBdr>
          <w:divsChild>
            <w:div w:id="299727427">
              <w:marLeft w:val="0"/>
              <w:marRight w:val="0"/>
              <w:marTop w:val="0"/>
              <w:marBottom w:val="0"/>
              <w:divBdr>
                <w:top w:val="none" w:sz="0" w:space="0" w:color="auto"/>
                <w:left w:val="none" w:sz="0" w:space="0" w:color="auto"/>
                <w:bottom w:val="none" w:sz="0" w:space="0" w:color="auto"/>
                <w:right w:val="none" w:sz="0" w:space="0" w:color="auto"/>
              </w:divBdr>
              <w:divsChild>
                <w:div w:id="32474925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92686076">
      <w:bodyDiv w:val="1"/>
      <w:marLeft w:val="0"/>
      <w:marRight w:val="0"/>
      <w:marTop w:val="0"/>
      <w:marBottom w:val="0"/>
      <w:divBdr>
        <w:top w:val="none" w:sz="0" w:space="0" w:color="auto"/>
        <w:left w:val="none" w:sz="0" w:space="0" w:color="auto"/>
        <w:bottom w:val="none" w:sz="0" w:space="0" w:color="auto"/>
        <w:right w:val="none" w:sz="0" w:space="0" w:color="auto"/>
      </w:divBdr>
      <w:divsChild>
        <w:div w:id="1413505959">
          <w:marLeft w:val="0"/>
          <w:marRight w:val="0"/>
          <w:marTop w:val="0"/>
          <w:marBottom w:val="0"/>
          <w:divBdr>
            <w:top w:val="none" w:sz="0" w:space="0" w:color="auto"/>
            <w:left w:val="none" w:sz="0" w:space="0" w:color="auto"/>
            <w:bottom w:val="none" w:sz="0" w:space="0" w:color="auto"/>
            <w:right w:val="none" w:sz="0" w:space="0" w:color="auto"/>
          </w:divBdr>
          <w:divsChild>
            <w:div w:id="1092357333">
              <w:marLeft w:val="0"/>
              <w:marRight w:val="0"/>
              <w:marTop w:val="0"/>
              <w:marBottom w:val="0"/>
              <w:divBdr>
                <w:top w:val="none" w:sz="0" w:space="0" w:color="auto"/>
                <w:left w:val="none" w:sz="0" w:space="0" w:color="auto"/>
                <w:bottom w:val="none" w:sz="0" w:space="0" w:color="auto"/>
                <w:right w:val="none" w:sz="0" w:space="0" w:color="auto"/>
              </w:divBdr>
              <w:divsChild>
                <w:div w:id="186420006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93633362">
      <w:bodyDiv w:val="1"/>
      <w:marLeft w:val="0"/>
      <w:marRight w:val="0"/>
      <w:marTop w:val="0"/>
      <w:marBottom w:val="0"/>
      <w:divBdr>
        <w:top w:val="none" w:sz="0" w:space="0" w:color="auto"/>
        <w:left w:val="none" w:sz="0" w:space="0" w:color="auto"/>
        <w:bottom w:val="none" w:sz="0" w:space="0" w:color="auto"/>
        <w:right w:val="none" w:sz="0" w:space="0" w:color="auto"/>
      </w:divBdr>
      <w:divsChild>
        <w:div w:id="1345087112">
          <w:marLeft w:val="0"/>
          <w:marRight w:val="0"/>
          <w:marTop w:val="0"/>
          <w:marBottom w:val="0"/>
          <w:divBdr>
            <w:top w:val="none" w:sz="0" w:space="0" w:color="auto"/>
            <w:left w:val="none" w:sz="0" w:space="0" w:color="auto"/>
            <w:bottom w:val="none" w:sz="0" w:space="0" w:color="auto"/>
            <w:right w:val="none" w:sz="0" w:space="0" w:color="auto"/>
          </w:divBdr>
          <w:divsChild>
            <w:div w:id="956133359">
              <w:marLeft w:val="0"/>
              <w:marRight w:val="0"/>
              <w:marTop w:val="0"/>
              <w:marBottom w:val="0"/>
              <w:divBdr>
                <w:top w:val="none" w:sz="0" w:space="0" w:color="auto"/>
                <w:left w:val="none" w:sz="0" w:space="0" w:color="auto"/>
                <w:bottom w:val="none" w:sz="0" w:space="0" w:color="auto"/>
                <w:right w:val="none" w:sz="0" w:space="0" w:color="auto"/>
              </w:divBdr>
              <w:divsChild>
                <w:div w:id="92453372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97418480">
      <w:bodyDiv w:val="1"/>
      <w:marLeft w:val="0"/>
      <w:marRight w:val="0"/>
      <w:marTop w:val="0"/>
      <w:marBottom w:val="0"/>
      <w:divBdr>
        <w:top w:val="none" w:sz="0" w:space="0" w:color="auto"/>
        <w:left w:val="none" w:sz="0" w:space="0" w:color="auto"/>
        <w:bottom w:val="none" w:sz="0" w:space="0" w:color="auto"/>
        <w:right w:val="none" w:sz="0" w:space="0" w:color="auto"/>
      </w:divBdr>
      <w:divsChild>
        <w:div w:id="590967900">
          <w:marLeft w:val="0"/>
          <w:marRight w:val="0"/>
          <w:marTop w:val="0"/>
          <w:marBottom w:val="0"/>
          <w:divBdr>
            <w:top w:val="none" w:sz="0" w:space="0" w:color="auto"/>
            <w:left w:val="none" w:sz="0" w:space="0" w:color="auto"/>
            <w:bottom w:val="none" w:sz="0" w:space="0" w:color="auto"/>
            <w:right w:val="none" w:sz="0" w:space="0" w:color="auto"/>
          </w:divBdr>
          <w:divsChild>
            <w:div w:id="322512716">
              <w:marLeft w:val="0"/>
              <w:marRight w:val="0"/>
              <w:marTop w:val="0"/>
              <w:marBottom w:val="0"/>
              <w:divBdr>
                <w:top w:val="none" w:sz="0" w:space="0" w:color="auto"/>
                <w:left w:val="none" w:sz="0" w:space="0" w:color="auto"/>
                <w:bottom w:val="none" w:sz="0" w:space="0" w:color="auto"/>
                <w:right w:val="none" w:sz="0" w:space="0" w:color="auto"/>
              </w:divBdr>
              <w:divsChild>
                <w:div w:id="188909996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99966783">
      <w:bodyDiv w:val="1"/>
      <w:marLeft w:val="0"/>
      <w:marRight w:val="0"/>
      <w:marTop w:val="0"/>
      <w:marBottom w:val="0"/>
      <w:divBdr>
        <w:top w:val="none" w:sz="0" w:space="0" w:color="auto"/>
        <w:left w:val="none" w:sz="0" w:space="0" w:color="auto"/>
        <w:bottom w:val="none" w:sz="0" w:space="0" w:color="auto"/>
        <w:right w:val="none" w:sz="0" w:space="0" w:color="auto"/>
      </w:divBdr>
      <w:divsChild>
        <w:div w:id="1811248253">
          <w:marLeft w:val="0"/>
          <w:marRight w:val="0"/>
          <w:marTop w:val="0"/>
          <w:marBottom w:val="0"/>
          <w:divBdr>
            <w:top w:val="none" w:sz="0" w:space="0" w:color="auto"/>
            <w:left w:val="none" w:sz="0" w:space="0" w:color="auto"/>
            <w:bottom w:val="none" w:sz="0" w:space="0" w:color="auto"/>
            <w:right w:val="none" w:sz="0" w:space="0" w:color="auto"/>
          </w:divBdr>
          <w:divsChild>
            <w:div w:id="683016345">
              <w:marLeft w:val="0"/>
              <w:marRight w:val="0"/>
              <w:marTop w:val="0"/>
              <w:marBottom w:val="0"/>
              <w:divBdr>
                <w:top w:val="none" w:sz="0" w:space="0" w:color="auto"/>
                <w:left w:val="none" w:sz="0" w:space="0" w:color="auto"/>
                <w:bottom w:val="none" w:sz="0" w:space="0" w:color="auto"/>
                <w:right w:val="none" w:sz="0" w:space="0" w:color="auto"/>
              </w:divBdr>
              <w:divsChild>
                <w:div w:id="123739713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16148987">
      <w:bodyDiv w:val="1"/>
      <w:marLeft w:val="0"/>
      <w:marRight w:val="0"/>
      <w:marTop w:val="0"/>
      <w:marBottom w:val="0"/>
      <w:divBdr>
        <w:top w:val="none" w:sz="0" w:space="0" w:color="auto"/>
        <w:left w:val="none" w:sz="0" w:space="0" w:color="auto"/>
        <w:bottom w:val="none" w:sz="0" w:space="0" w:color="auto"/>
        <w:right w:val="none" w:sz="0" w:space="0" w:color="auto"/>
      </w:divBdr>
      <w:divsChild>
        <w:div w:id="653416007">
          <w:marLeft w:val="0"/>
          <w:marRight w:val="0"/>
          <w:marTop w:val="0"/>
          <w:marBottom w:val="0"/>
          <w:divBdr>
            <w:top w:val="none" w:sz="0" w:space="0" w:color="auto"/>
            <w:left w:val="none" w:sz="0" w:space="0" w:color="auto"/>
            <w:bottom w:val="none" w:sz="0" w:space="0" w:color="auto"/>
            <w:right w:val="none" w:sz="0" w:space="0" w:color="auto"/>
          </w:divBdr>
          <w:divsChild>
            <w:div w:id="553279028">
              <w:marLeft w:val="0"/>
              <w:marRight w:val="0"/>
              <w:marTop w:val="0"/>
              <w:marBottom w:val="0"/>
              <w:divBdr>
                <w:top w:val="none" w:sz="0" w:space="0" w:color="auto"/>
                <w:left w:val="none" w:sz="0" w:space="0" w:color="auto"/>
                <w:bottom w:val="none" w:sz="0" w:space="0" w:color="auto"/>
                <w:right w:val="none" w:sz="0" w:space="0" w:color="auto"/>
              </w:divBdr>
              <w:divsChild>
                <w:div w:id="82493207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17729493">
      <w:bodyDiv w:val="1"/>
      <w:marLeft w:val="0"/>
      <w:marRight w:val="0"/>
      <w:marTop w:val="0"/>
      <w:marBottom w:val="0"/>
      <w:divBdr>
        <w:top w:val="none" w:sz="0" w:space="0" w:color="auto"/>
        <w:left w:val="none" w:sz="0" w:space="0" w:color="auto"/>
        <w:bottom w:val="none" w:sz="0" w:space="0" w:color="auto"/>
        <w:right w:val="none" w:sz="0" w:space="0" w:color="auto"/>
      </w:divBdr>
      <w:divsChild>
        <w:div w:id="1930045890">
          <w:marLeft w:val="0"/>
          <w:marRight w:val="0"/>
          <w:marTop w:val="0"/>
          <w:marBottom w:val="0"/>
          <w:divBdr>
            <w:top w:val="none" w:sz="0" w:space="0" w:color="auto"/>
            <w:left w:val="none" w:sz="0" w:space="0" w:color="auto"/>
            <w:bottom w:val="none" w:sz="0" w:space="0" w:color="auto"/>
            <w:right w:val="none" w:sz="0" w:space="0" w:color="auto"/>
          </w:divBdr>
          <w:divsChild>
            <w:div w:id="922953880">
              <w:marLeft w:val="0"/>
              <w:marRight w:val="0"/>
              <w:marTop w:val="0"/>
              <w:marBottom w:val="0"/>
              <w:divBdr>
                <w:top w:val="none" w:sz="0" w:space="0" w:color="auto"/>
                <w:left w:val="none" w:sz="0" w:space="0" w:color="auto"/>
                <w:bottom w:val="none" w:sz="0" w:space="0" w:color="auto"/>
                <w:right w:val="none" w:sz="0" w:space="0" w:color="auto"/>
              </w:divBdr>
              <w:divsChild>
                <w:div w:id="196053022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20694619">
      <w:bodyDiv w:val="1"/>
      <w:marLeft w:val="0"/>
      <w:marRight w:val="0"/>
      <w:marTop w:val="0"/>
      <w:marBottom w:val="0"/>
      <w:divBdr>
        <w:top w:val="none" w:sz="0" w:space="0" w:color="auto"/>
        <w:left w:val="none" w:sz="0" w:space="0" w:color="auto"/>
        <w:bottom w:val="none" w:sz="0" w:space="0" w:color="auto"/>
        <w:right w:val="none" w:sz="0" w:space="0" w:color="auto"/>
      </w:divBdr>
      <w:divsChild>
        <w:div w:id="1813593069">
          <w:marLeft w:val="0"/>
          <w:marRight w:val="0"/>
          <w:marTop w:val="0"/>
          <w:marBottom w:val="0"/>
          <w:divBdr>
            <w:top w:val="none" w:sz="0" w:space="0" w:color="auto"/>
            <w:left w:val="none" w:sz="0" w:space="0" w:color="auto"/>
            <w:bottom w:val="none" w:sz="0" w:space="0" w:color="auto"/>
            <w:right w:val="none" w:sz="0" w:space="0" w:color="auto"/>
          </w:divBdr>
          <w:divsChild>
            <w:div w:id="392047041">
              <w:marLeft w:val="0"/>
              <w:marRight w:val="0"/>
              <w:marTop w:val="0"/>
              <w:marBottom w:val="0"/>
              <w:divBdr>
                <w:top w:val="none" w:sz="0" w:space="0" w:color="auto"/>
                <w:left w:val="none" w:sz="0" w:space="0" w:color="auto"/>
                <w:bottom w:val="none" w:sz="0" w:space="0" w:color="auto"/>
                <w:right w:val="none" w:sz="0" w:space="0" w:color="auto"/>
              </w:divBdr>
              <w:divsChild>
                <w:div w:id="145452097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31759719">
      <w:bodyDiv w:val="1"/>
      <w:marLeft w:val="0"/>
      <w:marRight w:val="0"/>
      <w:marTop w:val="0"/>
      <w:marBottom w:val="0"/>
      <w:divBdr>
        <w:top w:val="none" w:sz="0" w:space="0" w:color="auto"/>
        <w:left w:val="none" w:sz="0" w:space="0" w:color="auto"/>
        <w:bottom w:val="none" w:sz="0" w:space="0" w:color="auto"/>
        <w:right w:val="none" w:sz="0" w:space="0" w:color="auto"/>
      </w:divBdr>
      <w:divsChild>
        <w:div w:id="587884008">
          <w:marLeft w:val="0"/>
          <w:marRight w:val="0"/>
          <w:marTop w:val="0"/>
          <w:marBottom w:val="0"/>
          <w:divBdr>
            <w:top w:val="none" w:sz="0" w:space="0" w:color="auto"/>
            <w:left w:val="none" w:sz="0" w:space="0" w:color="auto"/>
            <w:bottom w:val="none" w:sz="0" w:space="0" w:color="auto"/>
            <w:right w:val="none" w:sz="0" w:space="0" w:color="auto"/>
          </w:divBdr>
          <w:divsChild>
            <w:div w:id="261450570">
              <w:marLeft w:val="0"/>
              <w:marRight w:val="0"/>
              <w:marTop w:val="0"/>
              <w:marBottom w:val="0"/>
              <w:divBdr>
                <w:top w:val="none" w:sz="0" w:space="0" w:color="auto"/>
                <w:left w:val="none" w:sz="0" w:space="0" w:color="auto"/>
                <w:bottom w:val="none" w:sz="0" w:space="0" w:color="auto"/>
                <w:right w:val="none" w:sz="0" w:space="0" w:color="auto"/>
              </w:divBdr>
              <w:divsChild>
                <w:div w:id="8828339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36881268">
      <w:bodyDiv w:val="1"/>
      <w:marLeft w:val="0"/>
      <w:marRight w:val="0"/>
      <w:marTop w:val="0"/>
      <w:marBottom w:val="0"/>
      <w:divBdr>
        <w:top w:val="none" w:sz="0" w:space="0" w:color="auto"/>
        <w:left w:val="none" w:sz="0" w:space="0" w:color="auto"/>
        <w:bottom w:val="none" w:sz="0" w:space="0" w:color="auto"/>
        <w:right w:val="none" w:sz="0" w:space="0" w:color="auto"/>
      </w:divBdr>
      <w:divsChild>
        <w:div w:id="909534836">
          <w:marLeft w:val="0"/>
          <w:marRight w:val="0"/>
          <w:marTop w:val="0"/>
          <w:marBottom w:val="0"/>
          <w:divBdr>
            <w:top w:val="none" w:sz="0" w:space="0" w:color="auto"/>
            <w:left w:val="none" w:sz="0" w:space="0" w:color="auto"/>
            <w:bottom w:val="none" w:sz="0" w:space="0" w:color="auto"/>
            <w:right w:val="none" w:sz="0" w:space="0" w:color="auto"/>
          </w:divBdr>
          <w:divsChild>
            <w:div w:id="1664895756">
              <w:marLeft w:val="0"/>
              <w:marRight w:val="0"/>
              <w:marTop w:val="0"/>
              <w:marBottom w:val="0"/>
              <w:divBdr>
                <w:top w:val="none" w:sz="0" w:space="0" w:color="auto"/>
                <w:left w:val="none" w:sz="0" w:space="0" w:color="auto"/>
                <w:bottom w:val="none" w:sz="0" w:space="0" w:color="auto"/>
                <w:right w:val="none" w:sz="0" w:space="0" w:color="auto"/>
              </w:divBdr>
              <w:divsChild>
                <w:div w:id="87157382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37387978">
      <w:bodyDiv w:val="1"/>
      <w:marLeft w:val="0"/>
      <w:marRight w:val="0"/>
      <w:marTop w:val="0"/>
      <w:marBottom w:val="0"/>
      <w:divBdr>
        <w:top w:val="none" w:sz="0" w:space="0" w:color="auto"/>
        <w:left w:val="none" w:sz="0" w:space="0" w:color="auto"/>
        <w:bottom w:val="none" w:sz="0" w:space="0" w:color="auto"/>
        <w:right w:val="none" w:sz="0" w:space="0" w:color="auto"/>
      </w:divBdr>
      <w:divsChild>
        <w:div w:id="1368796330">
          <w:marLeft w:val="0"/>
          <w:marRight w:val="0"/>
          <w:marTop w:val="0"/>
          <w:marBottom w:val="0"/>
          <w:divBdr>
            <w:top w:val="none" w:sz="0" w:space="0" w:color="auto"/>
            <w:left w:val="none" w:sz="0" w:space="0" w:color="auto"/>
            <w:bottom w:val="none" w:sz="0" w:space="0" w:color="auto"/>
            <w:right w:val="none" w:sz="0" w:space="0" w:color="auto"/>
          </w:divBdr>
          <w:divsChild>
            <w:div w:id="218633650">
              <w:marLeft w:val="0"/>
              <w:marRight w:val="0"/>
              <w:marTop w:val="0"/>
              <w:marBottom w:val="0"/>
              <w:divBdr>
                <w:top w:val="none" w:sz="0" w:space="0" w:color="auto"/>
                <w:left w:val="none" w:sz="0" w:space="0" w:color="auto"/>
                <w:bottom w:val="none" w:sz="0" w:space="0" w:color="auto"/>
                <w:right w:val="none" w:sz="0" w:space="0" w:color="auto"/>
              </w:divBdr>
              <w:divsChild>
                <w:div w:id="54310527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48798460">
      <w:bodyDiv w:val="1"/>
      <w:marLeft w:val="0"/>
      <w:marRight w:val="0"/>
      <w:marTop w:val="0"/>
      <w:marBottom w:val="0"/>
      <w:divBdr>
        <w:top w:val="none" w:sz="0" w:space="0" w:color="auto"/>
        <w:left w:val="none" w:sz="0" w:space="0" w:color="auto"/>
        <w:bottom w:val="none" w:sz="0" w:space="0" w:color="auto"/>
        <w:right w:val="none" w:sz="0" w:space="0" w:color="auto"/>
      </w:divBdr>
      <w:divsChild>
        <w:div w:id="779228909">
          <w:marLeft w:val="0"/>
          <w:marRight w:val="0"/>
          <w:marTop w:val="0"/>
          <w:marBottom w:val="0"/>
          <w:divBdr>
            <w:top w:val="none" w:sz="0" w:space="0" w:color="auto"/>
            <w:left w:val="none" w:sz="0" w:space="0" w:color="auto"/>
            <w:bottom w:val="none" w:sz="0" w:space="0" w:color="auto"/>
            <w:right w:val="none" w:sz="0" w:space="0" w:color="auto"/>
          </w:divBdr>
          <w:divsChild>
            <w:div w:id="1226991931">
              <w:marLeft w:val="0"/>
              <w:marRight w:val="0"/>
              <w:marTop w:val="0"/>
              <w:marBottom w:val="0"/>
              <w:divBdr>
                <w:top w:val="none" w:sz="0" w:space="0" w:color="auto"/>
                <w:left w:val="none" w:sz="0" w:space="0" w:color="auto"/>
                <w:bottom w:val="none" w:sz="0" w:space="0" w:color="auto"/>
                <w:right w:val="none" w:sz="0" w:space="0" w:color="auto"/>
              </w:divBdr>
              <w:divsChild>
                <w:div w:id="181116908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66681790">
      <w:bodyDiv w:val="1"/>
      <w:marLeft w:val="0"/>
      <w:marRight w:val="0"/>
      <w:marTop w:val="0"/>
      <w:marBottom w:val="0"/>
      <w:divBdr>
        <w:top w:val="none" w:sz="0" w:space="0" w:color="auto"/>
        <w:left w:val="none" w:sz="0" w:space="0" w:color="auto"/>
        <w:bottom w:val="none" w:sz="0" w:space="0" w:color="auto"/>
        <w:right w:val="none" w:sz="0" w:space="0" w:color="auto"/>
      </w:divBdr>
      <w:divsChild>
        <w:div w:id="1897005090">
          <w:marLeft w:val="0"/>
          <w:marRight w:val="0"/>
          <w:marTop w:val="0"/>
          <w:marBottom w:val="0"/>
          <w:divBdr>
            <w:top w:val="none" w:sz="0" w:space="0" w:color="auto"/>
            <w:left w:val="none" w:sz="0" w:space="0" w:color="auto"/>
            <w:bottom w:val="none" w:sz="0" w:space="0" w:color="auto"/>
            <w:right w:val="none" w:sz="0" w:space="0" w:color="auto"/>
          </w:divBdr>
          <w:divsChild>
            <w:div w:id="1760952696">
              <w:marLeft w:val="0"/>
              <w:marRight w:val="0"/>
              <w:marTop w:val="0"/>
              <w:marBottom w:val="0"/>
              <w:divBdr>
                <w:top w:val="none" w:sz="0" w:space="0" w:color="auto"/>
                <w:left w:val="none" w:sz="0" w:space="0" w:color="auto"/>
                <w:bottom w:val="none" w:sz="0" w:space="0" w:color="auto"/>
                <w:right w:val="none" w:sz="0" w:space="0" w:color="auto"/>
              </w:divBdr>
              <w:divsChild>
                <w:div w:id="134686267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68725667">
      <w:bodyDiv w:val="1"/>
      <w:marLeft w:val="0"/>
      <w:marRight w:val="0"/>
      <w:marTop w:val="0"/>
      <w:marBottom w:val="0"/>
      <w:divBdr>
        <w:top w:val="none" w:sz="0" w:space="0" w:color="auto"/>
        <w:left w:val="none" w:sz="0" w:space="0" w:color="auto"/>
        <w:bottom w:val="none" w:sz="0" w:space="0" w:color="auto"/>
        <w:right w:val="none" w:sz="0" w:space="0" w:color="auto"/>
      </w:divBdr>
      <w:divsChild>
        <w:div w:id="1930036398">
          <w:marLeft w:val="0"/>
          <w:marRight w:val="0"/>
          <w:marTop w:val="0"/>
          <w:marBottom w:val="0"/>
          <w:divBdr>
            <w:top w:val="none" w:sz="0" w:space="0" w:color="auto"/>
            <w:left w:val="none" w:sz="0" w:space="0" w:color="auto"/>
            <w:bottom w:val="none" w:sz="0" w:space="0" w:color="auto"/>
            <w:right w:val="none" w:sz="0" w:space="0" w:color="auto"/>
          </w:divBdr>
          <w:divsChild>
            <w:div w:id="1558587481">
              <w:marLeft w:val="0"/>
              <w:marRight w:val="0"/>
              <w:marTop w:val="0"/>
              <w:marBottom w:val="0"/>
              <w:divBdr>
                <w:top w:val="none" w:sz="0" w:space="0" w:color="auto"/>
                <w:left w:val="none" w:sz="0" w:space="0" w:color="auto"/>
                <w:bottom w:val="none" w:sz="0" w:space="0" w:color="auto"/>
                <w:right w:val="none" w:sz="0" w:space="0" w:color="auto"/>
              </w:divBdr>
              <w:divsChild>
                <w:div w:id="83843014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72971675">
      <w:bodyDiv w:val="1"/>
      <w:marLeft w:val="0"/>
      <w:marRight w:val="0"/>
      <w:marTop w:val="0"/>
      <w:marBottom w:val="0"/>
      <w:divBdr>
        <w:top w:val="none" w:sz="0" w:space="0" w:color="auto"/>
        <w:left w:val="none" w:sz="0" w:space="0" w:color="auto"/>
        <w:bottom w:val="none" w:sz="0" w:space="0" w:color="auto"/>
        <w:right w:val="none" w:sz="0" w:space="0" w:color="auto"/>
      </w:divBdr>
      <w:divsChild>
        <w:div w:id="163323616">
          <w:marLeft w:val="0"/>
          <w:marRight w:val="0"/>
          <w:marTop w:val="0"/>
          <w:marBottom w:val="0"/>
          <w:divBdr>
            <w:top w:val="none" w:sz="0" w:space="0" w:color="auto"/>
            <w:left w:val="none" w:sz="0" w:space="0" w:color="auto"/>
            <w:bottom w:val="none" w:sz="0" w:space="0" w:color="auto"/>
            <w:right w:val="none" w:sz="0" w:space="0" w:color="auto"/>
          </w:divBdr>
          <w:divsChild>
            <w:div w:id="949316843">
              <w:marLeft w:val="0"/>
              <w:marRight w:val="0"/>
              <w:marTop w:val="0"/>
              <w:marBottom w:val="0"/>
              <w:divBdr>
                <w:top w:val="none" w:sz="0" w:space="0" w:color="auto"/>
                <w:left w:val="none" w:sz="0" w:space="0" w:color="auto"/>
                <w:bottom w:val="none" w:sz="0" w:space="0" w:color="auto"/>
                <w:right w:val="none" w:sz="0" w:space="0" w:color="auto"/>
              </w:divBdr>
              <w:divsChild>
                <w:div w:id="50964068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82365144">
      <w:bodyDiv w:val="1"/>
      <w:marLeft w:val="0"/>
      <w:marRight w:val="0"/>
      <w:marTop w:val="0"/>
      <w:marBottom w:val="0"/>
      <w:divBdr>
        <w:top w:val="none" w:sz="0" w:space="0" w:color="auto"/>
        <w:left w:val="none" w:sz="0" w:space="0" w:color="auto"/>
        <w:bottom w:val="none" w:sz="0" w:space="0" w:color="auto"/>
        <w:right w:val="none" w:sz="0" w:space="0" w:color="auto"/>
      </w:divBdr>
      <w:divsChild>
        <w:div w:id="1235049159">
          <w:marLeft w:val="0"/>
          <w:marRight w:val="0"/>
          <w:marTop w:val="0"/>
          <w:marBottom w:val="0"/>
          <w:divBdr>
            <w:top w:val="none" w:sz="0" w:space="0" w:color="auto"/>
            <w:left w:val="none" w:sz="0" w:space="0" w:color="auto"/>
            <w:bottom w:val="none" w:sz="0" w:space="0" w:color="auto"/>
            <w:right w:val="none" w:sz="0" w:space="0" w:color="auto"/>
          </w:divBdr>
          <w:divsChild>
            <w:div w:id="1830713611">
              <w:marLeft w:val="0"/>
              <w:marRight w:val="0"/>
              <w:marTop w:val="0"/>
              <w:marBottom w:val="0"/>
              <w:divBdr>
                <w:top w:val="none" w:sz="0" w:space="0" w:color="auto"/>
                <w:left w:val="none" w:sz="0" w:space="0" w:color="auto"/>
                <w:bottom w:val="none" w:sz="0" w:space="0" w:color="auto"/>
                <w:right w:val="none" w:sz="0" w:space="0" w:color="auto"/>
              </w:divBdr>
              <w:divsChild>
                <w:div w:id="131583943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84447369">
      <w:bodyDiv w:val="1"/>
      <w:marLeft w:val="0"/>
      <w:marRight w:val="0"/>
      <w:marTop w:val="0"/>
      <w:marBottom w:val="0"/>
      <w:divBdr>
        <w:top w:val="none" w:sz="0" w:space="0" w:color="auto"/>
        <w:left w:val="none" w:sz="0" w:space="0" w:color="auto"/>
        <w:bottom w:val="none" w:sz="0" w:space="0" w:color="auto"/>
        <w:right w:val="none" w:sz="0" w:space="0" w:color="auto"/>
      </w:divBdr>
      <w:divsChild>
        <w:div w:id="102846730">
          <w:marLeft w:val="0"/>
          <w:marRight w:val="0"/>
          <w:marTop w:val="0"/>
          <w:marBottom w:val="0"/>
          <w:divBdr>
            <w:top w:val="none" w:sz="0" w:space="0" w:color="auto"/>
            <w:left w:val="none" w:sz="0" w:space="0" w:color="auto"/>
            <w:bottom w:val="none" w:sz="0" w:space="0" w:color="auto"/>
            <w:right w:val="none" w:sz="0" w:space="0" w:color="auto"/>
          </w:divBdr>
          <w:divsChild>
            <w:div w:id="1813987019">
              <w:marLeft w:val="0"/>
              <w:marRight w:val="0"/>
              <w:marTop w:val="0"/>
              <w:marBottom w:val="0"/>
              <w:divBdr>
                <w:top w:val="none" w:sz="0" w:space="0" w:color="auto"/>
                <w:left w:val="none" w:sz="0" w:space="0" w:color="auto"/>
                <w:bottom w:val="none" w:sz="0" w:space="0" w:color="auto"/>
                <w:right w:val="none" w:sz="0" w:space="0" w:color="auto"/>
              </w:divBdr>
              <w:divsChild>
                <w:div w:id="38287428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84529441">
      <w:bodyDiv w:val="1"/>
      <w:marLeft w:val="0"/>
      <w:marRight w:val="0"/>
      <w:marTop w:val="0"/>
      <w:marBottom w:val="0"/>
      <w:divBdr>
        <w:top w:val="none" w:sz="0" w:space="0" w:color="auto"/>
        <w:left w:val="none" w:sz="0" w:space="0" w:color="auto"/>
        <w:bottom w:val="none" w:sz="0" w:space="0" w:color="auto"/>
        <w:right w:val="none" w:sz="0" w:space="0" w:color="auto"/>
      </w:divBdr>
      <w:divsChild>
        <w:div w:id="1876692356">
          <w:marLeft w:val="0"/>
          <w:marRight w:val="0"/>
          <w:marTop w:val="0"/>
          <w:marBottom w:val="0"/>
          <w:divBdr>
            <w:top w:val="none" w:sz="0" w:space="0" w:color="auto"/>
            <w:left w:val="none" w:sz="0" w:space="0" w:color="auto"/>
            <w:bottom w:val="none" w:sz="0" w:space="0" w:color="auto"/>
            <w:right w:val="none" w:sz="0" w:space="0" w:color="auto"/>
          </w:divBdr>
          <w:divsChild>
            <w:div w:id="453250855">
              <w:marLeft w:val="0"/>
              <w:marRight w:val="0"/>
              <w:marTop w:val="0"/>
              <w:marBottom w:val="0"/>
              <w:divBdr>
                <w:top w:val="none" w:sz="0" w:space="0" w:color="auto"/>
                <w:left w:val="none" w:sz="0" w:space="0" w:color="auto"/>
                <w:bottom w:val="none" w:sz="0" w:space="0" w:color="auto"/>
                <w:right w:val="none" w:sz="0" w:space="0" w:color="auto"/>
              </w:divBdr>
              <w:divsChild>
                <w:div w:id="1172600330">
                  <w:marLeft w:val="360"/>
                  <w:marRight w:val="96"/>
                  <w:marTop w:val="0"/>
                  <w:marBottom w:val="0"/>
                  <w:divBdr>
                    <w:top w:val="none" w:sz="0" w:space="0" w:color="auto"/>
                    <w:left w:val="none" w:sz="0" w:space="0" w:color="auto"/>
                    <w:bottom w:val="none" w:sz="0" w:space="0" w:color="auto"/>
                    <w:right w:val="none" w:sz="0" w:space="0" w:color="auto"/>
                  </w:divBdr>
                </w:div>
              </w:divsChild>
            </w:div>
            <w:div w:id="434787958">
              <w:marLeft w:val="0"/>
              <w:marRight w:val="0"/>
              <w:marTop w:val="0"/>
              <w:marBottom w:val="0"/>
              <w:divBdr>
                <w:top w:val="none" w:sz="0" w:space="0" w:color="auto"/>
                <w:left w:val="none" w:sz="0" w:space="0" w:color="auto"/>
                <w:bottom w:val="none" w:sz="0" w:space="0" w:color="auto"/>
                <w:right w:val="none" w:sz="0" w:space="0" w:color="auto"/>
              </w:divBdr>
              <w:divsChild>
                <w:div w:id="1355568748">
                  <w:marLeft w:val="360"/>
                  <w:marRight w:val="96"/>
                  <w:marTop w:val="0"/>
                  <w:marBottom w:val="0"/>
                  <w:divBdr>
                    <w:top w:val="none" w:sz="0" w:space="0" w:color="auto"/>
                    <w:left w:val="none" w:sz="0" w:space="0" w:color="auto"/>
                    <w:bottom w:val="none" w:sz="0" w:space="0" w:color="auto"/>
                    <w:right w:val="none" w:sz="0" w:space="0" w:color="auto"/>
                  </w:divBdr>
                </w:div>
              </w:divsChild>
            </w:div>
            <w:div w:id="1631935740">
              <w:marLeft w:val="0"/>
              <w:marRight w:val="0"/>
              <w:marTop w:val="0"/>
              <w:marBottom w:val="0"/>
              <w:divBdr>
                <w:top w:val="none" w:sz="0" w:space="0" w:color="auto"/>
                <w:left w:val="none" w:sz="0" w:space="0" w:color="auto"/>
                <w:bottom w:val="none" w:sz="0" w:space="0" w:color="auto"/>
                <w:right w:val="none" w:sz="0" w:space="0" w:color="auto"/>
              </w:divBdr>
              <w:divsChild>
                <w:div w:id="524170606">
                  <w:marLeft w:val="360"/>
                  <w:marRight w:val="96"/>
                  <w:marTop w:val="0"/>
                  <w:marBottom w:val="0"/>
                  <w:divBdr>
                    <w:top w:val="none" w:sz="0" w:space="0" w:color="auto"/>
                    <w:left w:val="none" w:sz="0" w:space="0" w:color="auto"/>
                    <w:bottom w:val="none" w:sz="0" w:space="0" w:color="auto"/>
                    <w:right w:val="none" w:sz="0" w:space="0" w:color="auto"/>
                  </w:divBdr>
                </w:div>
              </w:divsChild>
            </w:div>
            <w:div w:id="880017918">
              <w:marLeft w:val="0"/>
              <w:marRight w:val="0"/>
              <w:marTop w:val="0"/>
              <w:marBottom w:val="0"/>
              <w:divBdr>
                <w:top w:val="none" w:sz="0" w:space="0" w:color="auto"/>
                <w:left w:val="none" w:sz="0" w:space="0" w:color="auto"/>
                <w:bottom w:val="none" w:sz="0" w:space="0" w:color="auto"/>
                <w:right w:val="none" w:sz="0" w:space="0" w:color="auto"/>
              </w:divBdr>
              <w:divsChild>
                <w:div w:id="113267642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04381168">
      <w:bodyDiv w:val="1"/>
      <w:marLeft w:val="0"/>
      <w:marRight w:val="0"/>
      <w:marTop w:val="0"/>
      <w:marBottom w:val="0"/>
      <w:divBdr>
        <w:top w:val="none" w:sz="0" w:space="0" w:color="auto"/>
        <w:left w:val="none" w:sz="0" w:space="0" w:color="auto"/>
        <w:bottom w:val="none" w:sz="0" w:space="0" w:color="auto"/>
        <w:right w:val="none" w:sz="0" w:space="0" w:color="auto"/>
      </w:divBdr>
      <w:divsChild>
        <w:div w:id="747725431">
          <w:marLeft w:val="0"/>
          <w:marRight w:val="0"/>
          <w:marTop w:val="0"/>
          <w:marBottom w:val="0"/>
          <w:divBdr>
            <w:top w:val="none" w:sz="0" w:space="0" w:color="auto"/>
            <w:left w:val="none" w:sz="0" w:space="0" w:color="auto"/>
            <w:bottom w:val="none" w:sz="0" w:space="0" w:color="auto"/>
            <w:right w:val="none" w:sz="0" w:space="0" w:color="auto"/>
          </w:divBdr>
          <w:divsChild>
            <w:div w:id="1787894140">
              <w:marLeft w:val="0"/>
              <w:marRight w:val="0"/>
              <w:marTop w:val="0"/>
              <w:marBottom w:val="0"/>
              <w:divBdr>
                <w:top w:val="none" w:sz="0" w:space="0" w:color="auto"/>
                <w:left w:val="none" w:sz="0" w:space="0" w:color="auto"/>
                <w:bottom w:val="none" w:sz="0" w:space="0" w:color="auto"/>
                <w:right w:val="none" w:sz="0" w:space="0" w:color="auto"/>
              </w:divBdr>
              <w:divsChild>
                <w:div w:id="185854343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18143451">
      <w:bodyDiv w:val="1"/>
      <w:marLeft w:val="0"/>
      <w:marRight w:val="0"/>
      <w:marTop w:val="0"/>
      <w:marBottom w:val="0"/>
      <w:divBdr>
        <w:top w:val="none" w:sz="0" w:space="0" w:color="auto"/>
        <w:left w:val="none" w:sz="0" w:space="0" w:color="auto"/>
        <w:bottom w:val="none" w:sz="0" w:space="0" w:color="auto"/>
        <w:right w:val="none" w:sz="0" w:space="0" w:color="auto"/>
      </w:divBdr>
      <w:divsChild>
        <w:div w:id="1801731284">
          <w:marLeft w:val="0"/>
          <w:marRight w:val="0"/>
          <w:marTop w:val="0"/>
          <w:marBottom w:val="0"/>
          <w:divBdr>
            <w:top w:val="none" w:sz="0" w:space="0" w:color="auto"/>
            <w:left w:val="none" w:sz="0" w:space="0" w:color="auto"/>
            <w:bottom w:val="none" w:sz="0" w:space="0" w:color="auto"/>
            <w:right w:val="none" w:sz="0" w:space="0" w:color="auto"/>
          </w:divBdr>
          <w:divsChild>
            <w:div w:id="2136439569">
              <w:marLeft w:val="0"/>
              <w:marRight w:val="0"/>
              <w:marTop w:val="0"/>
              <w:marBottom w:val="0"/>
              <w:divBdr>
                <w:top w:val="none" w:sz="0" w:space="0" w:color="auto"/>
                <w:left w:val="none" w:sz="0" w:space="0" w:color="auto"/>
                <w:bottom w:val="none" w:sz="0" w:space="0" w:color="auto"/>
                <w:right w:val="none" w:sz="0" w:space="0" w:color="auto"/>
              </w:divBdr>
              <w:divsChild>
                <w:div w:id="206690655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21224636">
      <w:bodyDiv w:val="1"/>
      <w:marLeft w:val="0"/>
      <w:marRight w:val="0"/>
      <w:marTop w:val="0"/>
      <w:marBottom w:val="0"/>
      <w:divBdr>
        <w:top w:val="none" w:sz="0" w:space="0" w:color="auto"/>
        <w:left w:val="none" w:sz="0" w:space="0" w:color="auto"/>
        <w:bottom w:val="none" w:sz="0" w:space="0" w:color="auto"/>
        <w:right w:val="none" w:sz="0" w:space="0" w:color="auto"/>
      </w:divBdr>
      <w:divsChild>
        <w:div w:id="1392656279">
          <w:marLeft w:val="0"/>
          <w:marRight w:val="0"/>
          <w:marTop w:val="0"/>
          <w:marBottom w:val="0"/>
          <w:divBdr>
            <w:top w:val="none" w:sz="0" w:space="0" w:color="auto"/>
            <w:left w:val="none" w:sz="0" w:space="0" w:color="auto"/>
            <w:bottom w:val="none" w:sz="0" w:space="0" w:color="auto"/>
            <w:right w:val="none" w:sz="0" w:space="0" w:color="auto"/>
          </w:divBdr>
          <w:divsChild>
            <w:div w:id="860554226">
              <w:marLeft w:val="0"/>
              <w:marRight w:val="0"/>
              <w:marTop w:val="0"/>
              <w:marBottom w:val="0"/>
              <w:divBdr>
                <w:top w:val="none" w:sz="0" w:space="0" w:color="auto"/>
                <w:left w:val="none" w:sz="0" w:space="0" w:color="auto"/>
                <w:bottom w:val="none" w:sz="0" w:space="0" w:color="auto"/>
                <w:right w:val="none" w:sz="0" w:space="0" w:color="auto"/>
              </w:divBdr>
              <w:divsChild>
                <w:div w:id="101484345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22411629">
      <w:bodyDiv w:val="1"/>
      <w:marLeft w:val="0"/>
      <w:marRight w:val="0"/>
      <w:marTop w:val="0"/>
      <w:marBottom w:val="0"/>
      <w:divBdr>
        <w:top w:val="none" w:sz="0" w:space="0" w:color="auto"/>
        <w:left w:val="none" w:sz="0" w:space="0" w:color="auto"/>
        <w:bottom w:val="none" w:sz="0" w:space="0" w:color="auto"/>
        <w:right w:val="none" w:sz="0" w:space="0" w:color="auto"/>
      </w:divBdr>
      <w:divsChild>
        <w:div w:id="2099785989">
          <w:marLeft w:val="0"/>
          <w:marRight w:val="0"/>
          <w:marTop w:val="0"/>
          <w:marBottom w:val="0"/>
          <w:divBdr>
            <w:top w:val="none" w:sz="0" w:space="0" w:color="auto"/>
            <w:left w:val="none" w:sz="0" w:space="0" w:color="auto"/>
            <w:bottom w:val="none" w:sz="0" w:space="0" w:color="auto"/>
            <w:right w:val="none" w:sz="0" w:space="0" w:color="auto"/>
          </w:divBdr>
          <w:divsChild>
            <w:div w:id="1590651921">
              <w:marLeft w:val="0"/>
              <w:marRight w:val="0"/>
              <w:marTop w:val="0"/>
              <w:marBottom w:val="0"/>
              <w:divBdr>
                <w:top w:val="none" w:sz="0" w:space="0" w:color="auto"/>
                <w:left w:val="none" w:sz="0" w:space="0" w:color="auto"/>
                <w:bottom w:val="none" w:sz="0" w:space="0" w:color="auto"/>
                <w:right w:val="none" w:sz="0" w:space="0" w:color="auto"/>
              </w:divBdr>
              <w:divsChild>
                <w:div w:id="203688278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33790102">
      <w:bodyDiv w:val="1"/>
      <w:marLeft w:val="0"/>
      <w:marRight w:val="0"/>
      <w:marTop w:val="0"/>
      <w:marBottom w:val="0"/>
      <w:divBdr>
        <w:top w:val="none" w:sz="0" w:space="0" w:color="auto"/>
        <w:left w:val="none" w:sz="0" w:space="0" w:color="auto"/>
        <w:bottom w:val="none" w:sz="0" w:space="0" w:color="auto"/>
        <w:right w:val="none" w:sz="0" w:space="0" w:color="auto"/>
      </w:divBdr>
      <w:divsChild>
        <w:div w:id="670569607">
          <w:marLeft w:val="0"/>
          <w:marRight w:val="0"/>
          <w:marTop w:val="0"/>
          <w:marBottom w:val="0"/>
          <w:divBdr>
            <w:top w:val="none" w:sz="0" w:space="0" w:color="auto"/>
            <w:left w:val="none" w:sz="0" w:space="0" w:color="auto"/>
            <w:bottom w:val="none" w:sz="0" w:space="0" w:color="auto"/>
            <w:right w:val="none" w:sz="0" w:space="0" w:color="auto"/>
          </w:divBdr>
          <w:divsChild>
            <w:div w:id="349140010">
              <w:marLeft w:val="0"/>
              <w:marRight w:val="0"/>
              <w:marTop w:val="0"/>
              <w:marBottom w:val="0"/>
              <w:divBdr>
                <w:top w:val="none" w:sz="0" w:space="0" w:color="auto"/>
                <w:left w:val="none" w:sz="0" w:space="0" w:color="auto"/>
                <w:bottom w:val="none" w:sz="0" w:space="0" w:color="auto"/>
                <w:right w:val="none" w:sz="0" w:space="0" w:color="auto"/>
              </w:divBdr>
              <w:divsChild>
                <w:div w:id="9695297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43185620">
      <w:bodyDiv w:val="1"/>
      <w:marLeft w:val="0"/>
      <w:marRight w:val="0"/>
      <w:marTop w:val="0"/>
      <w:marBottom w:val="0"/>
      <w:divBdr>
        <w:top w:val="none" w:sz="0" w:space="0" w:color="auto"/>
        <w:left w:val="none" w:sz="0" w:space="0" w:color="auto"/>
        <w:bottom w:val="none" w:sz="0" w:space="0" w:color="auto"/>
        <w:right w:val="none" w:sz="0" w:space="0" w:color="auto"/>
      </w:divBdr>
      <w:divsChild>
        <w:div w:id="1797407412">
          <w:marLeft w:val="0"/>
          <w:marRight w:val="0"/>
          <w:marTop w:val="0"/>
          <w:marBottom w:val="0"/>
          <w:divBdr>
            <w:top w:val="none" w:sz="0" w:space="0" w:color="auto"/>
            <w:left w:val="none" w:sz="0" w:space="0" w:color="auto"/>
            <w:bottom w:val="none" w:sz="0" w:space="0" w:color="auto"/>
            <w:right w:val="none" w:sz="0" w:space="0" w:color="auto"/>
          </w:divBdr>
          <w:divsChild>
            <w:div w:id="1581405833">
              <w:marLeft w:val="0"/>
              <w:marRight w:val="0"/>
              <w:marTop w:val="0"/>
              <w:marBottom w:val="0"/>
              <w:divBdr>
                <w:top w:val="none" w:sz="0" w:space="0" w:color="auto"/>
                <w:left w:val="none" w:sz="0" w:space="0" w:color="auto"/>
                <w:bottom w:val="none" w:sz="0" w:space="0" w:color="auto"/>
                <w:right w:val="none" w:sz="0" w:space="0" w:color="auto"/>
              </w:divBdr>
              <w:divsChild>
                <w:div w:id="189720394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55371851">
      <w:bodyDiv w:val="1"/>
      <w:marLeft w:val="0"/>
      <w:marRight w:val="0"/>
      <w:marTop w:val="0"/>
      <w:marBottom w:val="0"/>
      <w:divBdr>
        <w:top w:val="none" w:sz="0" w:space="0" w:color="auto"/>
        <w:left w:val="none" w:sz="0" w:space="0" w:color="auto"/>
        <w:bottom w:val="none" w:sz="0" w:space="0" w:color="auto"/>
        <w:right w:val="none" w:sz="0" w:space="0" w:color="auto"/>
      </w:divBdr>
      <w:divsChild>
        <w:div w:id="609898252">
          <w:marLeft w:val="0"/>
          <w:marRight w:val="0"/>
          <w:marTop w:val="0"/>
          <w:marBottom w:val="0"/>
          <w:divBdr>
            <w:top w:val="none" w:sz="0" w:space="0" w:color="auto"/>
            <w:left w:val="none" w:sz="0" w:space="0" w:color="auto"/>
            <w:bottom w:val="none" w:sz="0" w:space="0" w:color="auto"/>
            <w:right w:val="none" w:sz="0" w:space="0" w:color="auto"/>
          </w:divBdr>
          <w:divsChild>
            <w:div w:id="273024605">
              <w:marLeft w:val="0"/>
              <w:marRight w:val="0"/>
              <w:marTop w:val="0"/>
              <w:marBottom w:val="0"/>
              <w:divBdr>
                <w:top w:val="none" w:sz="0" w:space="0" w:color="auto"/>
                <w:left w:val="none" w:sz="0" w:space="0" w:color="auto"/>
                <w:bottom w:val="none" w:sz="0" w:space="0" w:color="auto"/>
                <w:right w:val="none" w:sz="0" w:space="0" w:color="auto"/>
              </w:divBdr>
              <w:divsChild>
                <w:div w:id="132239403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69253678">
      <w:bodyDiv w:val="1"/>
      <w:marLeft w:val="0"/>
      <w:marRight w:val="0"/>
      <w:marTop w:val="0"/>
      <w:marBottom w:val="0"/>
      <w:divBdr>
        <w:top w:val="none" w:sz="0" w:space="0" w:color="auto"/>
        <w:left w:val="none" w:sz="0" w:space="0" w:color="auto"/>
        <w:bottom w:val="none" w:sz="0" w:space="0" w:color="auto"/>
        <w:right w:val="none" w:sz="0" w:space="0" w:color="auto"/>
      </w:divBdr>
      <w:divsChild>
        <w:div w:id="978925813">
          <w:marLeft w:val="0"/>
          <w:marRight w:val="0"/>
          <w:marTop w:val="0"/>
          <w:marBottom w:val="0"/>
          <w:divBdr>
            <w:top w:val="none" w:sz="0" w:space="0" w:color="auto"/>
            <w:left w:val="none" w:sz="0" w:space="0" w:color="auto"/>
            <w:bottom w:val="none" w:sz="0" w:space="0" w:color="auto"/>
            <w:right w:val="none" w:sz="0" w:space="0" w:color="auto"/>
          </w:divBdr>
          <w:divsChild>
            <w:div w:id="1787507257">
              <w:marLeft w:val="0"/>
              <w:marRight w:val="0"/>
              <w:marTop w:val="0"/>
              <w:marBottom w:val="0"/>
              <w:divBdr>
                <w:top w:val="none" w:sz="0" w:space="0" w:color="auto"/>
                <w:left w:val="none" w:sz="0" w:space="0" w:color="auto"/>
                <w:bottom w:val="none" w:sz="0" w:space="0" w:color="auto"/>
                <w:right w:val="none" w:sz="0" w:space="0" w:color="auto"/>
              </w:divBdr>
              <w:divsChild>
                <w:div w:id="31090847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70556195">
      <w:bodyDiv w:val="1"/>
      <w:marLeft w:val="0"/>
      <w:marRight w:val="0"/>
      <w:marTop w:val="0"/>
      <w:marBottom w:val="0"/>
      <w:divBdr>
        <w:top w:val="none" w:sz="0" w:space="0" w:color="auto"/>
        <w:left w:val="none" w:sz="0" w:space="0" w:color="auto"/>
        <w:bottom w:val="none" w:sz="0" w:space="0" w:color="auto"/>
        <w:right w:val="none" w:sz="0" w:space="0" w:color="auto"/>
      </w:divBdr>
      <w:divsChild>
        <w:div w:id="290407106">
          <w:marLeft w:val="0"/>
          <w:marRight w:val="0"/>
          <w:marTop w:val="0"/>
          <w:marBottom w:val="0"/>
          <w:divBdr>
            <w:top w:val="none" w:sz="0" w:space="0" w:color="auto"/>
            <w:left w:val="none" w:sz="0" w:space="0" w:color="auto"/>
            <w:bottom w:val="none" w:sz="0" w:space="0" w:color="auto"/>
            <w:right w:val="none" w:sz="0" w:space="0" w:color="auto"/>
          </w:divBdr>
          <w:divsChild>
            <w:div w:id="547499388">
              <w:marLeft w:val="0"/>
              <w:marRight w:val="0"/>
              <w:marTop w:val="0"/>
              <w:marBottom w:val="0"/>
              <w:divBdr>
                <w:top w:val="none" w:sz="0" w:space="0" w:color="auto"/>
                <w:left w:val="none" w:sz="0" w:space="0" w:color="auto"/>
                <w:bottom w:val="none" w:sz="0" w:space="0" w:color="auto"/>
                <w:right w:val="none" w:sz="0" w:space="0" w:color="auto"/>
              </w:divBdr>
              <w:divsChild>
                <w:div w:id="111629633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72722499">
      <w:bodyDiv w:val="1"/>
      <w:marLeft w:val="0"/>
      <w:marRight w:val="0"/>
      <w:marTop w:val="0"/>
      <w:marBottom w:val="0"/>
      <w:divBdr>
        <w:top w:val="none" w:sz="0" w:space="0" w:color="auto"/>
        <w:left w:val="none" w:sz="0" w:space="0" w:color="auto"/>
        <w:bottom w:val="none" w:sz="0" w:space="0" w:color="auto"/>
        <w:right w:val="none" w:sz="0" w:space="0" w:color="auto"/>
      </w:divBdr>
      <w:divsChild>
        <w:div w:id="919405068">
          <w:marLeft w:val="0"/>
          <w:marRight w:val="0"/>
          <w:marTop w:val="0"/>
          <w:marBottom w:val="0"/>
          <w:divBdr>
            <w:top w:val="none" w:sz="0" w:space="0" w:color="auto"/>
            <w:left w:val="none" w:sz="0" w:space="0" w:color="auto"/>
            <w:bottom w:val="none" w:sz="0" w:space="0" w:color="auto"/>
            <w:right w:val="none" w:sz="0" w:space="0" w:color="auto"/>
          </w:divBdr>
          <w:divsChild>
            <w:div w:id="1992170139">
              <w:marLeft w:val="0"/>
              <w:marRight w:val="0"/>
              <w:marTop w:val="0"/>
              <w:marBottom w:val="0"/>
              <w:divBdr>
                <w:top w:val="none" w:sz="0" w:space="0" w:color="auto"/>
                <w:left w:val="none" w:sz="0" w:space="0" w:color="auto"/>
                <w:bottom w:val="none" w:sz="0" w:space="0" w:color="auto"/>
                <w:right w:val="none" w:sz="0" w:space="0" w:color="auto"/>
              </w:divBdr>
              <w:divsChild>
                <w:div w:id="135210071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74182784">
      <w:bodyDiv w:val="1"/>
      <w:marLeft w:val="0"/>
      <w:marRight w:val="0"/>
      <w:marTop w:val="0"/>
      <w:marBottom w:val="0"/>
      <w:divBdr>
        <w:top w:val="none" w:sz="0" w:space="0" w:color="auto"/>
        <w:left w:val="none" w:sz="0" w:space="0" w:color="auto"/>
        <w:bottom w:val="none" w:sz="0" w:space="0" w:color="auto"/>
        <w:right w:val="none" w:sz="0" w:space="0" w:color="auto"/>
      </w:divBdr>
      <w:divsChild>
        <w:div w:id="522132132">
          <w:marLeft w:val="0"/>
          <w:marRight w:val="0"/>
          <w:marTop w:val="0"/>
          <w:marBottom w:val="0"/>
          <w:divBdr>
            <w:top w:val="none" w:sz="0" w:space="0" w:color="auto"/>
            <w:left w:val="none" w:sz="0" w:space="0" w:color="auto"/>
            <w:bottom w:val="none" w:sz="0" w:space="0" w:color="auto"/>
            <w:right w:val="none" w:sz="0" w:space="0" w:color="auto"/>
          </w:divBdr>
          <w:divsChild>
            <w:div w:id="1586376231">
              <w:marLeft w:val="0"/>
              <w:marRight w:val="0"/>
              <w:marTop w:val="0"/>
              <w:marBottom w:val="0"/>
              <w:divBdr>
                <w:top w:val="none" w:sz="0" w:space="0" w:color="auto"/>
                <w:left w:val="none" w:sz="0" w:space="0" w:color="auto"/>
                <w:bottom w:val="none" w:sz="0" w:space="0" w:color="auto"/>
                <w:right w:val="none" w:sz="0" w:space="0" w:color="auto"/>
              </w:divBdr>
              <w:divsChild>
                <w:div w:id="9602116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75411542">
      <w:bodyDiv w:val="1"/>
      <w:marLeft w:val="0"/>
      <w:marRight w:val="0"/>
      <w:marTop w:val="0"/>
      <w:marBottom w:val="0"/>
      <w:divBdr>
        <w:top w:val="none" w:sz="0" w:space="0" w:color="auto"/>
        <w:left w:val="none" w:sz="0" w:space="0" w:color="auto"/>
        <w:bottom w:val="none" w:sz="0" w:space="0" w:color="auto"/>
        <w:right w:val="none" w:sz="0" w:space="0" w:color="auto"/>
      </w:divBdr>
      <w:divsChild>
        <w:div w:id="1820220627">
          <w:marLeft w:val="0"/>
          <w:marRight w:val="0"/>
          <w:marTop w:val="0"/>
          <w:marBottom w:val="0"/>
          <w:divBdr>
            <w:top w:val="none" w:sz="0" w:space="0" w:color="auto"/>
            <w:left w:val="none" w:sz="0" w:space="0" w:color="auto"/>
            <w:bottom w:val="none" w:sz="0" w:space="0" w:color="auto"/>
            <w:right w:val="none" w:sz="0" w:space="0" w:color="auto"/>
          </w:divBdr>
          <w:divsChild>
            <w:div w:id="1291550328">
              <w:marLeft w:val="0"/>
              <w:marRight w:val="0"/>
              <w:marTop w:val="0"/>
              <w:marBottom w:val="0"/>
              <w:divBdr>
                <w:top w:val="none" w:sz="0" w:space="0" w:color="auto"/>
                <w:left w:val="none" w:sz="0" w:space="0" w:color="auto"/>
                <w:bottom w:val="none" w:sz="0" w:space="0" w:color="auto"/>
                <w:right w:val="none" w:sz="0" w:space="0" w:color="auto"/>
              </w:divBdr>
              <w:divsChild>
                <w:div w:id="149121106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87136230">
      <w:bodyDiv w:val="1"/>
      <w:marLeft w:val="0"/>
      <w:marRight w:val="0"/>
      <w:marTop w:val="0"/>
      <w:marBottom w:val="0"/>
      <w:divBdr>
        <w:top w:val="none" w:sz="0" w:space="0" w:color="auto"/>
        <w:left w:val="none" w:sz="0" w:space="0" w:color="auto"/>
        <w:bottom w:val="none" w:sz="0" w:space="0" w:color="auto"/>
        <w:right w:val="none" w:sz="0" w:space="0" w:color="auto"/>
      </w:divBdr>
      <w:divsChild>
        <w:div w:id="8415166">
          <w:marLeft w:val="0"/>
          <w:marRight w:val="0"/>
          <w:marTop w:val="0"/>
          <w:marBottom w:val="0"/>
          <w:divBdr>
            <w:top w:val="none" w:sz="0" w:space="0" w:color="auto"/>
            <w:left w:val="none" w:sz="0" w:space="0" w:color="auto"/>
            <w:bottom w:val="none" w:sz="0" w:space="0" w:color="auto"/>
            <w:right w:val="none" w:sz="0" w:space="0" w:color="auto"/>
          </w:divBdr>
          <w:divsChild>
            <w:div w:id="129590152">
              <w:marLeft w:val="0"/>
              <w:marRight w:val="0"/>
              <w:marTop w:val="0"/>
              <w:marBottom w:val="0"/>
              <w:divBdr>
                <w:top w:val="none" w:sz="0" w:space="0" w:color="auto"/>
                <w:left w:val="none" w:sz="0" w:space="0" w:color="auto"/>
                <w:bottom w:val="none" w:sz="0" w:space="0" w:color="auto"/>
                <w:right w:val="none" w:sz="0" w:space="0" w:color="auto"/>
              </w:divBdr>
              <w:divsChild>
                <w:div w:id="68452466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92186658">
      <w:bodyDiv w:val="1"/>
      <w:marLeft w:val="0"/>
      <w:marRight w:val="0"/>
      <w:marTop w:val="0"/>
      <w:marBottom w:val="0"/>
      <w:divBdr>
        <w:top w:val="none" w:sz="0" w:space="0" w:color="auto"/>
        <w:left w:val="none" w:sz="0" w:space="0" w:color="auto"/>
        <w:bottom w:val="none" w:sz="0" w:space="0" w:color="auto"/>
        <w:right w:val="none" w:sz="0" w:space="0" w:color="auto"/>
      </w:divBdr>
      <w:divsChild>
        <w:div w:id="1964968451">
          <w:marLeft w:val="0"/>
          <w:marRight w:val="0"/>
          <w:marTop w:val="0"/>
          <w:marBottom w:val="0"/>
          <w:divBdr>
            <w:top w:val="none" w:sz="0" w:space="0" w:color="auto"/>
            <w:left w:val="none" w:sz="0" w:space="0" w:color="auto"/>
            <w:bottom w:val="none" w:sz="0" w:space="0" w:color="auto"/>
            <w:right w:val="none" w:sz="0" w:space="0" w:color="auto"/>
          </w:divBdr>
          <w:divsChild>
            <w:div w:id="1122268191">
              <w:marLeft w:val="0"/>
              <w:marRight w:val="0"/>
              <w:marTop w:val="0"/>
              <w:marBottom w:val="0"/>
              <w:divBdr>
                <w:top w:val="none" w:sz="0" w:space="0" w:color="auto"/>
                <w:left w:val="none" w:sz="0" w:space="0" w:color="auto"/>
                <w:bottom w:val="none" w:sz="0" w:space="0" w:color="auto"/>
                <w:right w:val="none" w:sz="0" w:space="0" w:color="auto"/>
              </w:divBdr>
              <w:divsChild>
                <w:div w:id="181675314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93186762">
      <w:bodyDiv w:val="1"/>
      <w:marLeft w:val="0"/>
      <w:marRight w:val="0"/>
      <w:marTop w:val="0"/>
      <w:marBottom w:val="0"/>
      <w:divBdr>
        <w:top w:val="none" w:sz="0" w:space="0" w:color="auto"/>
        <w:left w:val="none" w:sz="0" w:space="0" w:color="auto"/>
        <w:bottom w:val="none" w:sz="0" w:space="0" w:color="auto"/>
        <w:right w:val="none" w:sz="0" w:space="0" w:color="auto"/>
      </w:divBdr>
      <w:divsChild>
        <w:div w:id="1839076130">
          <w:marLeft w:val="0"/>
          <w:marRight w:val="0"/>
          <w:marTop w:val="0"/>
          <w:marBottom w:val="0"/>
          <w:divBdr>
            <w:top w:val="none" w:sz="0" w:space="0" w:color="auto"/>
            <w:left w:val="none" w:sz="0" w:space="0" w:color="auto"/>
            <w:bottom w:val="none" w:sz="0" w:space="0" w:color="auto"/>
            <w:right w:val="none" w:sz="0" w:space="0" w:color="auto"/>
          </w:divBdr>
          <w:divsChild>
            <w:div w:id="2133816254">
              <w:marLeft w:val="0"/>
              <w:marRight w:val="0"/>
              <w:marTop w:val="0"/>
              <w:marBottom w:val="0"/>
              <w:divBdr>
                <w:top w:val="none" w:sz="0" w:space="0" w:color="auto"/>
                <w:left w:val="none" w:sz="0" w:space="0" w:color="auto"/>
                <w:bottom w:val="none" w:sz="0" w:space="0" w:color="auto"/>
                <w:right w:val="none" w:sz="0" w:space="0" w:color="auto"/>
              </w:divBdr>
              <w:divsChild>
                <w:div w:id="12428156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97888289">
      <w:bodyDiv w:val="1"/>
      <w:marLeft w:val="0"/>
      <w:marRight w:val="0"/>
      <w:marTop w:val="0"/>
      <w:marBottom w:val="0"/>
      <w:divBdr>
        <w:top w:val="none" w:sz="0" w:space="0" w:color="auto"/>
        <w:left w:val="none" w:sz="0" w:space="0" w:color="auto"/>
        <w:bottom w:val="none" w:sz="0" w:space="0" w:color="auto"/>
        <w:right w:val="none" w:sz="0" w:space="0" w:color="auto"/>
      </w:divBdr>
      <w:divsChild>
        <w:div w:id="1604680647">
          <w:marLeft w:val="0"/>
          <w:marRight w:val="0"/>
          <w:marTop w:val="0"/>
          <w:marBottom w:val="0"/>
          <w:divBdr>
            <w:top w:val="none" w:sz="0" w:space="0" w:color="auto"/>
            <w:left w:val="none" w:sz="0" w:space="0" w:color="auto"/>
            <w:bottom w:val="none" w:sz="0" w:space="0" w:color="auto"/>
            <w:right w:val="none" w:sz="0" w:space="0" w:color="auto"/>
          </w:divBdr>
          <w:divsChild>
            <w:div w:id="1179544272">
              <w:marLeft w:val="0"/>
              <w:marRight w:val="0"/>
              <w:marTop w:val="0"/>
              <w:marBottom w:val="0"/>
              <w:divBdr>
                <w:top w:val="none" w:sz="0" w:space="0" w:color="auto"/>
                <w:left w:val="none" w:sz="0" w:space="0" w:color="auto"/>
                <w:bottom w:val="none" w:sz="0" w:space="0" w:color="auto"/>
                <w:right w:val="none" w:sz="0" w:space="0" w:color="auto"/>
              </w:divBdr>
              <w:divsChild>
                <w:div w:id="129120644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02549566">
      <w:bodyDiv w:val="1"/>
      <w:marLeft w:val="0"/>
      <w:marRight w:val="0"/>
      <w:marTop w:val="0"/>
      <w:marBottom w:val="0"/>
      <w:divBdr>
        <w:top w:val="none" w:sz="0" w:space="0" w:color="auto"/>
        <w:left w:val="none" w:sz="0" w:space="0" w:color="auto"/>
        <w:bottom w:val="none" w:sz="0" w:space="0" w:color="auto"/>
        <w:right w:val="none" w:sz="0" w:space="0" w:color="auto"/>
      </w:divBdr>
      <w:divsChild>
        <w:div w:id="631404513">
          <w:marLeft w:val="0"/>
          <w:marRight w:val="0"/>
          <w:marTop w:val="0"/>
          <w:marBottom w:val="0"/>
          <w:divBdr>
            <w:top w:val="none" w:sz="0" w:space="0" w:color="auto"/>
            <w:left w:val="none" w:sz="0" w:space="0" w:color="auto"/>
            <w:bottom w:val="none" w:sz="0" w:space="0" w:color="auto"/>
            <w:right w:val="none" w:sz="0" w:space="0" w:color="auto"/>
          </w:divBdr>
          <w:divsChild>
            <w:div w:id="1671255661">
              <w:marLeft w:val="0"/>
              <w:marRight w:val="0"/>
              <w:marTop w:val="0"/>
              <w:marBottom w:val="0"/>
              <w:divBdr>
                <w:top w:val="none" w:sz="0" w:space="0" w:color="auto"/>
                <w:left w:val="none" w:sz="0" w:space="0" w:color="auto"/>
                <w:bottom w:val="none" w:sz="0" w:space="0" w:color="auto"/>
                <w:right w:val="none" w:sz="0" w:space="0" w:color="auto"/>
              </w:divBdr>
              <w:divsChild>
                <w:div w:id="94214690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30535162">
      <w:bodyDiv w:val="1"/>
      <w:marLeft w:val="0"/>
      <w:marRight w:val="0"/>
      <w:marTop w:val="0"/>
      <w:marBottom w:val="0"/>
      <w:divBdr>
        <w:top w:val="none" w:sz="0" w:space="0" w:color="auto"/>
        <w:left w:val="none" w:sz="0" w:space="0" w:color="auto"/>
        <w:bottom w:val="none" w:sz="0" w:space="0" w:color="auto"/>
        <w:right w:val="none" w:sz="0" w:space="0" w:color="auto"/>
      </w:divBdr>
      <w:divsChild>
        <w:div w:id="927884069">
          <w:marLeft w:val="0"/>
          <w:marRight w:val="0"/>
          <w:marTop w:val="0"/>
          <w:marBottom w:val="0"/>
          <w:divBdr>
            <w:top w:val="none" w:sz="0" w:space="0" w:color="auto"/>
            <w:left w:val="none" w:sz="0" w:space="0" w:color="auto"/>
            <w:bottom w:val="none" w:sz="0" w:space="0" w:color="auto"/>
            <w:right w:val="none" w:sz="0" w:space="0" w:color="auto"/>
          </w:divBdr>
          <w:divsChild>
            <w:div w:id="1841768742">
              <w:marLeft w:val="0"/>
              <w:marRight w:val="0"/>
              <w:marTop w:val="0"/>
              <w:marBottom w:val="0"/>
              <w:divBdr>
                <w:top w:val="none" w:sz="0" w:space="0" w:color="auto"/>
                <w:left w:val="none" w:sz="0" w:space="0" w:color="auto"/>
                <w:bottom w:val="none" w:sz="0" w:space="0" w:color="auto"/>
                <w:right w:val="none" w:sz="0" w:space="0" w:color="auto"/>
              </w:divBdr>
              <w:divsChild>
                <w:div w:id="112669727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34585234">
      <w:bodyDiv w:val="1"/>
      <w:marLeft w:val="0"/>
      <w:marRight w:val="0"/>
      <w:marTop w:val="0"/>
      <w:marBottom w:val="0"/>
      <w:divBdr>
        <w:top w:val="none" w:sz="0" w:space="0" w:color="auto"/>
        <w:left w:val="none" w:sz="0" w:space="0" w:color="auto"/>
        <w:bottom w:val="none" w:sz="0" w:space="0" w:color="auto"/>
        <w:right w:val="none" w:sz="0" w:space="0" w:color="auto"/>
      </w:divBdr>
      <w:divsChild>
        <w:div w:id="2629058">
          <w:marLeft w:val="0"/>
          <w:marRight w:val="0"/>
          <w:marTop w:val="0"/>
          <w:marBottom w:val="0"/>
          <w:divBdr>
            <w:top w:val="none" w:sz="0" w:space="0" w:color="auto"/>
            <w:left w:val="none" w:sz="0" w:space="0" w:color="auto"/>
            <w:bottom w:val="none" w:sz="0" w:space="0" w:color="auto"/>
            <w:right w:val="none" w:sz="0" w:space="0" w:color="auto"/>
          </w:divBdr>
          <w:divsChild>
            <w:div w:id="212815347">
              <w:marLeft w:val="0"/>
              <w:marRight w:val="0"/>
              <w:marTop w:val="0"/>
              <w:marBottom w:val="0"/>
              <w:divBdr>
                <w:top w:val="none" w:sz="0" w:space="0" w:color="auto"/>
                <w:left w:val="none" w:sz="0" w:space="0" w:color="auto"/>
                <w:bottom w:val="none" w:sz="0" w:space="0" w:color="auto"/>
                <w:right w:val="none" w:sz="0" w:space="0" w:color="auto"/>
              </w:divBdr>
              <w:divsChild>
                <w:div w:id="97008828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42595733">
      <w:bodyDiv w:val="1"/>
      <w:marLeft w:val="0"/>
      <w:marRight w:val="0"/>
      <w:marTop w:val="0"/>
      <w:marBottom w:val="0"/>
      <w:divBdr>
        <w:top w:val="none" w:sz="0" w:space="0" w:color="auto"/>
        <w:left w:val="none" w:sz="0" w:space="0" w:color="auto"/>
        <w:bottom w:val="none" w:sz="0" w:space="0" w:color="auto"/>
        <w:right w:val="none" w:sz="0" w:space="0" w:color="auto"/>
      </w:divBdr>
      <w:divsChild>
        <w:div w:id="1943489909">
          <w:marLeft w:val="0"/>
          <w:marRight w:val="0"/>
          <w:marTop w:val="0"/>
          <w:marBottom w:val="0"/>
          <w:divBdr>
            <w:top w:val="none" w:sz="0" w:space="0" w:color="auto"/>
            <w:left w:val="none" w:sz="0" w:space="0" w:color="auto"/>
            <w:bottom w:val="none" w:sz="0" w:space="0" w:color="auto"/>
            <w:right w:val="none" w:sz="0" w:space="0" w:color="auto"/>
          </w:divBdr>
          <w:divsChild>
            <w:div w:id="108859833">
              <w:marLeft w:val="0"/>
              <w:marRight w:val="0"/>
              <w:marTop w:val="0"/>
              <w:marBottom w:val="0"/>
              <w:divBdr>
                <w:top w:val="none" w:sz="0" w:space="0" w:color="auto"/>
                <w:left w:val="none" w:sz="0" w:space="0" w:color="auto"/>
                <w:bottom w:val="none" w:sz="0" w:space="0" w:color="auto"/>
                <w:right w:val="none" w:sz="0" w:space="0" w:color="auto"/>
              </w:divBdr>
              <w:divsChild>
                <w:div w:id="86837375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42987189">
      <w:bodyDiv w:val="1"/>
      <w:marLeft w:val="0"/>
      <w:marRight w:val="0"/>
      <w:marTop w:val="0"/>
      <w:marBottom w:val="0"/>
      <w:divBdr>
        <w:top w:val="none" w:sz="0" w:space="0" w:color="auto"/>
        <w:left w:val="none" w:sz="0" w:space="0" w:color="auto"/>
        <w:bottom w:val="none" w:sz="0" w:space="0" w:color="auto"/>
        <w:right w:val="none" w:sz="0" w:space="0" w:color="auto"/>
      </w:divBdr>
      <w:divsChild>
        <w:div w:id="680937855">
          <w:marLeft w:val="0"/>
          <w:marRight w:val="0"/>
          <w:marTop w:val="0"/>
          <w:marBottom w:val="0"/>
          <w:divBdr>
            <w:top w:val="none" w:sz="0" w:space="0" w:color="auto"/>
            <w:left w:val="none" w:sz="0" w:space="0" w:color="auto"/>
            <w:bottom w:val="none" w:sz="0" w:space="0" w:color="auto"/>
            <w:right w:val="none" w:sz="0" w:space="0" w:color="auto"/>
          </w:divBdr>
          <w:divsChild>
            <w:div w:id="237791847">
              <w:marLeft w:val="0"/>
              <w:marRight w:val="0"/>
              <w:marTop w:val="0"/>
              <w:marBottom w:val="0"/>
              <w:divBdr>
                <w:top w:val="none" w:sz="0" w:space="0" w:color="auto"/>
                <w:left w:val="none" w:sz="0" w:space="0" w:color="auto"/>
                <w:bottom w:val="none" w:sz="0" w:space="0" w:color="auto"/>
                <w:right w:val="none" w:sz="0" w:space="0" w:color="auto"/>
              </w:divBdr>
              <w:divsChild>
                <w:div w:id="97020811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48304322">
      <w:bodyDiv w:val="1"/>
      <w:marLeft w:val="0"/>
      <w:marRight w:val="0"/>
      <w:marTop w:val="0"/>
      <w:marBottom w:val="0"/>
      <w:divBdr>
        <w:top w:val="none" w:sz="0" w:space="0" w:color="auto"/>
        <w:left w:val="none" w:sz="0" w:space="0" w:color="auto"/>
        <w:bottom w:val="none" w:sz="0" w:space="0" w:color="auto"/>
        <w:right w:val="none" w:sz="0" w:space="0" w:color="auto"/>
      </w:divBdr>
      <w:divsChild>
        <w:div w:id="1972980992">
          <w:marLeft w:val="0"/>
          <w:marRight w:val="0"/>
          <w:marTop w:val="0"/>
          <w:marBottom w:val="0"/>
          <w:divBdr>
            <w:top w:val="none" w:sz="0" w:space="0" w:color="auto"/>
            <w:left w:val="none" w:sz="0" w:space="0" w:color="auto"/>
            <w:bottom w:val="none" w:sz="0" w:space="0" w:color="auto"/>
            <w:right w:val="none" w:sz="0" w:space="0" w:color="auto"/>
          </w:divBdr>
          <w:divsChild>
            <w:div w:id="1039627789">
              <w:marLeft w:val="0"/>
              <w:marRight w:val="0"/>
              <w:marTop w:val="0"/>
              <w:marBottom w:val="0"/>
              <w:divBdr>
                <w:top w:val="none" w:sz="0" w:space="0" w:color="auto"/>
                <w:left w:val="none" w:sz="0" w:space="0" w:color="auto"/>
                <w:bottom w:val="none" w:sz="0" w:space="0" w:color="auto"/>
                <w:right w:val="none" w:sz="0" w:space="0" w:color="auto"/>
              </w:divBdr>
              <w:divsChild>
                <w:div w:id="58434223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53202589">
      <w:bodyDiv w:val="1"/>
      <w:marLeft w:val="0"/>
      <w:marRight w:val="0"/>
      <w:marTop w:val="0"/>
      <w:marBottom w:val="0"/>
      <w:divBdr>
        <w:top w:val="none" w:sz="0" w:space="0" w:color="auto"/>
        <w:left w:val="none" w:sz="0" w:space="0" w:color="auto"/>
        <w:bottom w:val="none" w:sz="0" w:space="0" w:color="auto"/>
        <w:right w:val="none" w:sz="0" w:space="0" w:color="auto"/>
      </w:divBdr>
      <w:divsChild>
        <w:div w:id="154035168">
          <w:marLeft w:val="0"/>
          <w:marRight w:val="0"/>
          <w:marTop w:val="0"/>
          <w:marBottom w:val="0"/>
          <w:divBdr>
            <w:top w:val="none" w:sz="0" w:space="0" w:color="auto"/>
            <w:left w:val="none" w:sz="0" w:space="0" w:color="auto"/>
            <w:bottom w:val="none" w:sz="0" w:space="0" w:color="auto"/>
            <w:right w:val="none" w:sz="0" w:space="0" w:color="auto"/>
          </w:divBdr>
          <w:divsChild>
            <w:div w:id="638069056">
              <w:marLeft w:val="0"/>
              <w:marRight w:val="0"/>
              <w:marTop w:val="0"/>
              <w:marBottom w:val="0"/>
              <w:divBdr>
                <w:top w:val="none" w:sz="0" w:space="0" w:color="auto"/>
                <w:left w:val="none" w:sz="0" w:space="0" w:color="auto"/>
                <w:bottom w:val="none" w:sz="0" w:space="0" w:color="auto"/>
                <w:right w:val="none" w:sz="0" w:space="0" w:color="auto"/>
              </w:divBdr>
              <w:divsChild>
                <w:div w:id="199336184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53395417">
      <w:bodyDiv w:val="1"/>
      <w:marLeft w:val="0"/>
      <w:marRight w:val="0"/>
      <w:marTop w:val="0"/>
      <w:marBottom w:val="0"/>
      <w:divBdr>
        <w:top w:val="none" w:sz="0" w:space="0" w:color="auto"/>
        <w:left w:val="none" w:sz="0" w:space="0" w:color="auto"/>
        <w:bottom w:val="none" w:sz="0" w:space="0" w:color="auto"/>
        <w:right w:val="none" w:sz="0" w:space="0" w:color="auto"/>
      </w:divBdr>
      <w:divsChild>
        <w:div w:id="1120804059">
          <w:marLeft w:val="0"/>
          <w:marRight w:val="0"/>
          <w:marTop w:val="0"/>
          <w:marBottom w:val="0"/>
          <w:divBdr>
            <w:top w:val="none" w:sz="0" w:space="0" w:color="auto"/>
            <w:left w:val="none" w:sz="0" w:space="0" w:color="auto"/>
            <w:bottom w:val="none" w:sz="0" w:space="0" w:color="auto"/>
            <w:right w:val="none" w:sz="0" w:space="0" w:color="auto"/>
          </w:divBdr>
          <w:divsChild>
            <w:div w:id="1543859443">
              <w:marLeft w:val="0"/>
              <w:marRight w:val="0"/>
              <w:marTop w:val="0"/>
              <w:marBottom w:val="0"/>
              <w:divBdr>
                <w:top w:val="none" w:sz="0" w:space="0" w:color="auto"/>
                <w:left w:val="none" w:sz="0" w:space="0" w:color="auto"/>
                <w:bottom w:val="none" w:sz="0" w:space="0" w:color="auto"/>
                <w:right w:val="none" w:sz="0" w:space="0" w:color="auto"/>
              </w:divBdr>
              <w:divsChild>
                <w:div w:id="202797366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56741015">
      <w:bodyDiv w:val="1"/>
      <w:marLeft w:val="0"/>
      <w:marRight w:val="0"/>
      <w:marTop w:val="0"/>
      <w:marBottom w:val="0"/>
      <w:divBdr>
        <w:top w:val="none" w:sz="0" w:space="0" w:color="auto"/>
        <w:left w:val="none" w:sz="0" w:space="0" w:color="auto"/>
        <w:bottom w:val="none" w:sz="0" w:space="0" w:color="auto"/>
        <w:right w:val="none" w:sz="0" w:space="0" w:color="auto"/>
      </w:divBdr>
      <w:divsChild>
        <w:div w:id="1959676727">
          <w:marLeft w:val="0"/>
          <w:marRight w:val="0"/>
          <w:marTop w:val="0"/>
          <w:marBottom w:val="0"/>
          <w:divBdr>
            <w:top w:val="none" w:sz="0" w:space="0" w:color="auto"/>
            <w:left w:val="none" w:sz="0" w:space="0" w:color="auto"/>
            <w:bottom w:val="none" w:sz="0" w:space="0" w:color="auto"/>
            <w:right w:val="none" w:sz="0" w:space="0" w:color="auto"/>
          </w:divBdr>
          <w:divsChild>
            <w:div w:id="1764451545">
              <w:marLeft w:val="0"/>
              <w:marRight w:val="0"/>
              <w:marTop w:val="0"/>
              <w:marBottom w:val="0"/>
              <w:divBdr>
                <w:top w:val="none" w:sz="0" w:space="0" w:color="auto"/>
                <w:left w:val="none" w:sz="0" w:space="0" w:color="auto"/>
                <w:bottom w:val="none" w:sz="0" w:space="0" w:color="auto"/>
                <w:right w:val="none" w:sz="0" w:space="0" w:color="auto"/>
              </w:divBdr>
              <w:divsChild>
                <w:div w:id="113556053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62981555">
      <w:bodyDiv w:val="1"/>
      <w:marLeft w:val="0"/>
      <w:marRight w:val="0"/>
      <w:marTop w:val="0"/>
      <w:marBottom w:val="0"/>
      <w:divBdr>
        <w:top w:val="none" w:sz="0" w:space="0" w:color="auto"/>
        <w:left w:val="none" w:sz="0" w:space="0" w:color="auto"/>
        <w:bottom w:val="none" w:sz="0" w:space="0" w:color="auto"/>
        <w:right w:val="none" w:sz="0" w:space="0" w:color="auto"/>
      </w:divBdr>
      <w:divsChild>
        <w:div w:id="1296254892">
          <w:marLeft w:val="480"/>
          <w:marRight w:val="0"/>
          <w:marTop w:val="0"/>
          <w:marBottom w:val="0"/>
          <w:divBdr>
            <w:top w:val="none" w:sz="0" w:space="0" w:color="auto"/>
            <w:left w:val="none" w:sz="0" w:space="0" w:color="auto"/>
            <w:bottom w:val="none" w:sz="0" w:space="0" w:color="auto"/>
            <w:right w:val="none" w:sz="0" w:space="0" w:color="auto"/>
          </w:divBdr>
          <w:divsChild>
            <w:div w:id="9328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266175">
      <w:bodyDiv w:val="1"/>
      <w:marLeft w:val="0"/>
      <w:marRight w:val="0"/>
      <w:marTop w:val="0"/>
      <w:marBottom w:val="0"/>
      <w:divBdr>
        <w:top w:val="none" w:sz="0" w:space="0" w:color="auto"/>
        <w:left w:val="none" w:sz="0" w:space="0" w:color="auto"/>
        <w:bottom w:val="none" w:sz="0" w:space="0" w:color="auto"/>
        <w:right w:val="none" w:sz="0" w:space="0" w:color="auto"/>
      </w:divBdr>
      <w:divsChild>
        <w:div w:id="794835446">
          <w:marLeft w:val="0"/>
          <w:marRight w:val="0"/>
          <w:marTop w:val="0"/>
          <w:marBottom w:val="0"/>
          <w:divBdr>
            <w:top w:val="none" w:sz="0" w:space="0" w:color="auto"/>
            <w:left w:val="none" w:sz="0" w:space="0" w:color="auto"/>
            <w:bottom w:val="none" w:sz="0" w:space="0" w:color="auto"/>
            <w:right w:val="none" w:sz="0" w:space="0" w:color="auto"/>
          </w:divBdr>
          <w:divsChild>
            <w:div w:id="1814523386">
              <w:marLeft w:val="0"/>
              <w:marRight w:val="0"/>
              <w:marTop w:val="0"/>
              <w:marBottom w:val="0"/>
              <w:divBdr>
                <w:top w:val="none" w:sz="0" w:space="0" w:color="auto"/>
                <w:left w:val="none" w:sz="0" w:space="0" w:color="auto"/>
                <w:bottom w:val="none" w:sz="0" w:space="0" w:color="auto"/>
                <w:right w:val="none" w:sz="0" w:space="0" w:color="auto"/>
              </w:divBdr>
              <w:divsChild>
                <w:div w:id="102212734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66768972">
      <w:bodyDiv w:val="1"/>
      <w:marLeft w:val="0"/>
      <w:marRight w:val="0"/>
      <w:marTop w:val="0"/>
      <w:marBottom w:val="0"/>
      <w:divBdr>
        <w:top w:val="none" w:sz="0" w:space="0" w:color="auto"/>
        <w:left w:val="none" w:sz="0" w:space="0" w:color="auto"/>
        <w:bottom w:val="none" w:sz="0" w:space="0" w:color="auto"/>
        <w:right w:val="none" w:sz="0" w:space="0" w:color="auto"/>
      </w:divBdr>
      <w:divsChild>
        <w:div w:id="1649942194">
          <w:marLeft w:val="0"/>
          <w:marRight w:val="0"/>
          <w:marTop w:val="0"/>
          <w:marBottom w:val="0"/>
          <w:divBdr>
            <w:top w:val="none" w:sz="0" w:space="0" w:color="auto"/>
            <w:left w:val="none" w:sz="0" w:space="0" w:color="auto"/>
            <w:bottom w:val="none" w:sz="0" w:space="0" w:color="auto"/>
            <w:right w:val="none" w:sz="0" w:space="0" w:color="auto"/>
          </w:divBdr>
          <w:divsChild>
            <w:div w:id="2020886455">
              <w:marLeft w:val="0"/>
              <w:marRight w:val="0"/>
              <w:marTop w:val="0"/>
              <w:marBottom w:val="0"/>
              <w:divBdr>
                <w:top w:val="none" w:sz="0" w:space="0" w:color="auto"/>
                <w:left w:val="none" w:sz="0" w:space="0" w:color="auto"/>
                <w:bottom w:val="none" w:sz="0" w:space="0" w:color="auto"/>
                <w:right w:val="none" w:sz="0" w:space="0" w:color="auto"/>
              </w:divBdr>
              <w:divsChild>
                <w:div w:id="157620791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67422651">
      <w:bodyDiv w:val="1"/>
      <w:marLeft w:val="0"/>
      <w:marRight w:val="0"/>
      <w:marTop w:val="0"/>
      <w:marBottom w:val="0"/>
      <w:divBdr>
        <w:top w:val="none" w:sz="0" w:space="0" w:color="auto"/>
        <w:left w:val="none" w:sz="0" w:space="0" w:color="auto"/>
        <w:bottom w:val="none" w:sz="0" w:space="0" w:color="auto"/>
        <w:right w:val="none" w:sz="0" w:space="0" w:color="auto"/>
      </w:divBdr>
      <w:divsChild>
        <w:div w:id="27685910">
          <w:marLeft w:val="0"/>
          <w:marRight w:val="0"/>
          <w:marTop w:val="0"/>
          <w:marBottom w:val="0"/>
          <w:divBdr>
            <w:top w:val="none" w:sz="0" w:space="0" w:color="auto"/>
            <w:left w:val="none" w:sz="0" w:space="0" w:color="auto"/>
            <w:bottom w:val="none" w:sz="0" w:space="0" w:color="auto"/>
            <w:right w:val="none" w:sz="0" w:space="0" w:color="auto"/>
          </w:divBdr>
          <w:divsChild>
            <w:div w:id="1417281856">
              <w:marLeft w:val="0"/>
              <w:marRight w:val="0"/>
              <w:marTop w:val="0"/>
              <w:marBottom w:val="0"/>
              <w:divBdr>
                <w:top w:val="none" w:sz="0" w:space="0" w:color="auto"/>
                <w:left w:val="none" w:sz="0" w:space="0" w:color="auto"/>
                <w:bottom w:val="none" w:sz="0" w:space="0" w:color="auto"/>
                <w:right w:val="none" w:sz="0" w:space="0" w:color="auto"/>
              </w:divBdr>
              <w:divsChild>
                <w:div w:id="207061039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75748417">
      <w:bodyDiv w:val="1"/>
      <w:marLeft w:val="0"/>
      <w:marRight w:val="0"/>
      <w:marTop w:val="0"/>
      <w:marBottom w:val="0"/>
      <w:divBdr>
        <w:top w:val="none" w:sz="0" w:space="0" w:color="auto"/>
        <w:left w:val="none" w:sz="0" w:space="0" w:color="auto"/>
        <w:bottom w:val="none" w:sz="0" w:space="0" w:color="auto"/>
        <w:right w:val="none" w:sz="0" w:space="0" w:color="auto"/>
      </w:divBdr>
      <w:divsChild>
        <w:div w:id="94206975">
          <w:marLeft w:val="0"/>
          <w:marRight w:val="0"/>
          <w:marTop w:val="0"/>
          <w:marBottom w:val="0"/>
          <w:divBdr>
            <w:top w:val="none" w:sz="0" w:space="0" w:color="auto"/>
            <w:left w:val="none" w:sz="0" w:space="0" w:color="auto"/>
            <w:bottom w:val="none" w:sz="0" w:space="0" w:color="auto"/>
            <w:right w:val="none" w:sz="0" w:space="0" w:color="auto"/>
          </w:divBdr>
          <w:divsChild>
            <w:div w:id="405345772">
              <w:marLeft w:val="0"/>
              <w:marRight w:val="0"/>
              <w:marTop w:val="0"/>
              <w:marBottom w:val="0"/>
              <w:divBdr>
                <w:top w:val="none" w:sz="0" w:space="0" w:color="auto"/>
                <w:left w:val="none" w:sz="0" w:space="0" w:color="auto"/>
                <w:bottom w:val="none" w:sz="0" w:space="0" w:color="auto"/>
                <w:right w:val="none" w:sz="0" w:space="0" w:color="auto"/>
              </w:divBdr>
              <w:divsChild>
                <w:div w:id="105319585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85920640">
      <w:bodyDiv w:val="1"/>
      <w:marLeft w:val="0"/>
      <w:marRight w:val="0"/>
      <w:marTop w:val="0"/>
      <w:marBottom w:val="0"/>
      <w:divBdr>
        <w:top w:val="none" w:sz="0" w:space="0" w:color="auto"/>
        <w:left w:val="none" w:sz="0" w:space="0" w:color="auto"/>
        <w:bottom w:val="none" w:sz="0" w:space="0" w:color="auto"/>
        <w:right w:val="none" w:sz="0" w:space="0" w:color="auto"/>
      </w:divBdr>
      <w:divsChild>
        <w:div w:id="1625699126">
          <w:marLeft w:val="0"/>
          <w:marRight w:val="0"/>
          <w:marTop w:val="0"/>
          <w:marBottom w:val="0"/>
          <w:divBdr>
            <w:top w:val="none" w:sz="0" w:space="0" w:color="auto"/>
            <w:left w:val="none" w:sz="0" w:space="0" w:color="auto"/>
            <w:bottom w:val="none" w:sz="0" w:space="0" w:color="auto"/>
            <w:right w:val="none" w:sz="0" w:space="0" w:color="auto"/>
          </w:divBdr>
          <w:divsChild>
            <w:div w:id="2055808328">
              <w:marLeft w:val="0"/>
              <w:marRight w:val="0"/>
              <w:marTop w:val="0"/>
              <w:marBottom w:val="0"/>
              <w:divBdr>
                <w:top w:val="none" w:sz="0" w:space="0" w:color="auto"/>
                <w:left w:val="none" w:sz="0" w:space="0" w:color="auto"/>
                <w:bottom w:val="none" w:sz="0" w:space="0" w:color="auto"/>
                <w:right w:val="none" w:sz="0" w:space="0" w:color="auto"/>
              </w:divBdr>
              <w:divsChild>
                <w:div w:id="53570336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86573894">
      <w:bodyDiv w:val="1"/>
      <w:marLeft w:val="0"/>
      <w:marRight w:val="0"/>
      <w:marTop w:val="0"/>
      <w:marBottom w:val="0"/>
      <w:divBdr>
        <w:top w:val="none" w:sz="0" w:space="0" w:color="auto"/>
        <w:left w:val="none" w:sz="0" w:space="0" w:color="auto"/>
        <w:bottom w:val="none" w:sz="0" w:space="0" w:color="auto"/>
        <w:right w:val="none" w:sz="0" w:space="0" w:color="auto"/>
      </w:divBdr>
      <w:divsChild>
        <w:div w:id="1541674130">
          <w:marLeft w:val="0"/>
          <w:marRight w:val="0"/>
          <w:marTop w:val="0"/>
          <w:marBottom w:val="0"/>
          <w:divBdr>
            <w:top w:val="none" w:sz="0" w:space="0" w:color="auto"/>
            <w:left w:val="none" w:sz="0" w:space="0" w:color="auto"/>
            <w:bottom w:val="none" w:sz="0" w:space="0" w:color="auto"/>
            <w:right w:val="none" w:sz="0" w:space="0" w:color="auto"/>
          </w:divBdr>
          <w:divsChild>
            <w:div w:id="491871898">
              <w:marLeft w:val="0"/>
              <w:marRight w:val="0"/>
              <w:marTop w:val="0"/>
              <w:marBottom w:val="0"/>
              <w:divBdr>
                <w:top w:val="none" w:sz="0" w:space="0" w:color="auto"/>
                <w:left w:val="none" w:sz="0" w:space="0" w:color="auto"/>
                <w:bottom w:val="none" w:sz="0" w:space="0" w:color="auto"/>
                <w:right w:val="none" w:sz="0" w:space="0" w:color="auto"/>
              </w:divBdr>
              <w:divsChild>
                <w:div w:id="162950843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90772474">
      <w:bodyDiv w:val="1"/>
      <w:marLeft w:val="0"/>
      <w:marRight w:val="0"/>
      <w:marTop w:val="0"/>
      <w:marBottom w:val="0"/>
      <w:divBdr>
        <w:top w:val="none" w:sz="0" w:space="0" w:color="auto"/>
        <w:left w:val="none" w:sz="0" w:space="0" w:color="auto"/>
        <w:bottom w:val="none" w:sz="0" w:space="0" w:color="auto"/>
        <w:right w:val="none" w:sz="0" w:space="0" w:color="auto"/>
      </w:divBdr>
      <w:divsChild>
        <w:div w:id="1908412975">
          <w:marLeft w:val="0"/>
          <w:marRight w:val="0"/>
          <w:marTop w:val="0"/>
          <w:marBottom w:val="0"/>
          <w:divBdr>
            <w:top w:val="none" w:sz="0" w:space="0" w:color="auto"/>
            <w:left w:val="none" w:sz="0" w:space="0" w:color="auto"/>
            <w:bottom w:val="none" w:sz="0" w:space="0" w:color="auto"/>
            <w:right w:val="none" w:sz="0" w:space="0" w:color="auto"/>
          </w:divBdr>
          <w:divsChild>
            <w:div w:id="1571768261">
              <w:marLeft w:val="0"/>
              <w:marRight w:val="0"/>
              <w:marTop w:val="0"/>
              <w:marBottom w:val="0"/>
              <w:divBdr>
                <w:top w:val="none" w:sz="0" w:space="0" w:color="auto"/>
                <w:left w:val="none" w:sz="0" w:space="0" w:color="auto"/>
                <w:bottom w:val="none" w:sz="0" w:space="0" w:color="auto"/>
                <w:right w:val="none" w:sz="0" w:space="0" w:color="auto"/>
              </w:divBdr>
              <w:divsChild>
                <w:div w:id="93149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99872207">
      <w:bodyDiv w:val="1"/>
      <w:marLeft w:val="0"/>
      <w:marRight w:val="0"/>
      <w:marTop w:val="0"/>
      <w:marBottom w:val="0"/>
      <w:divBdr>
        <w:top w:val="none" w:sz="0" w:space="0" w:color="auto"/>
        <w:left w:val="none" w:sz="0" w:space="0" w:color="auto"/>
        <w:bottom w:val="none" w:sz="0" w:space="0" w:color="auto"/>
        <w:right w:val="none" w:sz="0" w:space="0" w:color="auto"/>
      </w:divBdr>
      <w:divsChild>
        <w:div w:id="766080509">
          <w:marLeft w:val="0"/>
          <w:marRight w:val="0"/>
          <w:marTop w:val="0"/>
          <w:marBottom w:val="0"/>
          <w:divBdr>
            <w:top w:val="none" w:sz="0" w:space="0" w:color="auto"/>
            <w:left w:val="none" w:sz="0" w:space="0" w:color="auto"/>
            <w:bottom w:val="none" w:sz="0" w:space="0" w:color="auto"/>
            <w:right w:val="none" w:sz="0" w:space="0" w:color="auto"/>
          </w:divBdr>
          <w:divsChild>
            <w:div w:id="638459911">
              <w:marLeft w:val="0"/>
              <w:marRight w:val="0"/>
              <w:marTop w:val="0"/>
              <w:marBottom w:val="0"/>
              <w:divBdr>
                <w:top w:val="none" w:sz="0" w:space="0" w:color="auto"/>
                <w:left w:val="none" w:sz="0" w:space="0" w:color="auto"/>
                <w:bottom w:val="none" w:sz="0" w:space="0" w:color="auto"/>
                <w:right w:val="none" w:sz="0" w:space="0" w:color="auto"/>
              </w:divBdr>
              <w:divsChild>
                <w:div w:id="64693528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09580796">
      <w:bodyDiv w:val="1"/>
      <w:marLeft w:val="0"/>
      <w:marRight w:val="0"/>
      <w:marTop w:val="0"/>
      <w:marBottom w:val="0"/>
      <w:divBdr>
        <w:top w:val="none" w:sz="0" w:space="0" w:color="auto"/>
        <w:left w:val="none" w:sz="0" w:space="0" w:color="auto"/>
        <w:bottom w:val="none" w:sz="0" w:space="0" w:color="auto"/>
        <w:right w:val="none" w:sz="0" w:space="0" w:color="auto"/>
      </w:divBdr>
      <w:divsChild>
        <w:div w:id="2103528651">
          <w:marLeft w:val="0"/>
          <w:marRight w:val="0"/>
          <w:marTop w:val="0"/>
          <w:marBottom w:val="0"/>
          <w:divBdr>
            <w:top w:val="none" w:sz="0" w:space="0" w:color="auto"/>
            <w:left w:val="none" w:sz="0" w:space="0" w:color="auto"/>
            <w:bottom w:val="none" w:sz="0" w:space="0" w:color="auto"/>
            <w:right w:val="none" w:sz="0" w:space="0" w:color="auto"/>
          </w:divBdr>
          <w:divsChild>
            <w:div w:id="79104411">
              <w:marLeft w:val="0"/>
              <w:marRight w:val="0"/>
              <w:marTop w:val="0"/>
              <w:marBottom w:val="0"/>
              <w:divBdr>
                <w:top w:val="none" w:sz="0" w:space="0" w:color="auto"/>
                <w:left w:val="none" w:sz="0" w:space="0" w:color="auto"/>
                <w:bottom w:val="none" w:sz="0" w:space="0" w:color="auto"/>
                <w:right w:val="none" w:sz="0" w:space="0" w:color="auto"/>
              </w:divBdr>
              <w:divsChild>
                <w:div w:id="144653931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13173216">
      <w:bodyDiv w:val="1"/>
      <w:marLeft w:val="0"/>
      <w:marRight w:val="0"/>
      <w:marTop w:val="0"/>
      <w:marBottom w:val="0"/>
      <w:divBdr>
        <w:top w:val="none" w:sz="0" w:space="0" w:color="auto"/>
        <w:left w:val="none" w:sz="0" w:space="0" w:color="auto"/>
        <w:bottom w:val="none" w:sz="0" w:space="0" w:color="auto"/>
        <w:right w:val="none" w:sz="0" w:space="0" w:color="auto"/>
      </w:divBdr>
    </w:div>
    <w:div w:id="616718189">
      <w:bodyDiv w:val="1"/>
      <w:marLeft w:val="0"/>
      <w:marRight w:val="0"/>
      <w:marTop w:val="0"/>
      <w:marBottom w:val="0"/>
      <w:divBdr>
        <w:top w:val="none" w:sz="0" w:space="0" w:color="auto"/>
        <w:left w:val="none" w:sz="0" w:space="0" w:color="auto"/>
        <w:bottom w:val="none" w:sz="0" w:space="0" w:color="auto"/>
        <w:right w:val="none" w:sz="0" w:space="0" w:color="auto"/>
      </w:divBdr>
      <w:divsChild>
        <w:div w:id="1463890848">
          <w:marLeft w:val="0"/>
          <w:marRight w:val="0"/>
          <w:marTop w:val="0"/>
          <w:marBottom w:val="0"/>
          <w:divBdr>
            <w:top w:val="none" w:sz="0" w:space="0" w:color="auto"/>
            <w:left w:val="none" w:sz="0" w:space="0" w:color="auto"/>
            <w:bottom w:val="none" w:sz="0" w:space="0" w:color="auto"/>
            <w:right w:val="none" w:sz="0" w:space="0" w:color="auto"/>
          </w:divBdr>
          <w:divsChild>
            <w:div w:id="765228623">
              <w:marLeft w:val="0"/>
              <w:marRight w:val="0"/>
              <w:marTop w:val="0"/>
              <w:marBottom w:val="0"/>
              <w:divBdr>
                <w:top w:val="none" w:sz="0" w:space="0" w:color="auto"/>
                <w:left w:val="none" w:sz="0" w:space="0" w:color="auto"/>
                <w:bottom w:val="none" w:sz="0" w:space="0" w:color="auto"/>
                <w:right w:val="none" w:sz="0" w:space="0" w:color="auto"/>
              </w:divBdr>
              <w:divsChild>
                <w:div w:id="138559430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44235860">
      <w:bodyDiv w:val="1"/>
      <w:marLeft w:val="0"/>
      <w:marRight w:val="0"/>
      <w:marTop w:val="0"/>
      <w:marBottom w:val="0"/>
      <w:divBdr>
        <w:top w:val="none" w:sz="0" w:space="0" w:color="auto"/>
        <w:left w:val="none" w:sz="0" w:space="0" w:color="auto"/>
        <w:bottom w:val="none" w:sz="0" w:space="0" w:color="auto"/>
        <w:right w:val="none" w:sz="0" w:space="0" w:color="auto"/>
      </w:divBdr>
      <w:divsChild>
        <w:div w:id="251666685">
          <w:marLeft w:val="0"/>
          <w:marRight w:val="0"/>
          <w:marTop w:val="0"/>
          <w:marBottom w:val="0"/>
          <w:divBdr>
            <w:top w:val="none" w:sz="0" w:space="0" w:color="auto"/>
            <w:left w:val="none" w:sz="0" w:space="0" w:color="auto"/>
            <w:bottom w:val="none" w:sz="0" w:space="0" w:color="auto"/>
            <w:right w:val="none" w:sz="0" w:space="0" w:color="auto"/>
          </w:divBdr>
          <w:divsChild>
            <w:div w:id="393506958">
              <w:marLeft w:val="0"/>
              <w:marRight w:val="0"/>
              <w:marTop w:val="0"/>
              <w:marBottom w:val="0"/>
              <w:divBdr>
                <w:top w:val="none" w:sz="0" w:space="0" w:color="auto"/>
                <w:left w:val="none" w:sz="0" w:space="0" w:color="auto"/>
                <w:bottom w:val="none" w:sz="0" w:space="0" w:color="auto"/>
                <w:right w:val="none" w:sz="0" w:space="0" w:color="auto"/>
              </w:divBdr>
              <w:divsChild>
                <w:div w:id="88463510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54409680">
      <w:bodyDiv w:val="1"/>
      <w:marLeft w:val="0"/>
      <w:marRight w:val="0"/>
      <w:marTop w:val="0"/>
      <w:marBottom w:val="0"/>
      <w:divBdr>
        <w:top w:val="none" w:sz="0" w:space="0" w:color="auto"/>
        <w:left w:val="none" w:sz="0" w:space="0" w:color="auto"/>
        <w:bottom w:val="none" w:sz="0" w:space="0" w:color="auto"/>
        <w:right w:val="none" w:sz="0" w:space="0" w:color="auto"/>
      </w:divBdr>
      <w:divsChild>
        <w:div w:id="58211310">
          <w:marLeft w:val="0"/>
          <w:marRight w:val="0"/>
          <w:marTop w:val="0"/>
          <w:marBottom w:val="0"/>
          <w:divBdr>
            <w:top w:val="none" w:sz="0" w:space="0" w:color="auto"/>
            <w:left w:val="none" w:sz="0" w:space="0" w:color="auto"/>
            <w:bottom w:val="none" w:sz="0" w:space="0" w:color="auto"/>
            <w:right w:val="none" w:sz="0" w:space="0" w:color="auto"/>
          </w:divBdr>
          <w:divsChild>
            <w:div w:id="1717898358">
              <w:marLeft w:val="0"/>
              <w:marRight w:val="0"/>
              <w:marTop w:val="0"/>
              <w:marBottom w:val="0"/>
              <w:divBdr>
                <w:top w:val="none" w:sz="0" w:space="0" w:color="auto"/>
                <w:left w:val="none" w:sz="0" w:space="0" w:color="auto"/>
                <w:bottom w:val="none" w:sz="0" w:space="0" w:color="auto"/>
                <w:right w:val="none" w:sz="0" w:space="0" w:color="auto"/>
              </w:divBdr>
              <w:divsChild>
                <w:div w:id="160838804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55575674">
      <w:bodyDiv w:val="1"/>
      <w:marLeft w:val="0"/>
      <w:marRight w:val="0"/>
      <w:marTop w:val="0"/>
      <w:marBottom w:val="0"/>
      <w:divBdr>
        <w:top w:val="none" w:sz="0" w:space="0" w:color="auto"/>
        <w:left w:val="none" w:sz="0" w:space="0" w:color="auto"/>
        <w:bottom w:val="none" w:sz="0" w:space="0" w:color="auto"/>
        <w:right w:val="none" w:sz="0" w:space="0" w:color="auto"/>
      </w:divBdr>
      <w:divsChild>
        <w:div w:id="807667827">
          <w:marLeft w:val="0"/>
          <w:marRight w:val="0"/>
          <w:marTop w:val="0"/>
          <w:marBottom w:val="0"/>
          <w:divBdr>
            <w:top w:val="none" w:sz="0" w:space="0" w:color="auto"/>
            <w:left w:val="none" w:sz="0" w:space="0" w:color="auto"/>
            <w:bottom w:val="none" w:sz="0" w:space="0" w:color="auto"/>
            <w:right w:val="none" w:sz="0" w:space="0" w:color="auto"/>
          </w:divBdr>
          <w:divsChild>
            <w:div w:id="413551799">
              <w:marLeft w:val="0"/>
              <w:marRight w:val="0"/>
              <w:marTop w:val="0"/>
              <w:marBottom w:val="0"/>
              <w:divBdr>
                <w:top w:val="none" w:sz="0" w:space="0" w:color="auto"/>
                <w:left w:val="none" w:sz="0" w:space="0" w:color="auto"/>
                <w:bottom w:val="none" w:sz="0" w:space="0" w:color="auto"/>
                <w:right w:val="none" w:sz="0" w:space="0" w:color="auto"/>
              </w:divBdr>
              <w:divsChild>
                <w:div w:id="152968328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64360739">
      <w:bodyDiv w:val="1"/>
      <w:marLeft w:val="0"/>
      <w:marRight w:val="0"/>
      <w:marTop w:val="0"/>
      <w:marBottom w:val="0"/>
      <w:divBdr>
        <w:top w:val="none" w:sz="0" w:space="0" w:color="auto"/>
        <w:left w:val="none" w:sz="0" w:space="0" w:color="auto"/>
        <w:bottom w:val="none" w:sz="0" w:space="0" w:color="auto"/>
        <w:right w:val="none" w:sz="0" w:space="0" w:color="auto"/>
      </w:divBdr>
      <w:divsChild>
        <w:div w:id="1380082319">
          <w:marLeft w:val="0"/>
          <w:marRight w:val="0"/>
          <w:marTop w:val="0"/>
          <w:marBottom w:val="0"/>
          <w:divBdr>
            <w:top w:val="none" w:sz="0" w:space="0" w:color="auto"/>
            <w:left w:val="none" w:sz="0" w:space="0" w:color="auto"/>
            <w:bottom w:val="none" w:sz="0" w:space="0" w:color="auto"/>
            <w:right w:val="none" w:sz="0" w:space="0" w:color="auto"/>
          </w:divBdr>
          <w:divsChild>
            <w:div w:id="1150361281">
              <w:marLeft w:val="0"/>
              <w:marRight w:val="0"/>
              <w:marTop w:val="0"/>
              <w:marBottom w:val="0"/>
              <w:divBdr>
                <w:top w:val="none" w:sz="0" w:space="0" w:color="auto"/>
                <w:left w:val="none" w:sz="0" w:space="0" w:color="auto"/>
                <w:bottom w:val="none" w:sz="0" w:space="0" w:color="auto"/>
                <w:right w:val="none" w:sz="0" w:space="0" w:color="auto"/>
              </w:divBdr>
              <w:divsChild>
                <w:div w:id="204177953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67631459">
      <w:bodyDiv w:val="1"/>
      <w:marLeft w:val="0"/>
      <w:marRight w:val="0"/>
      <w:marTop w:val="0"/>
      <w:marBottom w:val="0"/>
      <w:divBdr>
        <w:top w:val="none" w:sz="0" w:space="0" w:color="auto"/>
        <w:left w:val="none" w:sz="0" w:space="0" w:color="auto"/>
        <w:bottom w:val="none" w:sz="0" w:space="0" w:color="auto"/>
        <w:right w:val="none" w:sz="0" w:space="0" w:color="auto"/>
      </w:divBdr>
      <w:divsChild>
        <w:div w:id="1387224328">
          <w:marLeft w:val="0"/>
          <w:marRight w:val="0"/>
          <w:marTop w:val="0"/>
          <w:marBottom w:val="0"/>
          <w:divBdr>
            <w:top w:val="none" w:sz="0" w:space="0" w:color="auto"/>
            <w:left w:val="none" w:sz="0" w:space="0" w:color="auto"/>
            <w:bottom w:val="none" w:sz="0" w:space="0" w:color="auto"/>
            <w:right w:val="none" w:sz="0" w:space="0" w:color="auto"/>
          </w:divBdr>
          <w:divsChild>
            <w:div w:id="489057947">
              <w:marLeft w:val="0"/>
              <w:marRight w:val="0"/>
              <w:marTop w:val="0"/>
              <w:marBottom w:val="0"/>
              <w:divBdr>
                <w:top w:val="none" w:sz="0" w:space="0" w:color="auto"/>
                <w:left w:val="none" w:sz="0" w:space="0" w:color="auto"/>
                <w:bottom w:val="none" w:sz="0" w:space="0" w:color="auto"/>
                <w:right w:val="none" w:sz="0" w:space="0" w:color="auto"/>
              </w:divBdr>
              <w:divsChild>
                <w:div w:id="109386385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76082148">
      <w:bodyDiv w:val="1"/>
      <w:marLeft w:val="0"/>
      <w:marRight w:val="0"/>
      <w:marTop w:val="0"/>
      <w:marBottom w:val="0"/>
      <w:divBdr>
        <w:top w:val="none" w:sz="0" w:space="0" w:color="auto"/>
        <w:left w:val="none" w:sz="0" w:space="0" w:color="auto"/>
        <w:bottom w:val="none" w:sz="0" w:space="0" w:color="auto"/>
        <w:right w:val="none" w:sz="0" w:space="0" w:color="auto"/>
      </w:divBdr>
      <w:divsChild>
        <w:div w:id="1719164485">
          <w:marLeft w:val="0"/>
          <w:marRight w:val="0"/>
          <w:marTop w:val="0"/>
          <w:marBottom w:val="0"/>
          <w:divBdr>
            <w:top w:val="none" w:sz="0" w:space="0" w:color="auto"/>
            <w:left w:val="none" w:sz="0" w:space="0" w:color="auto"/>
            <w:bottom w:val="none" w:sz="0" w:space="0" w:color="auto"/>
            <w:right w:val="none" w:sz="0" w:space="0" w:color="auto"/>
          </w:divBdr>
          <w:divsChild>
            <w:div w:id="1195925450">
              <w:marLeft w:val="0"/>
              <w:marRight w:val="0"/>
              <w:marTop w:val="0"/>
              <w:marBottom w:val="0"/>
              <w:divBdr>
                <w:top w:val="none" w:sz="0" w:space="0" w:color="auto"/>
                <w:left w:val="none" w:sz="0" w:space="0" w:color="auto"/>
                <w:bottom w:val="none" w:sz="0" w:space="0" w:color="auto"/>
                <w:right w:val="none" w:sz="0" w:space="0" w:color="auto"/>
              </w:divBdr>
              <w:divsChild>
                <w:div w:id="150007871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89138238">
      <w:bodyDiv w:val="1"/>
      <w:marLeft w:val="0"/>
      <w:marRight w:val="0"/>
      <w:marTop w:val="0"/>
      <w:marBottom w:val="0"/>
      <w:divBdr>
        <w:top w:val="none" w:sz="0" w:space="0" w:color="auto"/>
        <w:left w:val="none" w:sz="0" w:space="0" w:color="auto"/>
        <w:bottom w:val="none" w:sz="0" w:space="0" w:color="auto"/>
        <w:right w:val="none" w:sz="0" w:space="0" w:color="auto"/>
      </w:divBdr>
      <w:divsChild>
        <w:div w:id="1123116644">
          <w:marLeft w:val="0"/>
          <w:marRight w:val="0"/>
          <w:marTop w:val="0"/>
          <w:marBottom w:val="0"/>
          <w:divBdr>
            <w:top w:val="none" w:sz="0" w:space="0" w:color="auto"/>
            <w:left w:val="none" w:sz="0" w:space="0" w:color="auto"/>
            <w:bottom w:val="none" w:sz="0" w:space="0" w:color="auto"/>
            <w:right w:val="none" w:sz="0" w:space="0" w:color="auto"/>
          </w:divBdr>
          <w:divsChild>
            <w:div w:id="235631856">
              <w:marLeft w:val="0"/>
              <w:marRight w:val="0"/>
              <w:marTop w:val="0"/>
              <w:marBottom w:val="0"/>
              <w:divBdr>
                <w:top w:val="none" w:sz="0" w:space="0" w:color="auto"/>
                <w:left w:val="none" w:sz="0" w:space="0" w:color="auto"/>
                <w:bottom w:val="none" w:sz="0" w:space="0" w:color="auto"/>
                <w:right w:val="none" w:sz="0" w:space="0" w:color="auto"/>
              </w:divBdr>
              <w:divsChild>
                <w:div w:id="194033535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95614997">
      <w:bodyDiv w:val="1"/>
      <w:marLeft w:val="0"/>
      <w:marRight w:val="0"/>
      <w:marTop w:val="0"/>
      <w:marBottom w:val="0"/>
      <w:divBdr>
        <w:top w:val="none" w:sz="0" w:space="0" w:color="auto"/>
        <w:left w:val="none" w:sz="0" w:space="0" w:color="auto"/>
        <w:bottom w:val="none" w:sz="0" w:space="0" w:color="auto"/>
        <w:right w:val="none" w:sz="0" w:space="0" w:color="auto"/>
      </w:divBdr>
      <w:divsChild>
        <w:div w:id="783423767">
          <w:marLeft w:val="0"/>
          <w:marRight w:val="0"/>
          <w:marTop w:val="0"/>
          <w:marBottom w:val="0"/>
          <w:divBdr>
            <w:top w:val="none" w:sz="0" w:space="0" w:color="auto"/>
            <w:left w:val="none" w:sz="0" w:space="0" w:color="auto"/>
            <w:bottom w:val="none" w:sz="0" w:space="0" w:color="auto"/>
            <w:right w:val="none" w:sz="0" w:space="0" w:color="auto"/>
          </w:divBdr>
          <w:divsChild>
            <w:div w:id="1204442626">
              <w:marLeft w:val="0"/>
              <w:marRight w:val="0"/>
              <w:marTop w:val="0"/>
              <w:marBottom w:val="0"/>
              <w:divBdr>
                <w:top w:val="none" w:sz="0" w:space="0" w:color="auto"/>
                <w:left w:val="none" w:sz="0" w:space="0" w:color="auto"/>
                <w:bottom w:val="none" w:sz="0" w:space="0" w:color="auto"/>
                <w:right w:val="none" w:sz="0" w:space="0" w:color="auto"/>
              </w:divBdr>
              <w:divsChild>
                <w:div w:id="196392460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27342702">
      <w:bodyDiv w:val="1"/>
      <w:marLeft w:val="0"/>
      <w:marRight w:val="0"/>
      <w:marTop w:val="0"/>
      <w:marBottom w:val="0"/>
      <w:divBdr>
        <w:top w:val="none" w:sz="0" w:space="0" w:color="auto"/>
        <w:left w:val="none" w:sz="0" w:space="0" w:color="auto"/>
        <w:bottom w:val="none" w:sz="0" w:space="0" w:color="auto"/>
        <w:right w:val="none" w:sz="0" w:space="0" w:color="auto"/>
      </w:divBdr>
      <w:divsChild>
        <w:div w:id="886331149">
          <w:marLeft w:val="0"/>
          <w:marRight w:val="0"/>
          <w:marTop w:val="0"/>
          <w:marBottom w:val="0"/>
          <w:divBdr>
            <w:top w:val="none" w:sz="0" w:space="0" w:color="auto"/>
            <w:left w:val="none" w:sz="0" w:space="0" w:color="auto"/>
            <w:bottom w:val="none" w:sz="0" w:space="0" w:color="auto"/>
            <w:right w:val="none" w:sz="0" w:space="0" w:color="auto"/>
          </w:divBdr>
          <w:divsChild>
            <w:div w:id="1824275745">
              <w:marLeft w:val="0"/>
              <w:marRight w:val="0"/>
              <w:marTop w:val="0"/>
              <w:marBottom w:val="0"/>
              <w:divBdr>
                <w:top w:val="none" w:sz="0" w:space="0" w:color="auto"/>
                <w:left w:val="none" w:sz="0" w:space="0" w:color="auto"/>
                <w:bottom w:val="none" w:sz="0" w:space="0" w:color="auto"/>
                <w:right w:val="none" w:sz="0" w:space="0" w:color="auto"/>
              </w:divBdr>
              <w:divsChild>
                <w:div w:id="88213404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27923501">
      <w:bodyDiv w:val="1"/>
      <w:marLeft w:val="0"/>
      <w:marRight w:val="0"/>
      <w:marTop w:val="0"/>
      <w:marBottom w:val="0"/>
      <w:divBdr>
        <w:top w:val="none" w:sz="0" w:space="0" w:color="auto"/>
        <w:left w:val="none" w:sz="0" w:space="0" w:color="auto"/>
        <w:bottom w:val="none" w:sz="0" w:space="0" w:color="auto"/>
        <w:right w:val="none" w:sz="0" w:space="0" w:color="auto"/>
      </w:divBdr>
      <w:divsChild>
        <w:div w:id="1914269028">
          <w:marLeft w:val="0"/>
          <w:marRight w:val="0"/>
          <w:marTop w:val="0"/>
          <w:marBottom w:val="0"/>
          <w:divBdr>
            <w:top w:val="none" w:sz="0" w:space="0" w:color="auto"/>
            <w:left w:val="none" w:sz="0" w:space="0" w:color="auto"/>
            <w:bottom w:val="none" w:sz="0" w:space="0" w:color="auto"/>
            <w:right w:val="none" w:sz="0" w:space="0" w:color="auto"/>
          </w:divBdr>
          <w:divsChild>
            <w:div w:id="1865971730">
              <w:marLeft w:val="0"/>
              <w:marRight w:val="0"/>
              <w:marTop w:val="0"/>
              <w:marBottom w:val="0"/>
              <w:divBdr>
                <w:top w:val="none" w:sz="0" w:space="0" w:color="auto"/>
                <w:left w:val="none" w:sz="0" w:space="0" w:color="auto"/>
                <w:bottom w:val="none" w:sz="0" w:space="0" w:color="auto"/>
                <w:right w:val="none" w:sz="0" w:space="0" w:color="auto"/>
              </w:divBdr>
              <w:divsChild>
                <w:div w:id="119453926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31197152">
      <w:bodyDiv w:val="1"/>
      <w:marLeft w:val="0"/>
      <w:marRight w:val="0"/>
      <w:marTop w:val="0"/>
      <w:marBottom w:val="0"/>
      <w:divBdr>
        <w:top w:val="none" w:sz="0" w:space="0" w:color="auto"/>
        <w:left w:val="none" w:sz="0" w:space="0" w:color="auto"/>
        <w:bottom w:val="none" w:sz="0" w:space="0" w:color="auto"/>
        <w:right w:val="none" w:sz="0" w:space="0" w:color="auto"/>
      </w:divBdr>
      <w:divsChild>
        <w:div w:id="346449124">
          <w:marLeft w:val="0"/>
          <w:marRight w:val="0"/>
          <w:marTop w:val="0"/>
          <w:marBottom w:val="0"/>
          <w:divBdr>
            <w:top w:val="none" w:sz="0" w:space="0" w:color="auto"/>
            <w:left w:val="none" w:sz="0" w:space="0" w:color="auto"/>
            <w:bottom w:val="none" w:sz="0" w:space="0" w:color="auto"/>
            <w:right w:val="none" w:sz="0" w:space="0" w:color="auto"/>
          </w:divBdr>
          <w:divsChild>
            <w:div w:id="1911767308">
              <w:marLeft w:val="0"/>
              <w:marRight w:val="0"/>
              <w:marTop w:val="0"/>
              <w:marBottom w:val="0"/>
              <w:divBdr>
                <w:top w:val="none" w:sz="0" w:space="0" w:color="auto"/>
                <w:left w:val="none" w:sz="0" w:space="0" w:color="auto"/>
                <w:bottom w:val="none" w:sz="0" w:space="0" w:color="auto"/>
                <w:right w:val="none" w:sz="0" w:space="0" w:color="auto"/>
              </w:divBdr>
              <w:divsChild>
                <w:div w:id="167742174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46152947">
      <w:bodyDiv w:val="1"/>
      <w:marLeft w:val="0"/>
      <w:marRight w:val="0"/>
      <w:marTop w:val="0"/>
      <w:marBottom w:val="0"/>
      <w:divBdr>
        <w:top w:val="none" w:sz="0" w:space="0" w:color="auto"/>
        <w:left w:val="none" w:sz="0" w:space="0" w:color="auto"/>
        <w:bottom w:val="none" w:sz="0" w:space="0" w:color="auto"/>
        <w:right w:val="none" w:sz="0" w:space="0" w:color="auto"/>
      </w:divBdr>
      <w:divsChild>
        <w:div w:id="1142577967">
          <w:marLeft w:val="0"/>
          <w:marRight w:val="0"/>
          <w:marTop w:val="0"/>
          <w:marBottom w:val="0"/>
          <w:divBdr>
            <w:top w:val="none" w:sz="0" w:space="0" w:color="auto"/>
            <w:left w:val="none" w:sz="0" w:space="0" w:color="auto"/>
            <w:bottom w:val="none" w:sz="0" w:space="0" w:color="auto"/>
            <w:right w:val="none" w:sz="0" w:space="0" w:color="auto"/>
          </w:divBdr>
          <w:divsChild>
            <w:div w:id="1048534768">
              <w:marLeft w:val="0"/>
              <w:marRight w:val="0"/>
              <w:marTop w:val="0"/>
              <w:marBottom w:val="0"/>
              <w:divBdr>
                <w:top w:val="none" w:sz="0" w:space="0" w:color="auto"/>
                <w:left w:val="none" w:sz="0" w:space="0" w:color="auto"/>
                <w:bottom w:val="none" w:sz="0" w:space="0" w:color="auto"/>
                <w:right w:val="none" w:sz="0" w:space="0" w:color="auto"/>
              </w:divBdr>
              <w:divsChild>
                <w:div w:id="174348031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46683980">
      <w:bodyDiv w:val="1"/>
      <w:marLeft w:val="0"/>
      <w:marRight w:val="0"/>
      <w:marTop w:val="0"/>
      <w:marBottom w:val="0"/>
      <w:divBdr>
        <w:top w:val="none" w:sz="0" w:space="0" w:color="auto"/>
        <w:left w:val="none" w:sz="0" w:space="0" w:color="auto"/>
        <w:bottom w:val="none" w:sz="0" w:space="0" w:color="auto"/>
        <w:right w:val="none" w:sz="0" w:space="0" w:color="auto"/>
      </w:divBdr>
      <w:divsChild>
        <w:div w:id="1908495263">
          <w:marLeft w:val="0"/>
          <w:marRight w:val="0"/>
          <w:marTop w:val="0"/>
          <w:marBottom w:val="0"/>
          <w:divBdr>
            <w:top w:val="none" w:sz="0" w:space="0" w:color="auto"/>
            <w:left w:val="none" w:sz="0" w:space="0" w:color="auto"/>
            <w:bottom w:val="none" w:sz="0" w:space="0" w:color="auto"/>
            <w:right w:val="none" w:sz="0" w:space="0" w:color="auto"/>
          </w:divBdr>
          <w:divsChild>
            <w:div w:id="321323051">
              <w:marLeft w:val="0"/>
              <w:marRight w:val="0"/>
              <w:marTop w:val="0"/>
              <w:marBottom w:val="0"/>
              <w:divBdr>
                <w:top w:val="none" w:sz="0" w:space="0" w:color="auto"/>
                <w:left w:val="none" w:sz="0" w:space="0" w:color="auto"/>
                <w:bottom w:val="none" w:sz="0" w:space="0" w:color="auto"/>
                <w:right w:val="none" w:sz="0" w:space="0" w:color="auto"/>
              </w:divBdr>
              <w:divsChild>
                <w:div w:id="145097729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48235746">
      <w:bodyDiv w:val="1"/>
      <w:marLeft w:val="0"/>
      <w:marRight w:val="0"/>
      <w:marTop w:val="0"/>
      <w:marBottom w:val="0"/>
      <w:divBdr>
        <w:top w:val="none" w:sz="0" w:space="0" w:color="auto"/>
        <w:left w:val="none" w:sz="0" w:space="0" w:color="auto"/>
        <w:bottom w:val="none" w:sz="0" w:space="0" w:color="auto"/>
        <w:right w:val="none" w:sz="0" w:space="0" w:color="auto"/>
      </w:divBdr>
      <w:divsChild>
        <w:div w:id="2127889646">
          <w:marLeft w:val="480"/>
          <w:marRight w:val="0"/>
          <w:marTop w:val="0"/>
          <w:marBottom w:val="0"/>
          <w:divBdr>
            <w:top w:val="none" w:sz="0" w:space="0" w:color="auto"/>
            <w:left w:val="none" w:sz="0" w:space="0" w:color="auto"/>
            <w:bottom w:val="none" w:sz="0" w:space="0" w:color="auto"/>
            <w:right w:val="none" w:sz="0" w:space="0" w:color="auto"/>
          </w:divBdr>
          <w:divsChild>
            <w:div w:id="107034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559019">
      <w:bodyDiv w:val="1"/>
      <w:marLeft w:val="0"/>
      <w:marRight w:val="0"/>
      <w:marTop w:val="0"/>
      <w:marBottom w:val="0"/>
      <w:divBdr>
        <w:top w:val="none" w:sz="0" w:space="0" w:color="auto"/>
        <w:left w:val="none" w:sz="0" w:space="0" w:color="auto"/>
        <w:bottom w:val="none" w:sz="0" w:space="0" w:color="auto"/>
        <w:right w:val="none" w:sz="0" w:space="0" w:color="auto"/>
      </w:divBdr>
      <w:divsChild>
        <w:div w:id="1258250388">
          <w:marLeft w:val="0"/>
          <w:marRight w:val="0"/>
          <w:marTop w:val="0"/>
          <w:marBottom w:val="0"/>
          <w:divBdr>
            <w:top w:val="none" w:sz="0" w:space="0" w:color="auto"/>
            <w:left w:val="none" w:sz="0" w:space="0" w:color="auto"/>
            <w:bottom w:val="none" w:sz="0" w:space="0" w:color="auto"/>
            <w:right w:val="none" w:sz="0" w:space="0" w:color="auto"/>
          </w:divBdr>
          <w:divsChild>
            <w:div w:id="1679504496">
              <w:marLeft w:val="0"/>
              <w:marRight w:val="0"/>
              <w:marTop w:val="0"/>
              <w:marBottom w:val="0"/>
              <w:divBdr>
                <w:top w:val="none" w:sz="0" w:space="0" w:color="auto"/>
                <w:left w:val="none" w:sz="0" w:space="0" w:color="auto"/>
                <w:bottom w:val="none" w:sz="0" w:space="0" w:color="auto"/>
                <w:right w:val="none" w:sz="0" w:space="0" w:color="auto"/>
              </w:divBdr>
              <w:divsChild>
                <w:div w:id="144534124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71706444">
      <w:bodyDiv w:val="1"/>
      <w:marLeft w:val="0"/>
      <w:marRight w:val="0"/>
      <w:marTop w:val="0"/>
      <w:marBottom w:val="0"/>
      <w:divBdr>
        <w:top w:val="none" w:sz="0" w:space="0" w:color="auto"/>
        <w:left w:val="none" w:sz="0" w:space="0" w:color="auto"/>
        <w:bottom w:val="none" w:sz="0" w:space="0" w:color="auto"/>
        <w:right w:val="none" w:sz="0" w:space="0" w:color="auto"/>
      </w:divBdr>
      <w:divsChild>
        <w:div w:id="1409576118">
          <w:marLeft w:val="0"/>
          <w:marRight w:val="0"/>
          <w:marTop w:val="0"/>
          <w:marBottom w:val="0"/>
          <w:divBdr>
            <w:top w:val="none" w:sz="0" w:space="0" w:color="auto"/>
            <w:left w:val="none" w:sz="0" w:space="0" w:color="auto"/>
            <w:bottom w:val="none" w:sz="0" w:space="0" w:color="auto"/>
            <w:right w:val="none" w:sz="0" w:space="0" w:color="auto"/>
          </w:divBdr>
          <w:divsChild>
            <w:div w:id="792098323">
              <w:marLeft w:val="0"/>
              <w:marRight w:val="0"/>
              <w:marTop w:val="0"/>
              <w:marBottom w:val="0"/>
              <w:divBdr>
                <w:top w:val="none" w:sz="0" w:space="0" w:color="auto"/>
                <w:left w:val="none" w:sz="0" w:space="0" w:color="auto"/>
                <w:bottom w:val="none" w:sz="0" w:space="0" w:color="auto"/>
                <w:right w:val="none" w:sz="0" w:space="0" w:color="auto"/>
              </w:divBdr>
              <w:divsChild>
                <w:div w:id="144075479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91939403">
      <w:bodyDiv w:val="1"/>
      <w:marLeft w:val="0"/>
      <w:marRight w:val="0"/>
      <w:marTop w:val="0"/>
      <w:marBottom w:val="0"/>
      <w:divBdr>
        <w:top w:val="none" w:sz="0" w:space="0" w:color="auto"/>
        <w:left w:val="none" w:sz="0" w:space="0" w:color="auto"/>
        <w:bottom w:val="none" w:sz="0" w:space="0" w:color="auto"/>
        <w:right w:val="none" w:sz="0" w:space="0" w:color="auto"/>
      </w:divBdr>
      <w:divsChild>
        <w:div w:id="1194810726">
          <w:marLeft w:val="0"/>
          <w:marRight w:val="0"/>
          <w:marTop w:val="0"/>
          <w:marBottom w:val="0"/>
          <w:divBdr>
            <w:top w:val="none" w:sz="0" w:space="0" w:color="auto"/>
            <w:left w:val="none" w:sz="0" w:space="0" w:color="auto"/>
            <w:bottom w:val="none" w:sz="0" w:space="0" w:color="auto"/>
            <w:right w:val="none" w:sz="0" w:space="0" w:color="auto"/>
          </w:divBdr>
          <w:divsChild>
            <w:div w:id="1403142794">
              <w:marLeft w:val="0"/>
              <w:marRight w:val="0"/>
              <w:marTop w:val="0"/>
              <w:marBottom w:val="0"/>
              <w:divBdr>
                <w:top w:val="none" w:sz="0" w:space="0" w:color="auto"/>
                <w:left w:val="none" w:sz="0" w:space="0" w:color="auto"/>
                <w:bottom w:val="none" w:sz="0" w:space="0" w:color="auto"/>
                <w:right w:val="none" w:sz="0" w:space="0" w:color="auto"/>
              </w:divBdr>
              <w:divsChild>
                <w:div w:id="9000780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98301809">
      <w:bodyDiv w:val="1"/>
      <w:marLeft w:val="0"/>
      <w:marRight w:val="0"/>
      <w:marTop w:val="0"/>
      <w:marBottom w:val="0"/>
      <w:divBdr>
        <w:top w:val="none" w:sz="0" w:space="0" w:color="auto"/>
        <w:left w:val="none" w:sz="0" w:space="0" w:color="auto"/>
        <w:bottom w:val="none" w:sz="0" w:space="0" w:color="auto"/>
        <w:right w:val="none" w:sz="0" w:space="0" w:color="auto"/>
      </w:divBdr>
      <w:divsChild>
        <w:div w:id="1917083979">
          <w:marLeft w:val="0"/>
          <w:marRight w:val="0"/>
          <w:marTop w:val="0"/>
          <w:marBottom w:val="0"/>
          <w:divBdr>
            <w:top w:val="none" w:sz="0" w:space="0" w:color="auto"/>
            <w:left w:val="none" w:sz="0" w:space="0" w:color="auto"/>
            <w:bottom w:val="none" w:sz="0" w:space="0" w:color="auto"/>
            <w:right w:val="none" w:sz="0" w:space="0" w:color="auto"/>
          </w:divBdr>
          <w:divsChild>
            <w:div w:id="319232522">
              <w:marLeft w:val="0"/>
              <w:marRight w:val="0"/>
              <w:marTop w:val="0"/>
              <w:marBottom w:val="0"/>
              <w:divBdr>
                <w:top w:val="none" w:sz="0" w:space="0" w:color="auto"/>
                <w:left w:val="none" w:sz="0" w:space="0" w:color="auto"/>
                <w:bottom w:val="none" w:sz="0" w:space="0" w:color="auto"/>
                <w:right w:val="none" w:sz="0" w:space="0" w:color="auto"/>
              </w:divBdr>
              <w:divsChild>
                <w:div w:id="117325781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98373932">
      <w:bodyDiv w:val="1"/>
      <w:marLeft w:val="0"/>
      <w:marRight w:val="0"/>
      <w:marTop w:val="0"/>
      <w:marBottom w:val="0"/>
      <w:divBdr>
        <w:top w:val="none" w:sz="0" w:space="0" w:color="auto"/>
        <w:left w:val="none" w:sz="0" w:space="0" w:color="auto"/>
        <w:bottom w:val="none" w:sz="0" w:space="0" w:color="auto"/>
        <w:right w:val="none" w:sz="0" w:space="0" w:color="auto"/>
      </w:divBdr>
      <w:divsChild>
        <w:div w:id="1672028227">
          <w:marLeft w:val="0"/>
          <w:marRight w:val="0"/>
          <w:marTop w:val="0"/>
          <w:marBottom w:val="0"/>
          <w:divBdr>
            <w:top w:val="none" w:sz="0" w:space="0" w:color="auto"/>
            <w:left w:val="none" w:sz="0" w:space="0" w:color="auto"/>
            <w:bottom w:val="none" w:sz="0" w:space="0" w:color="auto"/>
            <w:right w:val="none" w:sz="0" w:space="0" w:color="auto"/>
          </w:divBdr>
          <w:divsChild>
            <w:div w:id="780222037">
              <w:marLeft w:val="0"/>
              <w:marRight w:val="0"/>
              <w:marTop w:val="0"/>
              <w:marBottom w:val="0"/>
              <w:divBdr>
                <w:top w:val="none" w:sz="0" w:space="0" w:color="auto"/>
                <w:left w:val="none" w:sz="0" w:space="0" w:color="auto"/>
                <w:bottom w:val="none" w:sz="0" w:space="0" w:color="auto"/>
                <w:right w:val="none" w:sz="0" w:space="0" w:color="auto"/>
              </w:divBdr>
              <w:divsChild>
                <w:div w:id="59979973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10176682">
      <w:bodyDiv w:val="1"/>
      <w:marLeft w:val="0"/>
      <w:marRight w:val="0"/>
      <w:marTop w:val="0"/>
      <w:marBottom w:val="0"/>
      <w:divBdr>
        <w:top w:val="none" w:sz="0" w:space="0" w:color="auto"/>
        <w:left w:val="none" w:sz="0" w:space="0" w:color="auto"/>
        <w:bottom w:val="none" w:sz="0" w:space="0" w:color="auto"/>
        <w:right w:val="none" w:sz="0" w:space="0" w:color="auto"/>
      </w:divBdr>
      <w:divsChild>
        <w:div w:id="985746799">
          <w:marLeft w:val="0"/>
          <w:marRight w:val="0"/>
          <w:marTop w:val="0"/>
          <w:marBottom w:val="0"/>
          <w:divBdr>
            <w:top w:val="none" w:sz="0" w:space="0" w:color="auto"/>
            <w:left w:val="none" w:sz="0" w:space="0" w:color="auto"/>
            <w:bottom w:val="none" w:sz="0" w:space="0" w:color="auto"/>
            <w:right w:val="none" w:sz="0" w:space="0" w:color="auto"/>
          </w:divBdr>
          <w:divsChild>
            <w:div w:id="2020545999">
              <w:marLeft w:val="0"/>
              <w:marRight w:val="0"/>
              <w:marTop w:val="0"/>
              <w:marBottom w:val="0"/>
              <w:divBdr>
                <w:top w:val="none" w:sz="0" w:space="0" w:color="auto"/>
                <w:left w:val="none" w:sz="0" w:space="0" w:color="auto"/>
                <w:bottom w:val="none" w:sz="0" w:space="0" w:color="auto"/>
                <w:right w:val="none" w:sz="0" w:space="0" w:color="auto"/>
              </w:divBdr>
              <w:divsChild>
                <w:div w:id="40665485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10287554">
      <w:bodyDiv w:val="1"/>
      <w:marLeft w:val="0"/>
      <w:marRight w:val="0"/>
      <w:marTop w:val="0"/>
      <w:marBottom w:val="0"/>
      <w:divBdr>
        <w:top w:val="none" w:sz="0" w:space="0" w:color="auto"/>
        <w:left w:val="none" w:sz="0" w:space="0" w:color="auto"/>
        <w:bottom w:val="none" w:sz="0" w:space="0" w:color="auto"/>
        <w:right w:val="none" w:sz="0" w:space="0" w:color="auto"/>
      </w:divBdr>
      <w:divsChild>
        <w:div w:id="468019555">
          <w:marLeft w:val="0"/>
          <w:marRight w:val="0"/>
          <w:marTop w:val="0"/>
          <w:marBottom w:val="0"/>
          <w:divBdr>
            <w:top w:val="none" w:sz="0" w:space="0" w:color="auto"/>
            <w:left w:val="none" w:sz="0" w:space="0" w:color="auto"/>
            <w:bottom w:val="none" w:sz="0" w:space="0" w:color="auto"/>
            <w:right w:val="none" w:sz="0" w:space="0" w:color="auto"/>
          </w:divBdr>
          <w:divsChild>
            <w:div w:id="632250279">
              <w:marLeft w:val="0"/>
              <w:marRight w:val="0"/>
              <w:marTop w:val="0"/>
              <w:marBottom w:val="0"/>
              <w:divBdr>
                <w:top w:val="none" w:sz="0" w:space="0" w:color="auto"/>
                <w:left w:val="none" w:sz="0" w:space="0" w:color="auto"/>
                <w:bottom w:val="none" w:sz="0" w:space="0" w:color="auto"/>
                <w:right w:val="none" w:sz="0" w:space="0" w:color="auto"/>
              </w:divBdr>
              <w:divsChild>
                <w:div w:id="146534977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10319575">
      <w:bodyDiv w:val="1"/>
      <w:marLeft w:val="0"/>
      <w:marRight w:val="0"/>
      <w:marTop w:val="0"/>
      <w:marBottom w:val="0"/>
      <w:divBdr>
        <w:top w:val="none" w:sz="0" w:space="0" w:color="auto"/>
        <w:left w:val="none" w:sz="0" w:space="0" w:color="auto"/>
        <w:bottom w:val="none" w:sz="0" w:space="0" w:color="auto"/>
        <w:right w:val="none" w:sz="0" w:space="0" w:color="auto"/>
      </w:divBdr>
      <w:divsChild>
        <w:div w:id="393551949">
          <w:marLeft w:val="0"/>
          <w:marRight w:val="0"/>
          <w:marTop w:val="0"/>
          <w:marBottom w:val="0"/>
          <w:divBdr>
            <w:top w:val="none" w:sz="0" w:space="0" w:color="auto"/>
            <w:left w:val="none" w:sz="0" w:space="0" w:color="auto"/>
            <w:bottom w:val="none" w:sz="0" w:space="0" w:color="auto"/>
            <w:right w:val="none" w:sz="0" w:space="0" w:color="auto"/>
          </w:divBdr>
          <w:divsChild>
            <w:div w:id="1188374118">
              <w:marLeft w:val="0"/>
              <w:marRight w:val="0"/>
              <w:marTop w:val="0"/>
              <w:marBottom w:val="0"/>
              <w:divBdr>
                <w:top w:val="none" w:sz="0" w:space="0" w:color="auto"/>
                <w:left w:val="none" w:sz="0" w:space="0" w:color="auto"/>
                <w:bottom w:val="none" w:sz="0" w:space="0" w:color="auto"/>
                <w:right w:val="none" w:sz="0" w:space="0" w:color="auto"/>
              </w:divBdr>
              <w:divsChild>
                <w:div w:id="121041472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11143651">
      <w:bodyDiv w:val="1"/>
      <w:marLeft w:val="0"/>
      <w:marRight w:val="0"/>
      <w:marTop w:val="0"/>
      <w:marBottom w:val="0"/>
      <w:divBdr>
        <w:top w:val="none" w:sz="0" w:space="0" w:color="auto"/>
        <w:left w:val="none" w:sz="0" w:space="0" w:color="auto"/>
        <w:bottom w:val="none" w:sz="0" w:space="0" w:color="auto"/>
        <w:right w:val="none" w:sz="0" w:space="0" w:color="auto"/>
      </w:divBdr>
      <w:divsChild>
        <w:div w:id="1573390141">
          <w:marLeft w:val="0"/>
          <w:marRight w:val="0"/>
          <w:marTop w:val="0"/>
          <w:marBottom w:val="0"/>
          <w:divBdr>
            <w:top w:val="none" w:sz="0" w:space="0" w:color="auto"/>
            <w:left w:val="none" w:sz="0" w:space="0" w:color="auto"/>
            <w:bottom w:val="none" w:sz="0" w:space="0" w:color="auto"/>
            <w:right w:val="none" w:sz="0" w:space="0" w:color="auto"/>
          </w:divBdr>
          <w:divsChild>
            <w:div w:id="1989553631">
              <w:marLeft w:val="0"/>
              <w:marRight w:val="0"/>
              <w:marTop w:val="0"/>
              <w:marBottom w:val="0"/>
              <w:divBdr>
                <w:top w:val="none" w:sz="0" w:space="0" w:color="auto"/>
                <w:left w:val="none" w:sz="0" w:space="0" w:color="auto"/>
                <w:bottom w:val="none" w:sz="0" w:space="0" w:color="auto"/>
                <w:right w:val="none" w:sz="0" w:space="0" w:color="auto"/>
              </w:divBdr>
              <w:divsChild>
                <w:div w:id="59116304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24705701">
      <w:bodyDiv w:val="1"/>
      <w:marLeft w:val="0"/>
      <w:marRight w:val="0"/>
      <w:marTop w:val="0"/>
      <w:marBottom w:val="0"/>
      <w:divBdr>
        <w:top w:val="none" w:sz="0" w:space="0" w:color="auto"/>
        <w:left w:val="none" w:sz="0" w:space="0" w:color="auto"/>
        <w:bottom w:val="none" w:sz="0" w:space="0" w:color="auto"/>
        <w:right w:val="none" w:sz="0" w:space="0" w:color="auto"/>
      </w:divBdr>
      <w:divsChild>
        <w:div w:id="700126094">
          <w:marLeft w:val="0"/>
          <w:marRight w:val="0"/>
          <w:marTop w:val="0"/>
          <w:marBottom w:val="0"/>
          <w:divBdr>
            <w:top w:val="none" w:sz="0" w:space="0" w:color="auto"/>
            <w:left w:val="none" w:sz="0" w:space="0" w:color="auto"/>
            <w:bottom w:val="none" w:sz="0" w:space="0" w:color="auto"/>
            <w:right w:val="none" w:sz="0" w:space="0" w:color="auto"/>
          </w:divBdr>
          <w:divsChild>
            <w:div w:id="1464232485">
              <w:marLeft w:val="0"/>
              <w:marRight w:val="0"/>
              <w:marTop w:val="0"/>
              <w:marBottom w:val="0"/>
              <w:divBdr>
                <w:top w:val="none" w:sz="0" w:space="0" w:color="auto"/>
                <w:left w:val="none" w:sz="0" w:space="0" w:color="auto"/>
                <w:bottom w:val="none" w:sz="0" w:space="0" w:color="auto"/>
                <w:right w:val="none" w:sz="0" w:space="0" w:color="auto"/>
              </w:divBdr>
              <w:divsChild>
                <w:div w:id="12196658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28669066">
      <w:bodyDiv w:val="1"/>
      <w:marLeft w:val="0"/>
      <w:marRight w:val="0"/>
      <w:marTop w:val="0"/>
      <w:marBottom w:val="0"/>
      <w:divBdr>
        <w:top w:val="none" w:sz="0" w:space="0" w:color="auto"/>
        <w:left w:val="none" w:sz="0" w:space="0" w:color="auto"/>
        <w:bottom w:val="none" w:sz="0" w:space="0" w:color="auto"/>
        <w:right w:val="none" w:sz="0" w:space="0" w:color="auto"/>
      </w:divBdr>
      <w:divsChild>
        <w:div w:id="917709874">
          <w:marLeft w:val="0"/>
          <w:marRight w:val="0"/>
          <w:marTop w:val="0"/>
          <w:marBottom w:val="0"/>
          <w:divBdr>
            <w:top w:val="none" w:sz="0" w:space="0" w:color="auto"/>
            <w:left w:val="none" w:sz="0" w:space="0" w:color="auto"/>
            <w:bottom w:val="none" w:sz="0" w:space="0" w:color="auto"/>
            <w:right w:val="none" w:sz="0" w:space="0" w:color="auto"/>
          </w:divBdr>
          <w:divsChild>
            <w:div w:id="333606878">
              <w:marLeft w:val="0"/>
              <w:marRight w:val="0"/>
              <w:marTop w:val="0"/>
              <w:marBottom w:val="0"/>
              <w:divBdr>
                <w:top w:val="none" w:sz="0" w:space="0" w:color="auto"/>
                <w:left w:val="none" w:sz="0" w:space="0" w:color="auto"/>
                <w:bottom w:val="none" w:sz="0" w:space="0" w:color="auto"/>
                <w:right w:val="none" w:sz="0" w:space="0" w:color="auto"/>
              </w:divBdr>
              <w:divsChild>
                <w:div w:id="183390644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30750911">
      <w:bodyDiv w:val="1"/>
      <w:marLeft w:val="0"/>
      <w:marRight w:val="0"/>
      <w:marTop w:val="0"/>
      <w:marBottom w:val="0"/>
      <w:divBdr>
        <w:top w:val="none" w:sz="0" w:space="0" w:color="auto"/>
        <w:left w:val="none" w:sz="0" w:space="0" w:color="auto"/>
        <w:bottom w:val="none" w:sz="0" w:space="0" w:color="auto"/>
        <w:right w:val="none" w:sz="0" w:space="0" w:color="auto"/>
      </w:divBdr>
      <w:divsChild>
        <w:div w:id="2070421714">
          <w:marLeft w:val="0"/>
          <w:marRight w:val="0"/>
          <w:marTop w:val="0"/>
          <w:marBottom w:val="0"/>
          <w:divBdr>
            <w:top w:val="none" w:sz="0" w:space="0" w:color="auto"/>
            <w:left w:val="none" w:sz="0" w:space="0" w:color="auto"/>
            <w:bottom w:val="none" w:sz="0" w:space="0" w:color="auto"/>
            <w:right w:val="none" w:sz="0" w:space="0" w:color="auto"/>
          </w:divBdr>
          <w:divsChild>
            <w:div w:id="540871807">
              <w:marLeft w:val="0"/>
              <w:marRight w:val="0"/>
              <w:marTop w:val="0"/>
              <w:marBottom w:val="0"/>
              <w:divBdr>
                <w:top w:val="none" w:sz="0" w:space="0" w:color="auto"/>
                <w:left w:val="none" w:sz="0" w:space="0" w:color="auto"/>
                <w:bottom w:val="none" w:sz="0" w:space="0" w:color="auto"/>
                <w:right w:val="none" w:sz="0" w:space="0" w:color="auto"/>
              </w:divBdr>
              <w:divsChild>
                <w:div w:id="205850756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33489453">
      <w:bodyDiv w:val="1"/>
      <w:marLeft w:val="0"/>
      <w:marRight w:val="0"/>
      <w:marTop w:val="0"/>
      <w:marBottom w:val="0"/>
      <w:divBdr>
        <w:top w:val="none" w:sz="0" w:space="0" w:color="auto"/>
        <w:left w:val="none" w:sz="0" w:space="0" w:color="auto"/>
        <w:bottom w:val="none" w:sz="0" w:space="0" w:color="auto"/>
        <w:right w:val="none" w:sz="0" w:space="0" w:color="auto"/>
      </w:divBdr>
      <w:divsChild>
        <w:div w:id="497383937">
          <w:marLeft w:val="0"/>
          <w:marRight w:val="0"/>
          <w:marTop w:val="0"/>
          <w:marBottom w:val="0"/>
          <w:divBdr>
            <w:top w:val="none" w:sz="0" w:space="0" w:color="auto"/>
            <w:left w:val="none" w:sz="0" w:space="0" w:color="auto"/>
            <w:bottom w:val="none" w:sz="0" w:space="0" w:color="auto"/>
            <w:right w:val="none" w:sz="0" w:space="0" w:color="auto"/>
          </w:divBdr>
          <w:divsChild>
            <w:div w:id="277683346">
              <w:marLeft w:val="0"/>
              <w:marRight w:val="0"/>
              <w:marTop w:val="0"/>
              <w:marBottom w:val="0"/>
              <w:divBdr>
                <w:top w:val="none" w:sz="0" w:space="0" w:color="auto"/>
                <w:left w:val="none" w:sz="0" w:space="0" w:color="auto"/>
                <w:bottom w:val="none" w:sz="0" w:space="0" w:color="auto"/>
                <w:right w:val="none" w:sz="0" w:space="0" w:color="auto"/>
              </w:divBdr>
              <w:divsChild>
                <w:div w:id="180757852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47403079">
      <w:bodyDiv w:val="1"/>
      <w:marLeft w:val="0"/>
      <w:marRight w:val="0"/>
      <w:marTop w:val="0"/>
      <w:marBottom w:val="0"/>
      <w:divBdr>
        <w:top w:val="none" w:sz="0" w:space="0" w:color="auto"/>
        <w:left w:val="none" w:sz="0" w:space="0" w:color="auto"/>
        <w:bottom w:val="none" w:sz="0" w:space="0" w:color="auto"/>
        <w:right w:val="none" w:sz="0" w:space="0" w:color="auto"/>
      </w:divBdr>
      <w:divsChild>
        <w:div w:id="1166553556">
          <w:marLeft w:val="0"/>
          <w:marRight w:val="0"/>
          <w:marTop w:val="0"/>
          <w:marBottom w:val="0"/>
          <w:divBdr>
            <w:top w:val="none" w:sz="0" w:space="0" w:color="auto"/>
            <w:left w:val="none" w:sz="0" w:space="0" w:color="auto"/>
            <w:bottom w:val="none" w:sz="0" w:space="0" w:color="auto"/>
            <w:right w:val="none" w:sz="0" w:space="0" w:color="auto"/>
          </w:divBdr>
          <w:divsChild>
            <w:div w:id="420103618">
              <w:marLeft w:val="0"/>
              <w:marRight w:val="0"/>
              <w:marTop w:val="0"/>
              <w:marBottom w:val="0"/>
              <w:divBdr>
                <w:top w:val="none" w:sz="0" w:space="0" w:color="auto"/>
                <w:left w:val="none" w:sz="0" w:space="0" w:color="auto"/>
                <w:bottom w:val="none" w:sz="0" w:space="0" w:color="auto"/>
                <w:right w:val="none" w:sz="0" w:space="0" w:color="auto"/>
              </w:divBdr>
              <w:divsChild>
                <w:div w:id="92572515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52302165">
      <w:bodyDiv w:val="1"/>
      <w:marLeft w:val="0"/>
      <w:marRight w:val="0"/>
      <w:marTop w:val="0"/>
      <w:marBottom w:val="0"/>
      <w:divBdr>
        <w:top w:val="none" w:sz="0" w:space="0" w:color="auto"/>
        <w:left w:val="none" w:sz="0" w:space="0" w:color="auto"/>
        <w:bottom w:val="none" w:sz="0" w:space="0" w:color="auto"/>
        <w:right w:val="none" w:sz="0" w:space="0" w:color="auto"/>
      </w:divBdr>
      <w:divsChild>
        <w:div w:id="1245531146">
          <w:marLeft w:val="0"/>
          <w:marRight w:val="0"/>
          <w:marTop w:val="0"/>
          <w:marBottom w:val="0"/>
          <w:divBdr>
            <w:top w:val="none" w:sz="0" w:space="0" w:color="auto"/>
            <w:left w:val="none" w:sz="0" w:space="0" w:color="auto"/>
            <w:bottom w:val="none" w:sz="0" w:space="0" w:color="auto"/>
            <w:right w:val="none" w:sz="0" w:space="0" w:color="auto"/>
          </w:divBdr>
          <w:divsChild>
            <w:div w:id="1381662310">
              <w:marLeft w:val="0"/>
              <w:marRight w:val="0"/>
              <w:marTop w:val="0"/>
              <w:marBottom w:val="0"/>
              <w:divBdr>
                <w:top w:val="none" w:sz="0" w:space="0" w:color="auto"/>
                <w:left w:val="none" w:sz="0" w:space="0" w:color="auto"/>
                <w:bottom w:val="none" w:sz="0" w:space="0" w:color="auto"/>
                <w:right w:val="none" w:sz="0" w:space="0" w:color="auto"/>
              </w:divBdr>
              <w:divsChild>
                <w:div w:id="39500906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58082016">
      <w:bodyDiv w:val="1"/>
      <w:marLeft w:val="0"/>
      <w:marRight w:val="0"/>
      <w:marTop w:val="0"/>
      <w:marBottom w:val="0"/>
      <w:divBdr>
        <w:top w:val="none" w:sz="0" w:space="0" w:color="auto"/>
        <w:left w:val="none" w:sz="0" w:space="0" w:color="auto"/>
        <w:bottom w:val="none" w:sz="0" w:space="0" w:color="auto"/>
        <w:right w:val="none" w:sz="0" w:space="0" w:color="auto"/>
      </w:divBdr>
      <w:divsChild>
        <w:div w:id="733507700">
          <w:marLeft w:val="0"/>
          <w:marRight w:val="0"/>
          <w:marTop w:val="0"/>
          <w:marBottom w:val="0"/>
          <w:divBdr>
            <w:top w:val="none" w:sz="0" w:space="0" w:color="auto"/>
            <w:left w:val="none" w:sz="0" w:space="0" w:color="auto"/>
            <w:bottom w:val="none" w:sz="0" w:space="0" w:color="auto"/>
            <w:right w:val="none" w:sz="0" w:space="0" w:color="auto"/>
          </w:divBdr>
          <w:divsChild>
            <w:div w:id="2363558">
              <w:marLeft w:val="0"/>
              <w:marRight w:val="0"/>
              <w:marTop w:val="0"/>
              <w:marBottom w:val="0"/>
              <w:divBdr>
                <w:top w:val="none" w:sz="0" w:space="0" w:color="auto"/>
                <w:left w:val="none" w:sz="0" w:space="0" w:color="auto"/>
                <w:bottom w:val="none" w:sz="0" w:space="0" w:color="auto"/>
                <w:right w:val="none" w:sz="0" w:space="0" w:color="auto"/>
              </w:divBdr>
              <w:divsChild>
                <w:div w:id="196261398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61087537">
      <w:bodyDiv w:val="1"/>
      <w:marLeft w:val="0"/>
      <w:marRight w:val="0"/>
      <w:marTop w:val="0"/>
      <w:marBottom w:val="0"/>
      <w:divBdr>
        <w:top w:val="none" w:sz="0" w:space="0" w:color="auto"/>
        <w:left w:val="none" w:sz="0" w:space="0" w:color="auto"/>
        <w:bottom w:val="none" w:sz="0" w:space="0" w:color="auto"/>
        <w:right w:val="none" w:sz="0" w:space="0" w:color="auto"/>
      </w:divBdr>
      <w:divsChild>
        <w:div w:id="911700734">
          <w:marLeft w:val="0"/>
          <w:marRight w:val="0"/>
          <w:marTop w:val="0"/>
          <w:marBottom w:val="0"/>
          <w:divBdr>
            <w:top w:val="none" w:sz="0" w:space="0" w:color="auto"/>
            <w:left w:val="none" w:sz="0" w:space="0" w:color="auto"/>
            <w:bottom w:val="none" w:sz="0" w:space="0" w:color="auto"/>
            <w:right w:val="none" w:sz="0" w:space="0" w:color="auto"/>
          </w:divBdr>
          <w:divsChild>
            <w:div w:id="879709968">
              <w:marLeft w:val="0"/>
              <w:marRight w:val="0"/>
              <w:marTop w:val="0"/>
              <w:marBottom w:val="0"/>
              <w:divBdr>
                <w:top w:val="none" w:sz="0" w:space="0" w:color="auto"/>
                <w:left w:val="none" w:sz="0" w:space="0" w:color="auto"/>
                <w:bottom w:val="none" w:sz="0" w:space="0" w:color="auto"/>
                <w:right w:val="none" w:sz="0" w:space="0" w:color="auto"/>
              </w:divBdr>
              <w:divsChild>
                <w:div w:id="112620116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62590054">
      <w:bodyDiv w:val="1"/>
      <w:marLeft w:val="0"/>
      <w:marRight w:val="0"/>
      <w:marTop w:val="0"/>
      <w:marBottom w:val="0"/>
      <w:divBdr>
        <w:top w:val="none" w:sz="0" w:space="0" w:color="auto"/>
        <w:left w:val="none" w:sz="0" w:space="0" w:color="auto"/>
        <w:bottom w:val="none" w:sz="0" w:space="0" w:color="auto"/>
        <w:right w:val="none" w:sz="0" w:space="0" w:color="auto"/>
      </w:divBdr>
      <w:divsChild>
        <w:div w:id="360908785">
          <w:marLeft w:val="0"/>
          <w:marRight w:val="0"/>
          <w:marTop w:val="0"/>
          <w:marBottom w:val="0"/>
          <w:divBdr>
            <w:top w:val="none" w:sz="0" w:space="0" w:color="auto"/>
            <w:left w:val="none" w:sz="0" w:space="0" w:color="auto"/>
            <w:bottom w:val="none" w:sz="0" w:space="0" w:color="auto"/>
            <w:right w:val="none" w:sz="0" w:space="0" w:color="auto"/>
          </w:divBdr>
          <w:divsChild>
            <w:div w:id="511186095">
              <w:marLeft w:val="0"/>
              <w:marRight w:val="0"/>
              <w:marTop w:val="0"/>
              <w:marBottom w:val="0"/>
              <w:divBdr>
                <w:top w:val="none" w:sz="0" w:space="0" w:color="auto"/>
                <w:left w:val="none" w:sz="0" w:space="0" w:color="auto"/>
                <w:bottom w:val="none" w:sz="0" w:space="0" w:color="auto"/>
                <w:right w:val="none" w:sz="0" w:space="0" w:color="auto"/>
              </w:divBdr>
              <w:divsChild>
                <w:div w:id="188031365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69728735">
      <w:bodyDiv w:val="1"/>
      <w:marLeft w:val="0"/>
      <w:marRight w:val="0"/>
      <w:marTop w:val="0"/>
      <w:marBottom w:val="0"/>
      <w:divBdr>
        <w:top w:val="none" w:sz="0" w:space="0" w:color="auto"/>
        <w:left w:val="none" w:sz="0" w:space="0" w:color="auto"/>
        <w:bottom w:val="none" w:sz="0" w:space="0" w:color="auto"/>
        <w:right w:val="none" w:sz="0" w:space="0" w:color="auto"/>
      </w:divBdr>
      <w:divsChild>
        <w:div w:id="67849319">
          <w:marLeft w:val="0"/>
          <w:marRight w:val="0"/>
          <w:marTop w:val="0"/>
          <w:marBottom w:val="0"/>
          <w:divBdr>
            <w:top w:val="none" w:sz="0" w:space="0" w:color="auto"/>
            <w:left w:val="none" w:sz="0" w:space="0" w:color="auto"/>
            <w:bottom w:val="none" w:sz="0" w:space="0" w:color="auto"/>
            <w:right w:val="none" w:sz="0" w:space="0" w:color="auto"/>
          </w:divBdr>
          <w:divsChild>
            <w:div w:id="76051948">
              <w:marLeft w:val="0"/>
              <w:marRight w:val="0"/>
              <w:marTop w:val="0"/>
              <w:marBottom w:val="0"/>
              <w:divBdr>
                <w:top w:val="none" w:sz="0" w:space="0" w:color="auto"/>
                <w:left w:val="none" w:sz="0" w:space="0" w:color="auto"/>
                <w:bottom w:val="none" w:sz="0" w:space="0" w:color="auto"/>
                <w:right w:val="none" w:sz="0" w:space="0" w:color="auto"/>
              </w:divBdr>
              <w:divsChild>
                <w:div w:id="88637691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79126050">
      <w:bodyDiv w:val="1"/>
      <w:marLeft w:val="0"/>
      <w:marRight w:val="0"/>
      <w:marTop w:val="0"/>
      <w:marBottom w:val="0"/>
      <w:divBdr>
        <w:top w:val="none" w:sz="0" w:space="0" w:color="auto"/>
        <w:left w:val="none" w:sz="0" w:space="0" w:color="auto"/>
        <w:bottom w:val="none" w:sz="0" w:space="0" w:color="auto"/>
        <w:right w:val="none" w:sz="0" w:space="0" w:color="auto"/>
      </w:divBdr>
      <w:divsChild>
        <w:div w:id="16084894">
          <w:marLeft w:val="0"/>
          <w:marRight w:val="0"/>
          <w:marTop w:val="0"/>
          <w:marBottom w:val="0"/>
          <w:divBdr>
            <w:top w:val="none" w:sz="0" w:space="0" w:color="auto"/>
            <w:left w:val="none" w:sz="0" w:space="0" w:color="auto"/>
            <w:bottom w:val="none" w:sz="0" w:space="0" w:color="auto"/>
            <w:right w:val="none" w:sz="0" w:space="0" w:color="auto"/>
          </w:divBdr>
          <w:divsChild>
            <w:div w:id="783236747">
              <w:marLeft w:val="0"/>
              <w:marRight w:val="0"/>
              <w:marTop w:val="0"/>
              <w:marBottom w:val="0"/>
              <w:divBdr>
                <w:top w:val="none" w:sz="0" w:space="0" w:color="auto"/>
                <w:left w:val="none" w:sz="0" w:space="0" w:color="auto"/>
                <w:bottom w:val="none" w:sz="0" w:space="0" w:color="auto"/>
                <w:right w:val="none" w:sz="0" w:space="0" w:color="auto"/>
              </w:divBdr>
              <w:divsChild>
                <w:div w:id="32768109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86137887">
      <w:bodyDiv w:val="1"/>
      <w:marLeft w:val="0"/>
      <w:marRight w:val="0"/>
      <w:marTop w:val="0"/>
      <w:marBottom w:val="0"/>
      <w:divBdr>
        <w:top w:val="none" w:sz="0" w:space="0" w:color="auto"/>
        <w:left w:val="none" w:sz="0" w:space="0" w:color="auto"/>
        <w:bottom w:val="none" w:sz="0" w:space="0" w:color="auto"/>
        <w:right w:val="none" w:sz="0" w:space="0" w:color="auto"/>
      </w:divBdr>
      <w:divsChild>
        <w:div w:id="1184246555">
          <w:marLeft w:val="0"/>
          <w:marRight w:val="0"/>
          <w:marTop w:val="0"/>
          <w:marBottom w:val="0"/>
          <w:divBdr>
            <w:top w:val="none" w:sz="0" w:space="0" w:color="auto"/>
            <w:left w:val="none" w:sz="0" w:space="0" w:color="auto"/>
            <w:bottom w:val="none" w:sz="0" w:space="0" w:color="auto"/>
            <w:right w:val="none" w:sz="0" w:space="0" w:color="auto"/>
          </w:divBdr>
          <w:divsChild>
            <w:div w:id="795298373">
              <w:marLeft w:val="0"/>
              <w:marRight w:val="0"/>
              <w:marTop w:val="0"/>
              <w:marBottom w:val="0"/>
              <w:divBdr>
                <w:top w:val="none" w:sz="0" w:space="0" w:color="auto"/>
                <w:left w:val="none" w:sz="0" w:space="0" w:color="auto"/>
                <w:bottom w:val="none" w:sz="0" w:space="0" w:color="auto"/>
                <w:right w:val="none" w:sz="0" w:space="0" w:color="auto"/>
              </w:divBdr>
              <w:divsChild>
                <w:div w:id="208460053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01523313">
      <w:bodyDiv w:val="1"/>
      <w:marLeft w:val="0"/>
      <w:marRight w:val="0"/>
      <w:marTop w:val="0"/>
      <w:marBottom w:val="0"/>
      <w:divBdr>
        <w:top w:val="none" w:sz="0" w:space="0" w:color="auto"/>
        <w:left w:val="none" w:sz="0" w:space="0" w:color="auto"/>
        <w:bottom w:val="none" w:sz="0" w:space="0" w:color="auto"/>
        <w:right w:val="none" w:sz="0" w:space="0" w:color="auto"/>
      </w:divBdr>
      <w:divsChild>
        <w:div w:id="21592064">
          <w:marLeft w:val="0"/>
          <w:marRight w:val="0"/>
          <w:marTop w:val="0"/>
          <w:marBottom w:val="0"/>
          <w:divBdr>
            <w:top w:val="none" w:sz="0" w:space="0" w:color="auto"/>
            <w:left w:val="none" w:sz="0" w:space="0" w:color="auto"/>
            <w:bottom w:val="none" w:sz="0" w:space="0" w:color="auto"/>
            <w:right w:val="none" w:sz="0" w:space="0" w:color="auto"/>
          </w:divBdr>
          <w:divsChild>
            <w:div w:id="1442796453">
              <w:marLeft w:val="0"/>
              <w:marRight w:val="0"/>
              <w:marTop w:val="0"/>
              <w:marBottom w:val="0"/>
              <w:divBdr>
                <w:top w:val="none" w:sz="0" w:space="0" w:color="auto"/>
                <w:left w:val="none" w:sz="0" w:space="0" w:color="auto"/>
                <w:bottom w:val="none" w:sz="0" w:space="0" w:color="auto"/>
                <w:right w:val="none" w:sz="0" w:space="0" w:color="auto"/>
              </w:divBdr>
              <w:divsChild>
                <w:div w:id="30647001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27077223">
      <w:bodyDiv w:val="1"/>
      <w:marLeft w:val="0"/>
      <w:marRight w:val="0"/>
      <w:marTop w:val="0"/>
      <w:marBottom w:val="0"/>
      <w:divBdr>
        <w:top w:val="none" w:sz="0" w:space="0" w:color="auto"/>
        <w:left w:val="none" w:sz="0" w:space="0" w:color="auto"/>
        <w:bottom w:val="none" w:sz="0" w:space="0" w:color="auto"/>
        <w:right w:val="none" w:sz="0" w:space="0" w:color="auto"/>
      </w:divBdr>
      <w:divsChild>
        <w:div w:id="1821648236">
          <w:marLeft w:val="0"/>
          <w:marRight w:val="0"/>
          <w:marTop w:val="0"/>
          <w:marBottom w:val="0"/>
          <w:divBdr>
            <w:top w:val="none" w:sz="0" w:space="0" w:color="auto"/>
            <w:left w:val="none" w:sz="0" w:space="0" w:color="auto"/>
            <w:bottom w:val="none" w:sz="0" w:space="0" w:color="auto"/>
            <w:right w:val="none" w:sz="0" w:space="0" w:color="auto"/>
          </w:divBdr>
          <w:divsChild>
            <w:div w:id="1585257620">
              <w:marLeft w:val="0"/>
              <w:marRight w:val="0"/>
              <w:marTop w:val="0"/>
              <w:marBottom w:val="0"/>
              <w:divBdr>
                <w:top w:val="none" w:sz="0" w:space="0" w:color="auto"/>
                <w:left w:val="none" w:sz="0" w:space="0" w:color="auto"/>
                <w:bottom w:val="none" w:sz="0" w:space="0" w:color="auto"/>
                <w:right w:val="none" w:sz="0" w:space="0" w:color="auto"/>
              </w:divBdr>
              <w:divsChild>
                <w:div w:id="107408827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32393798">
      <w:bodyDiv w:val="1"/>
      <w:marLeft w:val="0"/>
      <w:marRight w:val="0"/>
      <w:marTop w:val="0"/>
      <w:marBottom w:val="0"/>
      <w:divBdr>
        <w:top w:val="none" w:sz="0" w:space="0" w:color="auto"/>
        <w:left w:val="none" w:sz="0" w:space="0" w:color="auto"/>
        <w:bottom w:val="none" w:sz="0" w:space="0" w:color="auto"/>
        <w:right w:val="none" w:sz="0" w:space="0" w:color="auto"/>
      </w:divBdr>
      <w:divsChild>
        <w:div w:id="1769081204">
          <w:marLeft w:val="0"/>
          <w:marRight w:val="0"/>
          <w:marTop w:val="0"/>
          <w:marBottom w:val="0"/>
          <w:divBdr>
            <w:top w:val="none" w:sz="0" w:space="0" w:color="auto"/>
            <w:left w:val="none" w:sz="0" w:space="0" w:color="auto"/>
            <w:bottom w:val="none" w:sz="0" w:space="0" w:color="auto"/>
            <w:right w:val="none" w:sz="0" w:space="0" w:color="auto"/>
          </w:divBdr>
          <w:divsChild>
            <w:div w:id="642319620">
              <w:marLeft w:val="0"/>
              <w:marRight w:val="0"/>
              <w:marTop w:val="0"/>
              <w:marBottom w:val="0"/>
              <w:divBdr>
                <w:top w:val="none" w:sz="0" w:space="0" w:color="auto"/>
                <w:left w:val="none" w:sz="0" w:space="0" w:color="auto"/>
                <w:bottom w:val="none" w:sz="0" w:space="0" w:color="auto"/>
                <w:right w:val="none" w:sz="0" w:space="0" w:color="auto"/>
              </w:divBdr>
              <w:divsChild>
                <w:div w:id="127613310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33368153">
      <w:bodyDiv w:val="1"/>
      <w:marLeft w:val="0"/>
      <w:marRight w:val="0"/>
      <w:marTop w:val="0"/>
      <w:marBottom w:val="0"/>
      <w:divBdr>
        <w:top w:val="none" w:sz="0" w:space="0" w:color="auto"/>
        <w:left w:val="none" w:sz="0" w:space="0" w:color="auto"/>
        <w:bottom w:val="none" w:sz="0" w:space="0" w:color="auto"/>
        <w:right w:val="none" w:sz="0" w:space="0" w:color="auto"/>
      </w:divBdr>
      <w:divsChild>
        <w:div w:id="1881357908">
          <w:marLeft w:val="0"/>
          <w:marRight w:val="0"/>
          <w:marTop w:val="0"/>
          <w:marBottom w:val="0"/>
          <w:divBdr>
            <w:top w:val="none" w:sz="0" w:space="0" w:color="auto"/>
            <w:left w:val="none" w:sz="0" w:space="0" w:color="auto"/>
            <w:bottom w:val="none" w:sz="0" w:space="0" w:color="auto"/>
            <w:right w:val="none" w:sz="0" w:space="0" w:color="auto"/>
          </w:divBdr>
          <w:divsChild>
            <w:div w:id="467863722">
              <w:marLeft w:val="0"/>
              <w:marRight w:val="0"/>
              <w:marTop w:val="0"/>
              <w:marBottom w:val="0"/>
              <w:divBdr>
                <w:top w:val="none" w:sz="0" w:space="0" w:color="auto"/>
                <w:left w:val="none" w:sz="0" w:space="0" w:color="auto"/>
                <w:bottom w:val="none" w:sz="0" w:space="0" w:color="auto"/>
                <w:right w:val="none" w:sz="0" w:space="0" w:color="auto"/>
              </w:divBdr>
              <w:divsChild>
                <w:div w:id="168566539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43540877">
      <w:bodyDiv w:val="1"/>
      <w:marLeft w:val="0"/>
      <w:marRight w:val="0"/>
      <w:marTop w:val="0"/>
      <w:marBottom w:val="0"/>
      <w:divBdr>
        <w:top w:val="none" w:sz="0" w:space="0" w:color="auto"/>
        <w:left w:val="none" w:sz="0" w:space="0" w:color="auto"/>
        <w:bottom w:val="none" w:sz="0" w:space="0" w:color="auto"/>
        <w:right w:val="none" w:sz="0" w:space="0" w:color="auto"/>
      </w:divBdr>
      <w:divsChild>
        <w:div w:id="869879611">
          <w:marLeft w:val="0"/>
          <w:marRight w:val="0"/>
          <w:marTop w:val="0"/>
          <w:marBottom w:val="0"/>
          <w:divBdr>
            <w:top w:val="none" w:sz="0" w:space="0" w:color="auto"/>
            <w:left w:val="none" w:sz="0" w:space="0" w:color="auto"/>
            <w:bottom w:val="none" w:sz="0" w:space="0" w:color="auto"/>
            <w:right w:val="none" w:sz="0" w:space="0" w:color="auto"/>
          </w:divBdr>
          <w:divsChild>
            <w:div w:id="406612377">
              <w:marLeft w:val="0"/>
              <w:marRight w:val="0"/>
              <w:marTop w:val="0"/>
              <w:marBottom w:val="0"/>
              <w:divBdr>
                <w:top w:val="none" w:sz="0" w:space="0" w:color="auto"/>
                <w:left w:val="none" w:sz="0" w:space="0" w:color="auto"/>
                <w:bottom w:val="none" w:sz="0" w:space="0" w:color="auto"/>
                <w:right w:val="none" w:sz="0" w:space="0" w:color="auto"/>
              </w:divBdr>
              <w:divsChild>
                <w:div w:id="120961293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46810419">
      <w:bodyDiv w:val="1"/>
      <w:marLeft w:val="0"/>
      <w:marRight w:val="0"/>
      <w:marTop w:val="0"/>
      <w:marBottom w:val="0"/>
      <w:divBdr>
        <w:top w:val="none" w:sz="0" w:space="0" w:color="auto"/>
        <w:left w:val="none" w:sz="0" w:space="0" w:color="auto"/>
        <w:bottom w:val="none" w:sz="0" w:space="0" w:color="auto"/>
        <w:right w:val="none" w:sz="0" w:space="0" w:color="auto"/>
      </w:divBdr>
      <w:divsChild>
        <w:div w:id="300770442">
          <w:marLeft w:val="0"/>
          <w:marRight w:val="0"/>
          <w:marTop w:val="0"/>
          <w:marBottom w:val="0"/>
          <w:divBdr>
            <w:top w:val="none" w:sz="0" w:space="0" w:color="auto"/>
            <w:left w:val="none" w:sz="0" w:space="0" w:color="auto"/>
            <w:bottom w:val="none" w:sz="0" w:space="0" w:color="auto"/>
            <w:right w:val="none" w:sz="0" w:space="0" w:color="auto"/>
          </w:divBdr>
          <w:divsChild>
            <w:div w:id="1182741952">
              <w:marLeft w:val="0"/>
              <w:marRight w:val="0"/>
              <w:marTop w:val="0"/>
              <w:marBottom w:val="0"/>
              <w:divBdr>
                <w:top w:val="none" w:sz="0" w:space="0" w:color="auto"/>
                <w:left w:val="none" w:sz="0" w:space="0" w:color="auto"/>
                <w:bottom w:val="none" w:sz="0" w:space="0" w:color="auto"/>
                <w:right w:val="none" w:sz="0" w:space="0" w:color="auto"/>
              </w:divBdr>
              <w:divsChild>
                <w:div w:id="91955888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50824946">
      <w:bodyDiv w:val="1"/>
      <w:marLeft w:val="0"/>
      <w:marRight w:val="0"/>
      <w:marTop w:val="0"/>
      <w:marBottom w:val="0"/>
      <w:divBdr>
        <w:top w:val="none" w:sz="0" w:space="0" w:color="auto"/>
        <w:left w:val="none" w:sz="0" w:space="0" w:color="auto"/>
        <w:bottom w:val="none" w:sz="0" w:space="0" w:color="auto"/>
        <w:right w:val="none" w:sz="0" w:space="0" w:color="auto"/>
      </w:divBdr>
      <w:divsChild>
        <w:div w:id="1526600293">
          <w:marLeft w:val="0"/>
          <w:marRight w:val="0"/>
          <w:marTop w:val="0"/>
          <w:marBottom w:val="0"/>
          <w:divBdr>
            <w:top w:val="none" w:sz="0" w:space="0" w:color="auto"/>
            <w:left w:val="none" w:sz="0" w:space="0" w:color="auto"/>
            <w:bottom w:val="none" w:sz="0" w:space="0" w:color="auto"/>
            <w:right w:val="none" w:sz="0" w:space="0" w:color="auto"/>
          </w:divBdr>
          <w:divsChild>
            <w:div w:id="405154808">
              <w:marLeft w:val="0"/>
              <w:marRight w:val="0"/>
              <w:marTop w:val="0"/>
              <w:marBottom w:val="0"/>
              <w:divBdr>
                <w:top w:val="none" w:sz="0" w:space="0" w:color="auto"/>
                <w:left w:val="none" w:sz="0" w:space="0" w:color="auto"/>
                <w:bottom w:val="none" w:sz="0" w:space="0" w:color="auto"/>
                <w:right w:val="none" w:sz="0" w:space="0" w:color="auto"/>
              </w:divBdr>
              <w:divsChild>
                <w:div w:id="168547096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52128457">
      <w:bodyDiv w:val="1"/>
      <w:marLeft w:val="0"/>
      <w:marRight w:val="0"/>
      <w:marTop w:val="0"/>
      <w:marBottom w:val="0"/>
      <w:divBdr>
        <w:top w:val="none" w:sz="0" w:space="0" w:color="auto"/>
        <w:left w:val="none" w:sz="0" w:space="0" w:color="auto"/>
        <w:bottom w:val="none" w:sz="0" w:space="0" w:color="auto"/>
        <w:right w:val="none" w:sz="0" w:space="0" w:color="auto"/>
      </w:divBdr>
      <w:divsChild>
        <w:div w:id="1230380366">
          <w:marLeft w:val="0"/>
          <w:marRight w:val="0"/>
          <w:marTop w:val="0"/>
          <w:marBottom w:val="0"/>
          <w:divBdr>
            <w:top w:val="none" w:sz="0" w:space="0" w:color="auto"/>
            <w:left w:val="none" w:sz="0" w:space="0" w:color="auto"/>
            <w:bottom w:val="none" w:sz="0" w:space="0" w:color="auto"/>
            <w:right w:val="none" w:sz="0" w:space="0" w:color="auto"/>
          </w:divBdr>
          <w:divsChild>
            <w:div w:id="119497950">
              <w:marLeft w:val="0"/>
              <w:marRight w:val="0"/>
              <w:marTop w:val="0"/>
              <w:marBottom w:val="0"/>
              <w:divBdr>
                <w:top w:val="none" w:sz="0" w:space="0" w:color="auto"/>
                <w:left w:val="none" w:sz="0" w:space="0" w:color="auto"/>
                <w:bottom w:val="none" w:sz="0" w:space="0" w:color="auto"/>
                <w:right w:val="none" w:sz="0" w:space="0" w:color="auto"/>
              </w:divBdr>
              <w:divsChild>
                <w:div w:id="11634108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54599128">
      <w:bodyDiv w:val="1"/>
      <w:marLeft w:val="0"/>
      <w:marRight w:val="0"/>
      <w:marTop w:val="0"/>
      <w:marBottom w:val="0"/>
      <w:divBdr>
        <w:top w:val="none" w:sz="0" w:space="0" w:color="auto"/>
        <w:left w:val="none" w:sz="0" w:space="0" w:color="auto"/>
        <w:bottom w:val="none" w:sz="0" w:space="0" w:color="auto"/>
        <w:right w:val="none" w:sz="0" w:space="0" w:color="auto"/>
      </w:divBdr>
      <w:divsChild>
        <w:div w:id="111095753">
          <w:marLeft w:val="0"/>
          <w:marRight w:val="0"/>
          <w:marTop w:val="0"/>
          <w:marBottom w:val="0"/>
          <w:divBdr>
            <w:top w:val="none" w:sz="0" w:space="0" w:color="auto"/>
            <w:left w:val="none" w:sz="0" w:space="0" w:color="auto"/>
            <w:bottom w:val="none" w:sz="0" w:space="0" w:color="auto"/>
            <w:right w:val="none" w:sz="0" w:space="0" w:color="auto"/>
          </w:divBdr>
          <w:divsChild>
            <w:div w:id="1459489843">
              <w:marLeft w:val="0"/>
              <w:marRight w:val="0"/>
              <w:marTop w:val="0"/>
              <w:marBottom w:val="0"/>
              <w:divBdr>
                <w:top w:val="none" w:sz="0" w:space="0" w:color="auto"/>
                <w:left w:val="none" w:sz="0" w:space="0" w:color="auto"/>
                <w:bottom w:val="none" w:sz="0" w:space="0" w:color="auto"/>
                <w:right w:val="none" w:sz="0" w:space="0" w:color="auto"/>
              </w:divBdr>
              <w:divsChild>
                <w:div w:id="187754523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59996427">
      <w:bodyDiv w:val="1"/>
      <w:marLeft w:val="0"/>
      <w:marRight w:val="0"/>
      <w:marTop w:val="0"/>
      <w:marBottom w:val="0"/>
      <w:divBdr>
        <w:top w:val="none" w:sz="0" w:space="0" w:color="auto"/>
        <w:left w:val="none" w:sz="0" w:space="0" w:color="auto"/>
        <w:bottom w:val="none" w:sz="0" w:space="0" w:color="auto"/>
        <w:right w:val="none" w:sz="0" w:space="0" w:color="auto"/>
      </w:divBdr>
      <w:divsChild>
        <w:div w:id="187909109">
          <w:marLeft w:val="0"/>
          <w:marRight w:val="0"/>
          <w:marTop w:val="0"/>
          <w:marBottom w:val="0"/>
          <w:divBdr>
            <w:top w:val="none" w:sz="0" w:space="0" w:color="auto"/>
            <w:left w:val="none" w:sz="0" w:space="0" w:color="auto"/>
            <w:bottom w:val="none" w:sz="0" w:space="0" w:color="auto"/>
            <w:right w:val="none" w:sz="0" w:space="0" w:color="auto"/>
          </w:divBdr>
          <w:divsChild>
            <w:div w:id="91779804">
              <w:marLeft w:val="0"/>
              <w:marRight w:val="0"/>
              <w:marTop w:val="0"/>
              <w:marBottom w:val="0"/>
              <w:divBdr>
                <w:top w:val="none" w:sz="0" w:space="0" w:color="auto"/>
                <w:left w:val="none" w:sz="0" w:space="0" w:color="auto"/>
                <w:bottom w:val="none" w:sz="0" w:space="0" w:color="auto"/>
                <w:right w:val="none" w:sz="0" w:space="0" w:color="auto"/>
              </w:divBdr>
              <w:divsChild>
                <w:div w:id="32204625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75377306">
      <w:bodyDiv w:val="1"/>
      <w:marLeft w:val="0"/>
      <w:marRight w:val="0"/>
      <w:marTop w:val="0"/>
      <w:marBottom w:val="0"/>
      <w:divBdr>
        <w:top w:val="none" w:sz="0" w:space="0" w:color="auto"/>
        <w:left w:val="none" w:sz="0" w:space="0" w:color="auto"/>
        <w:bottom w:val="none" w:sz="0" w:space="0" w:color="auto"/>
        <w:right w:val="none" w:sz="0" w:space="0" w:color="auto"/>
      </w:divBdr>
      <w:divsChild>
        <w:div w:id="275720770">
          <w:marLeft w:val="0"/>
          <w:marRight w:val="0"/>
          <w:marTop w:val="0"/>
          <w:marBottom w:val="0"/>
          <w:divBdr>
            <w:top w:val="none" w:sz="0" w:space="0" w:color="auto"/>
            <w:left w:val="none" w:sz="0" w:space="0" w:color="auto"/>
            <w:bottom w:val="none" w:sz="0" w:space="0" w:color="auto"/>
            <w:right w:val="none" w:sz="0" w:space="0" w:color="auto"/>
          </w:divBdr>
          <w:divsChild>
            <w:div w:id="2040280872">
              <w:marLeft w:val="0"/>
              <w:marRight w:val="0"/>
              <w:marTop w:val="0"/>
              <w:marBottom w:val="0"/>
              <w:divBdr>
                <w:top w:val="none" w:sz="0" w:space="0" w:color="auto"/>
                <w:left w:val="none" w:sz="0" w:space="0" w:color="auto"/>
                <w:bottom w:val="none" w:sz="0" w:space="0" w:color="auto"/>
                <w:right w:val="none" w:sz="0" w:space="0" w:color="auto"/>
              </w:divBdr>
              <w:divsChild>
                <w:div w:id="134416297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75530354">
      <w:bodyDiv w:val="1"/>
      <w:marLeft w:val="0"/>
      <w:marRight w:val="0"/>
      <w:marTop w:val="0"/>
      <w:marBottom w:val="0"/>
      <w:divBdr>
        <w:top w:val="none" w:sz="0" w:space="0" w:color="auto"/>
        <w:left w:val="none" w:sz="0" w:space="0" w:color="auto"/>
        <w:bottom w:val="none" w:sz="0" w:space="0" w:color="auto"/>
        <w:right w:val="none" w:sz="0" w:space="0" w:color="auto"/>
      </w:divBdr>
      <w:divsChild>
        <w:div w:id="1495879750">
          <w:marLeft w:val="0"/>
          <w:marRight w:val="0"/>
          <w:marTop w:val="0"/>
          <w:marBottom w:val="0"/>
          <w:divBdr>
            <w:top w:val="none" w:sz="0" w:space="0" w:color="auto"/>
            <w:left w:val="none" w:sz="0" w:space="0" w:color="auto"/>
            <w:bottom w:val="none" w:sz="0" w:space="0" w:color="auto"/>
            <w:right w:val="none" w:sz="0" w:space="0" w:color="auto"/>
          </w:divBdr>
          <w:divsChild>
            <w:div w:id="2138986261">
              <w:marLeft w:val="0"/>
              <w:marRight w:val="0"/>
              <w:marTop w:val="0"/>
              <w:marBottom w:val="0"/>
              <w:divBdr>
                <w:top w:val="none" w:sz="0" w:space="0" w:color="auto"/>
                <w:left w:val="none" w:sz="0" w:space="0" w:color="auto"/>
                <w:bottom w:val="none" w:sz="0" w:space="0" w:color="auto"/>
                <w:right w:val="none" w:sz="0" w:space="0" w:color="auto"/>
              </w:divBdr>
              <w:divsChild>
                <w:div w:id="108665648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83923583">
      <w:bodyDiv w:val="1"/>
      <w:marLeft w:val="0"/>
      <w:marRight w:val="0"/>
      <w:marTop w:val="0"/>
      <w:marBottom w:val="0"/>
      <w:divBdr>
        <w:top w:val="none" w:sz="0" w:space="0" w:color="auto"/>
        <w:left w:val="none" w:sz="0" w:space="0" w:color="auto"/>
        <w:bottom w:val="none" w:sz="0" w:space="0" w:color="auto"/>
        <w:right w:val="none" w:sz="0" w:space="0" w:color="auto"/>
      </w:divBdr>
      <w:divsChild>
        <w:div w:id="821656810">
          <w:marLeft w:val="0"/>
          <w:marRight w:val="0"/>
          <w:marTop w:val="0"/>
          <w:marBottom w:val="0"/>
          <w:divBdr>
            <w:top w:val="none" w:sz="0" w:space="0" w:color="auto"/>
            <w:left w:val="none" w:sz="0" w:space="0" w:color="auto"/>
            <w:bottom w:val="none" w:sz="0" w:space="0" w:color="auto"/>
            <w:right w:val="none" w:sz="0" w:space="0" w:color="auto"/>
          </w:divBdr>
          <w:divsChild>
            <w:div w:id="229997675">
              <w:marLeft w:val="0"/>
              <w:marRight w:val="0"/>
              <w:marTop w:val="0"/>
              <w:marBottom w:val="0"/>
              <w:divBdr>
                <w:top w:val="none" w:sz="0" w:space="0" w:color="auto"/>
                <w:left w:val="none" w:sz="0" w:space="0" w:color="auto"/>
                <w:bottom w:val="none" w:sz="0" w:space="0" w:color="auto"/>
                <w:right w:val="none" w:sz="0" w:space="0" w:color="auto"/>
              </w:divBdr>
              <w:divsChild>
                <w:div w:id="179039321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98775390">
      <w:bodyDiv w:val="1"/>
      <w:marLeft w:val="0"/>
      <w:marRight w:val="0"/>
      <w:marTop w:val="0"/>
      <w:marBottom w:val="0"/>
      <w:divBdr>
        <w:top w:val="none" w:sz="0" w:space="0" w:color="auto"/>
        <w:left w:val="none" w:sz="0" w:space="0" w:color="auto"/>
        <w:bottom w:val="none" w:sz="0" w:space="0" w:color="auto"/>
        <w:right w:val="none" w:sz="0" w:space="0" w:color="auto"/>
      </w:divBdr>
      <w:divsChild>
        <w:div w:id="932055866">
          <w:marLeft w:val="0"/>
          <w:marRight w:val="0"/>
          <w:marTop w:val="0"/>
          <w:marBottom w:val="0"/>
          <w:divBdr>
            <w:top w:val="none" w:sz="0" w:space="0" w:color="auto"/>
            <w:left w:val="none" w:sz="0" w:space="0" w:color="auto"/>
            <w:bottom w:val="none" w:sz="0" w:space="0" w:color="auto"/>
            <w:right w:val="none" w:sz="0" w:space="0" w:color="auto"/>
          </w:divBdr>
          <w:divsChild>
            <w:div w:id="1340505068">
              <w:marLeft w:val="0"/>
              <w:marRight w:val="0"/>
              <w:marTop w:val="0"/>
              <w:marBottom w:val="0"/>
              <w:divBdr>
                <w:top w:val="none" w:sz="0" w:space="0" w:color="auto"/>
                <w:left w:val="none" w:sz="0" w:space="0" w:color="auto"/>
                <w:bottom w:val="none" w:sz="0" w:space="0" w:color="auto"/>
                <w:right w:val="none" w:sz="0" w:space="0" w:color="auto"/>
              </w:divBdr>
              <w:divsChild>
                <w:div w:id="82983280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08018667">
      <w:bodyDiv w:val="1"/>
      <w:marLeft w:val="0"/>
      <w:marRight w:val="0"/>
      <w:marTop w:val="0"/>
      <w:marBottom w:val="0"/>
      <w:divBdr>
        <w:top w:val="none" w:sz="0" w:space="0" w:color="auto"/>
        <w:left w:val="none" w:sz="0" w:space="0" w:color="auto"/>
        <w:bottom w:val="none" w:sz="0" w:space="0" w:color="auto"/>
        <w:right w:val="none" w:sz="0" w:space="0" w:color="auto"/>
      </w:divBdr>
      <w:divsChild>
        <w:div w:id="1844661595">
          <w:marLeft w:val="0"/>
          <w:marRight w:val="0"/>
          <w:marTop w:val="0"/>
          <w:marBottom w:val="0"/>
          <w:divBdr>
            <w:top w:val="none" w:sz="0" w:space="0" w:color="auto"/>
            <w:left w:val="none" w:sz="0" w:space="0" w:color="auto"/>
            <w:bottom w:val="none" w:sz="0" w:space="0" w:color="auto"/>
            <w:right w:val="none" w:sz="0" w:space="0" w:color="auto"/>
          </w:divBdr>
          <w:divsChild>
            <w:div w:id="2030597274">
              <w:marLeft w:val="0"/>
              <w:marRight w:val="0"/>
              <w:marTop w:val="0"/>
              <w:marBottom w:val="0"/>
              <w:divBdr>
                <w:top w:val="none" w:sz="0" w:space="0" w:color="auto"/>
                <w:left w:val="none" w:sz="0" w:space="0" w:color="auto"/>
                <w:bottom w:val="none" w:sz="0" w:space="0" w:color="auto"/>
                <w:right w:val="none" w:sz="0" w:space="0" w:color="auto"/>
              </w:divBdr>
              <w:divsChild>
                <w:div w:id="138386776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18119340">
      <w:bodyDiv w:val="1"/>
      <w:marLeft w:val="0"/>
      <w:marRight w:val="0"/>
      <w:marTop w:val="0"/>
      <w:marBottom w:val="0"/>
      <w:divBdr>
        <w:top w:val="none" w:sz="0" w:space="0" w:color="auto"/>
        <w:left w:val="none" w:sz="0" w:space="0" w:color="auto"/>
        <w:bottom w:val="none" w:sz="0" w:space="0" w:color="auto"/>
        <w:right w:val="none" w:sz="0" w:space="0" w:color="auto"/>
      </w:divBdr>
      <w:divsChild>
        <w:div w:id="493574532">
          <w:marLeft w:val="0"/>
          <w:marRight w:val="0"/>
          <w:marTop w:val="0"/>
          <w:marBottom w:val="0"/>
          <w:divBdr>
            <w:top w:val="none" w:sz="0" w:space="0" w:color="auto"/>
            <w:left w:val="none" w:sz="0" w:space="0" w:color="auto"/>
            <w:bottom w:val="none" w:sz="0" w:space="0" w:color="auto"/>
            <w:right w:val="none" w:sz="0" w:space="0" w:color="auto"/>
          </w:divBdr>
          <w:divsChild>
            <w:div w:id="479083718">
              <w:marLeft w:val="0"/>
              <w:marRight w:val="0"/>
              <w:marTop w:val="0"/>
              <w:marBottom w:val="0"/>
              <w:divBdr>
                <w:top w:val="none" w:sz="0" w:space="0" w:color="auto"/>
                <w:left w:val="none" w:sz="0" w:space="0" w:color="auto"/>
                <w:bottom w:val="none" w:sz="0" w:space="0" w:color="auto"/>
                <w:right w:val="none" w:sz="0" w:space="0" w:color="auto"/>
              </w:divBdr>
              <w:divsChild>
                <w:div w:id="153773766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41587401">
      <w:bodyDiv w:val="1"/>
      <w:marLeft w:val="0"/>
      <w:marRight w:val="0"/>
      <w:marTop w:val="0"/>
      <w:marBottom w:val="0"/>
      <w:divBdr>
        <w:top w:val="none" w:sz="0" w:space="0" w:color="auto"/>
        <w:left w:val="none" w:sz="0" w:space="0" w:color="auto"/>
        <w:bottom w:val="none" w:sz="0" w:space="0" w:color="auto"/>
        <w:right w:val="none" w:sz="0" w:space="0" w:color="auto"/>
      </w:divBdr>
      <w:divsChild>
        <w:div w:id="651761540">
          <w:marLeft w:val="0"/>
          <w:marRight w:val="0"/>
          <w:marTop w:val="0"/>
          <w:marBottom w:val="0"/>
          <w:divBdr>
            <w:top w:val="none" w:sz="0" w:space="0" w:color="auto"/>
            <w:left w:val="none" w:sz="0" w:space="0" w:color="auto"/>
            <w:bottom w:val="none" w:sz="0" w:space="0" w:color="auto"/>
            <w:right w:val="none" w:sz="0" w:space="0" w:color="auto"/>
          </w:divBdr>
          <w:divsChild>
            <w:div w:id="2013143036">
              <w:marLeft w:val="0"/>
              <w:marRight w:val="0"/>
              <w:marTop w:val="0"/>
              <w:marBottom w:val="0"/>
              <w:divBdr>
                <w:top w:val="none" w:sz="0" w:space="0" w:color="auto"/>
                <w:left w:val="none" w:sz="0" w:space="0" w:color="auto"/>
                <w:bottom w:val="none" w:sz="0" w:space="0" w:color="auto"/>
                <w:right w:val="none" w:sz="0" w:space="0" w:color="auto"/>
              </w:divBdr>
              <w:divsChild>
                <w:div w:id="138964616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42944601">
      <w:bodyDiv w:val="1"/>
      <w:marLeft w:val="0"/>
      <w:marRight w:val="0"/>
      <w:marTop w:val="0"/>
      <w:marBottom w:val="0"/>
      <w:divBdr>
        <w:top w:val="none" w:sz="0" w:space="0" w:color="auto"/>
        <w:left w:val="none" w:sz="0" w:space="0" w:color="auto"/>
        <w:bottom w:val="none" w:sz="0" w:space="0" w:color="auto"/>
        <w:right w:val="none" w:sz="0" w:space="0" w:color="auto"/>
      </w:divBdr>
      <w:divsChild>
        <w:div w:id="1661277467">
          <w:marLeft w:val="0"/>
          <w:marRight w:val="0"/>
          <w:marTop w:val="0"/>
          <w:marBottom w:val="0"/>
          <w:divBdr>
            <w:top w:val="none" w:sz="0" w:space="0" w:color="auto"/>
            <w:left w:val="none" w:sz="0" w:space="0" w:color="auto"/>
            <w:bottom w:val="none" w:sz="0" w:space="0" w:color="auto"/>
            <w:right w:val="none" w:sz="0" w:space="0" w:color="auto"/>
          </w:divBdr>
          <w:divsChild>
            <w:div w:id="1003121898">
              <w:marLeft w:val="0"/>
              <w:marRight w:val="0"/>
              <w:marTop w:val="0"/>
              <w:marBottom w:val="0"/>
              <w:divBdr>
                <w:top w:val="none" w:sz="0" w:space="0" w:color="auto"/>
                <w:left w:val="none" w:sz="0" w:space="0" w:color="auto"/>
                <w:bottom w:val="none" w:sz="0" w:space="0" w:color="auto"/>
                <w:right w:val="none" w:sz="0" w:space="0" w:color="auto"/>
              </w:divBdr>
              <w:divsChild>
                <w:div w:id="9236176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47684453">
      <w:bodyDiv w:val="1"/>
      <w:marLeft w:val="0"/>
      <w:marRight w:val="0"/>
      <w:marTop w:val="0"/>
      <w:marBottom w:val="0"/>
      <w:divBdr>
        <w:top w:val="none" w:sz="0" w:space="0" w:color="auto"/>
        <w:left w:val="none" w:sz="0" w:space="0" w:color="auto"/>
        <w:bottom w:val="none" w:sz="0" w:space="0" w:color="auto"/>
        <w:right w:val="none" w:sz="0" w:space="0" w:color="auto"/>
      </w:divBdr>
      <w:divsChild>
        <w:div w:id="1279338167">
          <w:marLeft w:val="0"/>
          <w:marRight w:val="0"/>
          <w:marTop w:val="0"/>
          <w:marBottom w:val="0"/>
          <w:divBdr>
            <w:top w:val="none" w:sz="0" w:space="0" w:color="auto"/>
            <w:left w:val="none" w:sz="0" w:space="0" w:color="auto"/>
            <w:bottom w:val="none" w:sz="0" w:space="0" w:color="auto"/>
            <w:right w:val="none" w:sz="0" w:space="0" w:color="auto"/>
          </w:divBdr>
          <w:divsChild>
            <w:div w:id="694774476">
              <w:marLeft w:val="0"/>
              <w:marRight w:val="0"/>
              <w:marTop w:val="0"/>
              <w:marBottom w:val="0"/>
              <w:divBdr>
                <w:top w:val="none" w:sz="0" w:space="0" w:color="auto"/>
                <w:left w:val="none" w:sz="0" w:space="0" w:color="auto"/>
                <w:bottom w:val="none" w:sz="0" w:space="0" w:color="auto"/>
                <w:right w:val="none" w:sz="0" w:space="0" w:color="auto"/>
              </w:divBdr>
              <w:divsChild>
                <w:div w:id="75945008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52196627">
      <w:bodyDiv w:val="1"/>
      <w:marLeft w:val="0"/>
      <w:marRight w:val="0"/>
      <w:marTop w:val="0"/>
      <w:marBottom w:val="0"/>
      <w:divBdr>
        <w:top w:val="none" w:sz="0" w:space="0" w:color="auto"/>
        <w:left w:val="none" w:sz="0" w:space="0" w:color="auto"/>
        <w:bottom w:val="none" w:sz="0" w:space="0" w:color="auto"/>
        <w:right w:val="none" w:sz="0" w:space="0" w:color="auto"/>
      </w:divBdr>
      <w:divsChild>
        <w:div w:id="1622418479">
          <w:marLeft w:val="0"/>
          <w:marRight w:val="0"/>
          <w:marTop w:val="0"/>
          <w:marBottom w:val="0"/>
          <w:divBdr>
            <w:top w:val="none" w:sz="0" w:space="0" w:color="auto"/>
            <w:left w:val="none" w:sz="0" w:space="0" w:color="auto"/>
            <w:bottom w:val="none" w:sz="0" w:space="0" w:color="auto"/>
            <w:right w:val="none" w:sz="0" w:space="0" w:color="auto"/>
          </w:divBdr>
          <w:divsChild>
            <w:div w:id="1152023026">
              <w:marLeft w:val="0"/>
              <w:marRight w:val="0"/>
              <w:marTop w:val="0"/>
              <w:marBottom w:val="0"/>
              <w:divBdr>
                <w:top w:val="none" w:sz="0" w:space="0" w:color="auto"/>
                <w:left w:val="none" w:sz="0" w:space="0" w:color="auto"/>
                <w:bottom w:val="none" w:sz="0" w:space="0" w:color="auto"/>
                <w:right w:val="none" w:sz="0" w:space="0" w:color="auto"/>
              </w:divBdr>
              <w:divsChild>
                <w:div w:id="197506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52389305">
      <w:bodyDiv w:val="1"/>
      <w:marLeft w:val="0"/>
      <w:marRight w:val="0"/>
      <w:marTop w:val="0"/>
      <w:marBottom w:val="0"/>
      <w:divBdr>
        <w:top w:val="none" w:sz="0" w:space="0" w:color="auto"/>
        <w:left w:val="none" w:sz="0" w:space="0" w:color="auto"/>
        <w:bottom w:val="none" w:sz="0" w:space="0" w:color="auto"/>
        <w:right w:val="none" w:sz="0" w:space="0" w:color="auto"/>
      </w:divBdr>
      <w:divsChild>
        <w:div w:id="279992748">
          <w:marLeft w:val="0"/>
          <w:marRight w:val="0"/>
          <w:marTop w:val="0"/>
          <w:marBottom w:val="0"/>
          <w:divBdr>
            <w:top w:val="none" w:sz="0" w:space="0" w:color="auto"/>
            <w:left w:val="none" w:sz="0" w:space="0" w:color="auto"/>
            <w:bottom w:val="none" w:sz="0" w:space="0" w:color="auto"/>
            <w:right w:val="none" w:sz="0" w:space="0" w:color="auto"/>
          </w:divBdr>
          <w:divsChild>
            <w:div w:id="1122269463">
              <w:marLeft w:val="0"/>
              <w:marRight w:val="0"/>
              <w:marTop w:val="0"/>
              <w:marBottom w:val="0"/>
              <w:divBdr>
                <w:top w:val="none" w:sz="0" w:space="0" w:color="auto"/>
                <w:left w:val="none" w:sz="0" w:space="0" w:color="auto"/>
                <w:bottom w:val="none" w:sz="0" w:space="0" w:color="auto"/>
                <w:right w:val="none" w:sz="0" w:space="0" w:color="auto"/>
              </w:divBdr>
              <w:divsChild>
                <w:div w:id="122152623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65497189">
      <w:bodyDiv w:val="1"/>
      <w:marLeft w:val="0"/>
      <w:marRight w:val="0"/>
      <w:marTop w:val="0"/>
      <w:marBottom w:val="0"/>
      <w:divBdr>
        <w:top w:val="none" w:sz="0" w:space="0" w:color="auto"/>
        <w:left w:val="none" w:sz="0" w:space="0" w:color="auto"/>
        <w:bottom w:val="none" w:sz="0" w:space="0" w:color="auto"/>
        <w:right w:val="none" w:sz="0" w:space="0" w:color="auto"/>
      </w:divBdr>
      <w:divsChild>
        <w:div w:id="1262370305">
          <w:marLeft w:val="0"/>
          <w:marRight w:val="0"/>
          <w:marTop w:val="0"/>
          <w:marBottom w:val="0"/>
          <w:divBdr>
            <w:top w:val="none" w:sz="0" w:space="0" w:color="auto"/>
            <w:left w:val="none" w:sz="0" w:space="0" w:color="auto"/>
            <w:bottom w:val="none" w:sz="0" w:space="0" w:color="auto"/>
            <w:right w:val="none" w:sz="0" w:space="0" w:color="auto"/>
          </w:divBdr>
          <w:divsChild>
            <w:div w:id="1243298048">
              <w:marLeft w:val="0"/>
              <w:marRight w:val="0"/>
              <w:marTop w:val="0"/>
              <w:marBottom w:val="0"/>
              <w:divBdr>
                <w:top w:val="none" w:sz="0" w:space="0" w:color="auto"/>
                <w:left w:val="none" w:sz="0" w:space="0" w:color="auto"/>
                <w:bottom w:val="none" w:sz="0" w:space="0" w:color="auto"/>
                <w:right w:val="none" w:sz="0" w:space="0" w:color="auto"/>
              </w:divBdr>
              <w:divsChild>
                <w:div w:id="211828661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68722025">
      <w:bodyDiv w:val="1"/>
      <w:marLeft w:val="0"/>
      <w:marRight w:val="0"/>
      <w:marTop w:val="0"/>
      <w:marBottom w:val="0"/>
      <w:divBdr>
        <w:top w:val="none" w:sz="0" w:space="0" w:color="auto"/>
        <w:left w:val="none" w:sz="0" w:space="0" w:color="auto"/>
        <w:bottom w:val="none" w:sz="0" w:space="0" w:color="auto"/>
        <w:right w:val="none" w:sz="0" w:space="0" w:color="auto"/>
      </w:divBdr>
      <w:divsChild>
        <w:div w:id="161245273">
          <w:marLeft w:val="0"/>
          <w:marRight w:val="0"/>
          <w:marTop w:val="0"/>
          <w:marBottom w:val="0"/>
          <w:divBdr>
            <w:top w:val="none" w:sz="0" w:space="0" w:color="auto"/>
            <w:left w:val="none" w:sz="0" w:space="0" w:color="auto"/>
            <w:bottom w:val="none" w:sz="0" w:space="0" w:color="auto"/>
            <w:right w:val="none" w:sz="0" w:space="0" w:color="auto"/>
          </w:divBdr>
          <w:divsChild>
            <w:div w:id="142158811">
              <w:marLeft w:val="0"/>
              <w:marRight w:val="0"/>
              <w:marTop w:val="0"/>
              <w:marBottom w:val="0"/>
              <w:divBdr>
                <w:top w:val="none" w:sz="0" w:space="0" w:color="auto"/>
                <w:left w:val="none" w:sz="0" w:space="0" w:color="auto"/>
                <w:bottom w:val="none" w:sz="0" w:space="0" w:color="auto"/>
                <w:right w:val="none" w:sz="0" w:space="0" w:color="auto"/>
              </w:divBdr>
              <w:divsChild>
                <w:div w:id="101206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79014120">
      <w:bodyDiv w:val="1"/>
      <w:marLeft w:val="0"/>
      <w:marRight w:val="0"/>
      <w:marTop w:val="0"/>
      <w:marBottom w:val="0"/>
      <w:divBdr>
        <w:top w:val="none" w:sz="0" w:space="0" w:color="auto"/>
        <w:left w:val="none" w:sz="0" w:space="0" w:color="auto"/>
        <w:bottom w:val="none" w:sz="0" w:space="0" w:color="auto"/>
        <w:right w:val="none" w:sz="0" w:space="0" w:color="auto"/>
      </w:divBdr>
      <w:divsChild>
        <w:div w:id="693002579">
          <w:marLeft w:val="0"/>
          <w:marRight w:val="0"/>
          <w:marTop w:val="0"/>
          <w:marBottom w:val="0"/>
          <w:divBdr>
            <w:top w:val="none" w:sz="0" w:space="0" w:color="auto"/>
            <w:left w:val="none" w:sz="0" w:space="0" w:color="auto"/>
            <w:bottom w:val="none" w:sz="0" w:space="0" w:color="auto"/>
            <w:right w:val="none" w:sz="0" w:space="0" w:color="auto"/>
          </w:divBdr>
          <w:divsChild>
            <w:div w:id="825899824">
              <w:marLeft w:val="0"/>
              <w:marRight w:val="0"/>
              <w:marTop w:val="0"/>
              <w:marBottom w:val="0"/>
              <w:divBdr>
                <w:top w:val="none" w:sz="0" w:space="0" w:color="auto"/>
                <w:left w:val="none" w:sz="0" w:space="0" w:color="auto"/>
                <w:bottom w:val="none" w:sz="0" w:space="0" w:color="auto"/>
                <w:right w:val="none" w:sz="0" w:space="0" w:color="auto"/>
              </w:divBdr>
              <w:divsChild>
                <w:div w:id="156815299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89041079">
      <w:bodyDiv w:val="1"/>
      <w:marLeft w:val="0"/>
      <w:marRight w:val="0"/>
      <w:marTop w:val="0"/>
      <w:marBottom w:val="0"/>
      <w:divBdr>
        <w:top w:val="none" w:sz="0" w:space="0" w:color="auto"/>
        <w:left w:val="none" w:sz="0" w:space="0" w:color="auto"/>
        <w:bottom w:val="none" w:sz="0" w:space="0" w:color="auto"/>
        <w:right w:val="none" w:sz="0" w:space="0" w:color="auto"/>
      </w:divBdr>
      <w:divsChild>
        <w:div w:id="1974870213">
          <w:marLeft w:val="0"/>
          <w:marRight w:val="0"/>
          <w:marTop w:val="0"/>
          <w:marBottom w:val="0"/>
          <w:divBdr>
            <w:top w:val="none" w:sz="0" w:space="0" w:color="auto"/>
            <w:left w:val="none" w:sz="0" w:space="0" w:color="auto"/>
            <w:bottom w:val="none" w:sz="0" w:space="0" w:color="auto"/>
            <w:right w:val="none" w:sz="0" w:space="0" w:color="auto"/>
          </w:divBdr>
          <w:divsChild>
            <w:div w:id="445393025">
              <w:marLeft w:val="0"/>
              <w:marRight w:val="0"/>
              <w:marTop w:val="0"/>
              <w:marBottom w:val="0"/>
              <w:divBdr>
                <w:top w:val="none" w:sz="0" w:space="0" w:color="auto"/>
                <w:left w:val="none" w:sz="0" w:space="0" w:color="auto"/>
                <w:bottom w:val="none" w:sz="0" w:space="0" w:color="auto"/>
                <w:right w:val="none" w:sz="0" w:space="0" w:color="auto"/>
              </w:divBdr>
              <w:divsChild>
                <w:div w:id="200947541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96290402">
      <w:bodyDiv w:val="1"/>
      <w:marLeft w:val="0"/>
      <w:marRight w:val="0"/>
      <w:marTop w:val="0"/>
      <w:marBottom w:val="0"/>
      <w:divBdr>
        <w:top w:val="none" w:sz="0" w:space="0" w:color="auto"/>
        <w:left w:val="none" w:sz="0" w:space="0" w:color="auto"/>
        <w:bottom w:val="none" w:sz="0" w:space="0" w:color="auto"/>
        <w:right w:val="none" w:sz="0" w:space="0" w:color="auto"/>
      </w:divBdr>
      <w:divsChild>
        <w:div w:id="2140608639">
          <w:marLeft w:val="0"/>
          <w:marRight w:val="0"/>
          <w:marTop w:val="0"/>
          <w:marBottom w:val="0"/>
          <w:divBdr>
            <w:top w:val="none" w:sz="0" w:space="0" w:color="auto"/>
            <w:left w:val="none" w:sz="0" w:space="0" w:color="auto"/>
            <w:bottom w:val="none" w:sz="0" w:space="0" w:color="auto"/>
            <w:right w:val="none" w:sz="0" w:space="0" w:color="auto"/>
          </w:divBdr>
          <w:divsChild>
            <w:div w:id="902325899">
              <w:marLeft w:val="0"/>
              <w:marRight w:val="0"/>
              <w:marTop w:val="0"/>
              <w:marBottom w:val="0"/>
              <w:divBdr>
                <w:top w:val="none" w:sz="0" w:space="0" w:color="auto"/>
                <w:left w:val="none" w:sz="0" w:space="0" w:color="auto"/>
                <w:bottom w:val="none" w:sz="0" w:space="0" w:color="auto"/>
                <w:right w:val="none" w:sz="0" w:space="0" w:color="auto"/>
              </w:divBdr>
              <w:divsChild>
                <w:div w:id="8566277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112702596">
      <w:bodyDiv w:val="1"/>
      <w:marLeft w:val="0"/>
      <w:marRight w:val="0"/>
      <w:marTop w:val="0"/>
      <w:marBottom w:val="0"/>
      <w:divBdr>
        <w:top w:val="none" w:sz="0" w:space="0" w:color="auto"/>
        <w:left w:val="none" w:sz="0" w:space="0" w:color="auto"/>
        <w:bottom w:val="none" w:sz="0" w:space="0" w:color="auto"/>
        <w:right w:val="none" w:sz="0" w:space="0" w:color="auto"/>
      </w:divBdr>
      <w:divsChild>
        <w:div w:id="1879078608">
          <w:marLeft w:val="480"/>
          <w:marRight w:val="0"/>
          <w:marTop w:val="0"/>
          <w:marBottom w:val="0"/>
          <w:divBdr>
            <w:top w:val="none" w:sz="0" w:space="0" w:color="auto"/>
            <w:left w:val="none" w:sz="0" w:space="0" w:color="auto"/>
            <w:bottom w:val="none" w:sz="0" w:space="0" w:color="auto"/>
            <w:right w:val="none" w:sz="0" w:space="0" w:color="auto"/>
          </w:divBdr>
          <w:divsChild>
            <w:div w:id="60045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067595">
      <w:bodyDiv w:val="1"/>
      <w:marLeft w:val="0"/>
      <w:marRight w:val="0"/>
      <w:marTop w:val="0"/>
      <w:marBottom w:val="0"/>
      <w:divBdr>
        <w:top w:val="none" w:sz="0" w:space="0" w:color="auto"/>
        <w:left w:val="none" w:sz="0" w:space="0" w:color="auto"/>
        <w:bottom w:val="none" w:sz="0" w:space="0" w:color="auto"/>
        <w:right w:val="none" w:sz="0" w:space="0" w:color="auto"/>
      </w:divBdr>
      <w:divsChild>
        <w:div w:id="1780759428">
          <w:marLeft w:val="0"/>
          <w:marRight w:val="0"/>
          <w:marTop w:val="0"/>
          <w:marBottom w:val="0"/>
          <w:divBdr>
            <w:top w:val="none" w:sz="0" w:space="0" w:color="auto"/>
            <w:left w:val="none" w:sz="0" w:space="0" w:color="auto"/>
            <w:bottom w:val="none" w:sz="0" w:space="0" w:color="auto"/>
            <w:right w:val="none" w:sz="0" w:space="0" w:color="auto"/>
          </w:divBdr>
          <w:divsChild>
            <w:div w:id="775028872">
              <w:marLeft w:val="0"/>
              <w:marRight w:val="0"/>
              <w:marTop w:val="0"/>
              <w:marBottom w:val="0"/>
              <w:divBdr>
                <w:top w:val="none" w:sz="0" w:space="0" w:color="auto"/>
                <w:left w:val="none" w:sz="0" w:space="0" w:color="auto"/>
                <w:bottom w:val="none" w:sz="0" w:space="0" w:color="auto"/>
                <w:right w:val="none" w:sz="0" w:space="0" w:color="auto"/>
              </w:divBdr>
              <w:divsChild>
                <w:div w:id="171018319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117794193">
      <w:bodyDiv w:val="1"/>
      <w:marLeft w:val="0"/>
      <w:marRight w:val="0"/>
      <w:marTop w:val="0"/>
      <w:marBottom w:val="0"/>
      <w:divBdr>
        <w:top w:val="none" w:sz="0" w:space="0" w:color="auto"/>
        <w:left w:val="none" w:sz="0" w:space="0" w:color="auto"/>
        <w:bottom w:val="none" w:sz="0" w:space="0" w:color="auto"/>
        <w:right w:val="none" w:sz="0" w:space="0" w:color="auto"/>
      </w:divBdr>
      <w:divsChild>
        <w:div w:id="362481926">
          <w:marLeft w:val="0"/>
          <w:marRight w:val="0"/>
          <w:marTop w:val="0"/>
          <w:marBottom w:val="0"/>
          <w:divBdr>
            <w:top w:val="none" w:sz="0" w:space="0" w:color="auto"/>
            <w:left w:val="none" w:sz="0" w:space="0" w:color="auto"/>
            <w:bottom w:val="none" w:sz="0" w:space="0" w:color="auto"/>
            <w:right w:val="none" w:sz="0" w:space="0" w:color="auto"/>
          </w:divBdr>
          <w:divsChild>
            <w:div w:id="1950771405">
              <w:marLeft w:val="0"/>
              <w:marRight w:val="0"/>
              <w:marTop w:val="0"/>
              <w:marBottom w:val="0"/>
              <w:divBdr>
                <w:top w:val="none" w:sz="0" w:space="0" w:color="auto"/>
                <w:left w:val="none" w:sz="0" w:space="0" w:color="auto"/>
                <w:bottom w:val="none" w:sz="0" w:space="0" w:color="auto"/>
                <w:right w:val="none" w:sz="0" w:space="0" w:color="auto"/>
              </w:divBdr>
              <w:divsChild>
                <w:div w:id="164916535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133060689">
      <w:bodyDiv w:val="1"/>
      <w:marLeft w:val="0"/>
      <w:marRight w:val="0"/>
      <w:marTop w:val="0"/>
      <w:marBottom w:val="0"/>
      <w:divBdr>
        <w:top w:val="none" w:sz="0" w:space="0" w:color="auto"/>
        <w:left w:val="none" w:sz="0" w:space="0" w:color="auto"/>
        <w:bottom w:val="none" w:sz="0" w:space="0" w:color="auto"/>
        <w:right w:val="none" w:sz="0" w:space="0" w:color="auto"/>
      </w:divBdr>
      <w:divsChild>
        <w:div w:id="71004583">
          <w:marLeft w:val="0"/>
          <w:marRight w:val="0"/>
          <w:marTop w:val="0"/>
          <w:marBottom w:val="0"/>
          <w:divBdr>
            <w:top w:val="none" w:sz="0" w:space="0" w:color="auto"/>
            <w:left w:val="none" w:sz="0" w:space="0" w:color="auto"/>
            <w:bottom w:val="none" w:sz="0" w:space="0" w:color="auto"/>
            <w:right w:val="none" w:sz="0" w:space="0" w:color="auto"/>
          </w:divBdr>
          <w:divsChild>
            <w:div w:id="1041055745">
              <w:marLeft w:val="0"/>
              <w:marRight w:val="0"/>
              <w:marTop w:val="0"/>
              <w:marBottom w:val="0"/>
              <w:divBdr>
                <w:top w:val="none" w:sz="0" w:space="0" w:color="auto"/>
                <w:left w:val="none" w:sz="0" w:space="0" w:color="auto"/>
                <w:bottom w:val="none" w:sz="0" w:space="0" w:color="auto"/>
                <w:right w:val="none" w:sz="0" w:space="0" w:color="auto"/>
              </w:divBdr>
              <w:divsChild>
                <w:div w:id="128781328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140919674">
      <w:bodyDiv w:val="1"/>
      <w:marLeft w:val="0"/>
      <w:marRight w:val="0"/>
      <w:marTop w:val="0"/>
      <w:marBottom w:val="0"/>
      <w:divBdr>
        <w:top w:val="none" w:sz="0" w:space="0" w:color="auto"/>
        <w:left w:val="none" w:sz="0" w:space="0" w:color="auto"/>
        <w:bottom w:val="none" w:sz="0" w:space="0" w:color="auto"/>
        <w:right w:val="none" w:sz="0" w:space="0" w:color="auto"/>
      </w:divBdr>
      <w:divsChild>
        <w:div w:id="64227660">
          <w:marLeft w:val="0"/>
          <w:marRight w:val="0"/>
          <w:marTop w:val="0"/>
          <w:marBottom w:val="0"/>
          <w:divBdr>
            <w:top w:val="none" w:sz="0" w:space="0" w:color="auto"/>
            <w:left w:val="none" w:sz="0" w:space="0" w:color="auto"/>
            <w:bottom w:val="none" w:sz="0" w:space="0" w:color="auto"/>
            <w:right w:val="none" w:sz="0" w:space="0" w:color="auto"/>
          </w:divBdr>
          <w:divsChild>
            <w:div w:id="233012092">
              <w:marLeft w:val="0"/>
              <w:marRight w:val="0"/>
              <w:marTop w:val="0"/>
              <w:marBottom w:val="0"/>
              <w:divBdr>
                <w:top w:val="none" w:sz="0" w:space="0" w:color="auto"/>
                <w:left w:val="none" w:sz="0" w:space="0" w:color="auto"/>
                <w:bottom w:val="none" w:sz="0" w:space="0" w:color="auto"/>
                <w:right w:val="none" w:sz="0" w:space="0" w:color="auto"/>
              </w:divBdr>
              <w:divsChild>
                <w:div w:id="212272305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145781420">
      <w:bodyDiv w:val="1"/>
      <w:marLeft w:val="0"/>
      <w:marRight w:val="0"/>
      <w:marTop w:val="0"/>
      <w:marBottom w:val="0"/>
      <w:divBdr>
        <w:top w:val="none" w:sz="0" w:space="0" w:color="auto"/>
        <w:left w:val="none" w:sz="0" w:space="0" w:color="auto"/>
        <w:bottom w:val="none" w:sz="0" w:space="0" w:color="auto"/>
        <w:right w:val="none" w:sz="0" w:space="0" w:color="auto"/>
      </w:divBdr>
      <w:divsChild>
        <w:div w:id="688869513">
          <w:marLeft w:val="0"/>
          <w:marRight w:val="0"/>
          <w:marTop w:val="0"/>
          <w:marBottom w:val="0"/>
          <w:divBdr>
            <w:top w:val="none" w:sz="0" w:space="0" w:color="auto"/>
            <w:left w:val="none" w:sz="0" w:space="0" w:color="auto"/>
            <w:bottom w:val="none" w:sz="0" w:space="0" w:color="auto"/>
            <w:right w:val="none" w:sz="0" w:space="0" w:color="auto"/>
          </w:divBdr>
          <w:divsChild>
            <w:div w:id="556433258">
              <w:marLeft w:val="0"/>
              <w:marRight w:val="0"/>
              <w:marTop w:val="0"/>
              <w:marBottom w:val="0"/>
              <w:divBdr>
                <w:top w:val="none" w:sz="0" w:space="0" w:color="auto"/>
                <w:left w:val="none" w:sz="0" w:space="0" w:color="auto"/>
                <w:bottom w:val="none" w:sz="0" w:space="0" w:color="auto"/>
                <w:right w:val="none" w:sz="0" w:space="0" w:color="auto"/>
              </w:divBdr>
              <w:divsChild>
                <w:div w:id="33438010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145973671">
      <w:bodyDiv w:val="1"/>
      <w:marLeft w:val="0"/>
      <w:marRight w:val="0"/>
      <w:marTop w:val="0"/>
      <w:marBottom w:val="0"/>
      <w:divBdr>
        <w:top w:val="none" w:sz="0" w:space="0" w:color="auto"/>
        <w:left w:val="none" w:sz="0" w:space="0" w:color="auto"/>
        <w:bottom w:val="none" w:sz="0" w:space="0" w:color="auto"/>
        <w:right w:val="none" w:sz="0" w:space="0" w:color="auto"/>
      </w:divBdr>
      <w:divsChild>
        <w:div w:id="1517576657">
          <w:marLeft w:val="0"/>
          <w:marRight w:val="0"/>
          <w:marTop w:val="0"/>
          <w:marBottom w:val="0"/>
          <w:divBdr>
            <w:top w:val="none" w:sz="0" w:space="0" w:color="auto"/>
            <w:left w:val="none" w:sz="0" w:space="0" w:color="auto"/>
            <w:bottom w:val="none" w:sz="0" w:space="0" w:color="auto"/>
            <w:right w:val="none" w:sz="0" w:space="0" w:color="auto"/>
          </w:divBdr>
          <w:divsChild>
            <w:div w:id="823474966">
              <w:marLeft w:val="0"/>
              <w:marRight w:val="0"/>
              <w:marTop w:val="0"/>
              <w:marBottom w:val="0"/>
              <w:divBdr>
                <w:top w:val="none" w:sz="0" w:space="0" w:color="auto"/>
                <w:left w:val="none" w:sz="0" w:space="0" w:color="auto"/>
                <w:bottom w:val="none" w:sz="0" w:space="0" w:color="auto"/>
                <w:right w:val="none" w:sz="0" w:space="0" w:color="auto"/>
              </w:divBdr>
              <w:divsChild>
                <w:div w:id="32528170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153986908">
      <w:bodyDiv w:val="1"/>
      <w:marLeft w:val="0"/>
      <w:marRight w:val="0"/>
      <w:marTop w:val="0"/>
      <w:marBottom w:val="0"/>
      <w:divBdr>
        <w:top w:val="none" w:sz="0" w:space="0" w:color="auto"/>
        <w:left w:val="none" w:sz="0" w:space="0" w:color="auto"/>
        <w:bottom w:val="none" w:sz="0" w:space="0" w:color="auto"/>
        <w:right w:val="none" w:sz="0" w:space="0" w:color="auto"/>
      </w:divBdr>
      <w:divsChild>
        <w:div w:id="1817070659">
          <w:marLeft w:val="0"/>
          <w:marRight w:val="0"/>
          <w:marTop w:val="0"/>
          <w:marBottom w:val="0"/>
          <w:divBdr>
            <w:top w:val="none" w:sz="0" w:space="0" w:color="auto"/>
            <w:left w:val="none" w:sz="0" w:space="0" w:color="auto"/>
            <w:bottom w:val="none" w:sz="0" w:space="0" w:color="auto"/>
            <w:right w:val="none" w:sz="0" w:space="0" w:color="auto"/>
          </w:divBdr>
          <w:divsChild>
            <w:div w:id="347755652">
              <w:marLeft w:val="0"/>
              <w:marRight w:val="0"/>
              <w:marTop w:val="0"/>
              <w:marBottom w:val="0"/>
              <w:divBdr>
                <w:top w:val="none" w:sz="0" w:space="0" w:color="auto"/>
                <w:left w:val="none" w:sz="0" w:space="0" w:color="auto"/>
                <w:bottom w:val="none" w:sz="0" w:space="0" w:color="auto"/>
                <w:right w:val="none" w:sz="0" w:space="0" w:color="auto"/>
              </w:divBdr>
              <w:divsChild>
                <w:div w:id="213393770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168979406">
      <w:bodyDiv w:val="1"/>
      <w:marLeft w:val="0"/>
      <w:marRight w:val="0"/>
      <w:marTop w:val="0"/>
      <w:marBottom w:val="0"/>
      <w:divBdr>
        <w:top w:val="none" w:sz="0" w:space="0" w:color="auto"/>
        <w:left w:val="none" w:sz="0" w:space="0" w:color="auto"/>
        <w:bottom w:val="none" w:sz="0" w:space="0" w:color="auto"/>
        <w:right w:val="none" w:sz="0" w:space="0" w:color="auto"/>
      </w:divBdr>
      <w:divsChild>
        <w:div w:id="560213908">
          <w:marLeft w:val="0"/>
          <w:marRight w:val="0"/>
          <w:marTop w:val="0"/>
          <w:marBottom w:val="0"/>
          <w:divBdr>
            <w:top w:val="none" w:sz="0" w:space="0" w:color="auto"/>
            <w:left w:val="none" w:sz="0" w:space="0" w:color="auto"/>
            <w:bottom w:val="none" w:sz="0" w:space="0" w:color="auto"/>
            <w:right w:val="none" w:sz="0" w:space="0" w:color="auto"/>
          </w:divBdr>
          <w:divsChild>
            <w:div w:id="236987552">
              <w:marLeft w:val="0"/>
              <w:marRight w:val="0"/>
              <w:marTop w:val="0"/>
              <w:marBottom w:val="0"/>
              <w:divBdr>
                <w:top w:val="none" w:sz="0" w:space="0" w:color="auto"/>
                <w:left w:val="none" w:sz="0" w:space="0" w:color="auto"/>
                <w:bottom w:val="none" w:sz="0" w:space="0" w:color="auto"/>
                <w:right w:val="none" w:sz="0" w:space="0" w:color="auto"/>
              </w:divBdr>
              <w:divsChild>
                <w:div w:id="173600505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171947126">
      <w:bodyDiv w:val="1"/>
      <w:marLeft w:val="0"/>
      <w:marRight w:val="0"/>
      <w:marTop w:val="0"/>
      <w:marBottom w:val="0"/>
      <w:divBdr>
        <w:top w:val="none" w:sz="0" w:space="0" w:color="auto"/>
        <w:left w:val="none" w:sz="0" w:space="0" w:color="auto"/>
        <w:bottom w:val="none" w:sz="0" w:space="0" w:color="auto"/>
        <w:right w:val="none" w:sz="0" w:space="0" w:color="auto"/>
      </w:divBdr>
      <w:divsChild>
        <w:div w:id="717975735">
          <w:marLeft w:val="0"/>
          <w:marRight w:val="0"/>
          <w:marTop w:val="0"/>
          <w:marBottom w:val="0"/>
          <w:divBdr>
            <w:top w:val="none" w:sz="0" w:space="0" w:color="auto"/>
            <w:left w:val="none" w:sz="0" w:space="0" w:color="auto"/>
            <w:bottom w:val="none" w:sz="0" w:space="0" w:color="auto"/>
            <w:right w:val="none" w:sz="0" w:space="0" w:color="auto"/>
          </w:divBdr>
          <w:divsChild>
            <w:div w:id="819031279">
              <w:marLeft w:val="0"/>
              <w:marRight w:val="0"/>
              <w:marTop w:val="0"/>
              <w:marBottom w:val="0"/>
              <w:divBdr>
                <w:top w:val="none" w:sz="0" w:space="0" w:color="auto"/>
                <w:left w:val="none" w:sz="0" w:space="0" w:color="auto"/>
                <w:bottom w:val="none" w:sz="0" w:space="0" w:color="auto"/>
                <w:right w:val="none" w:sz="0" w:space="0" w:color="auto"/>
              </w:divBdr>
              <w:divsChild>
                <w:div w:id="187973258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176964651">
      <w:bodyDiv w:val="1"/>
      <w:marLeft w:val="0"/>
      <w:marRight w:val="0"/>
      <w:marTop w:val="0"/>
      <w:marBottom w:val="0"/>
      <w:divBdr>
        <w:top w:val="none" w:sz="0" w:space="0" w:color="auto"/>
        <w:left w:val="none" w:sz="0" w:space="0" w:color="auto"/>
        <w:bottom w:val="none" w:sz="0" w:space="0" w:color="auto"/>
        <w:right w:val="none" w:sz="0" w:space="0" w:color="auto"/>
      </w:divBdr>
      <w:divsChild>
        <w:div w:id="1375621871">
          <w:marLeft w:val="0"/>
          <w:marRight w:val="0"/>
          <w:marTop w:val="0"/>
          <w:marBottom w:val="0"/>
          <w:divBdr>
            <w:top w:val="none" w:sz="0" w:space="0" w:color="auto"/>
            <w:left w:val="none" w:sz="0" w:space="0" w:color="auto"/>
            <w:bottom w:val="none" w:sz="0" w:space="0" w:color="auto"/>
            <w:right w:val="none" w:sz="0" w:space="0" w:color="auto"/>
          </w:divBdr>
          <w:divsChild>
            <w:div w:id="98187160">
              <w:marLeft w:val="0"/>
              <w:marRight w:val="0"/>
              <w:marTop w:val="0"/>
              <w:marBottom w:val="0"/>
              <w:divBdr>
                <w:top w:val="none" w:sz="0" w:space="0" w:color="auto"/>
                <w:left w:val="none" w:sz="0" w:space="0" w:color="auto"/>
                <w:bottom w:val="none" w:sz="0" w:space="0" w:color="auto"/>
                <w:right w:val="none" w:sz="0" w:space="0" w:color="auto"/>
              </w:divBdr>
              <w:divsChild>
                <w:div w:id="46099924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184634780">
      <w:bodyDiv w:val="1"/>
      <w:marLeft w:val="0"/>
      <w:marRight w:val="0"/>
      <w:marTop w:val="0"/>
      <w:marBottom w:val="0"/>
      <w:divBdr>
        <w:top w:val="none" w:sz="0" w:space="0" w:color="auto"/>
        <w:left w:val="none" w:sz="0" w:space="0" w:color="auto"/>
        <w:bottom w:val="none" w:sz="0" w:space="0" w:color="auto"/>
        <w:right w:val="none" w:sz="0" w:space="0" w:color="auto"/>
      </w:divBdr>
      <w:divsChild>
        <w:div w:id="1177428959">
          <w:marLeft w:val="0"/>
          <w:marRight w:val="0"/>
          <w:marTop w:val="0"/>
          <w:marBottom w:val="0"/>
          <w:divBdr>
            <w:top w:val="none" w:sz="0" w:space="0" w:color="auto"/>
            <w:left w:val="none" w:sz="0" w:space="0" w:color="auto"/>
            <w:bottom w:val="none" w:sz="0" w:space="0" w:color="auto"/>
            <w:right w:val="none" w:sz="0" w:space="0" w:color="auto"/>
          </w:divBdr>
          <w:divsChild>
            <w:div w:id="1204056717">
              <w:marLeft w:val="0"/>
              <w:marRight w:val="0"/>
              <w:marTop w:val="0"/>
              <w:marBottom w:val="0"/>
              <w:divBdr>
                <w:top w:val="none" w:sz="0" w:space="0" w:color="auto"/>
                <w:left w:val="none" w:sz="0" w:space="0" w:color="auto"/>
                <w:bottom w:val="none" w:sz="0" w:space="0" w:color="auto"/>
                <w:right w:val="none" w:sz="0" w:space="0" w:color="auto"/>
              </w:divBdr>
              <w:divsChild>
                <w:div w:id="10932437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195995631">
      <w:bodyDiv w:val="1"/>
      <w:marLeft w:val="0"/>
      <w:marRight w:val="0"/>
      <w:marTop w:val="0"/>
      <w:marBottom w:val="0"/>
      <w:divBdr>
        <w:top w:val="none" w:sz="0" w:space="0" w:color="auto"/>
        <w:left w:val="none" w:sz="0" w:space="0" w:color="auto"/>
        <w:bottom w:val="none" w:sz="0" w:space="0" w:color="auto"/>
        <w:right w:val="none" w:sz="0" w:space="0" w:color="auto"/>
      </w:divBdr>
      <w:divsChild>
        <w:div w:id="2096320753">
          <w:marLeft w:val="0"/>
          <w:marRight w:val="0"/>
          <w:marTop w:val="0"/>
          <w:marBottom w:val="0"/>
          <w:divBdr>
            <w:top w:val="none" w:sz="0" w:space="0" w:color="auto"/>
            <w:left w:val="none" w:sz="0" w:space="0" w:color="auto"/>
            <w:bottom w:val="none" w:sz="0" w:space="0" w:color="auto"/>
            <w:right w:val="none" w:sz="0" w:space="0" w:color="auto"/>
          </w:divBdr>
          <w:divsChild>
            <w:div w:id="2092577475">
              <w:marLeft w:val="0"/>
              <w:marRight w:val="0"/>
              <w:marTop w:val="0"/>
              <w:marBottom w:val="0"/>
              <w:divBdr>
                <w:top w:val="none" w:sz="0" w:space="0" w:color="auto"/>
                <w:left w:val="none" w:sz="0" w:space="0" w:color="auto"/>
                <w:bottom w:val="none" w:sz="0" w:space="0" w:color="auto"/>
                <w:right w:val="none" w:sz="0" w:space="0" w:color="auto"/>
              </w:divBdr>
              <w:divsChild>
                <w:div w:id="107840392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12226185">
      <w:bodyDiv w:val="1"/>
      <w:marLeft w:val="0"/>
      <w:marRight w:val="0"/>
      <w:marTop w:val="0"/>
      <w:marBottom w:val="0"/>
      <w:divBdr>
        <w:top w:val="none" w:sz="0" w:space="0" w:color="auto"/>
        <w:left w:val="none" w:sz="0" w:space="0" w:color="auto"/>
        <w:bottom w:val="none" w:sz="0" w:space="0" w:color="auto"/>
        <w:right w:val="none" w:sz="0" w:space="0" w:color="auto"/>
      </w:divBdr>
      <w:divsChild>
        <w:div w:id="273292125">
          <w:marLeft w:val="0"/>
          <w:marRight w:val="0"/>
          <w:marTop w:val="0"/>
          <w:marBottom w:val="0"/>
          <w:divBdr>
            <w:top w:val="none" w:sz="0" w:space="0" w:color="auto"/>
            <w:left w:val="none" w:sz="0" w:space="0" w:color="auto"/>
            <w:bottom w:val="none" w:sz="0" w:space="0" w:color="auto"/>
            <w:right w:val="none" w:sz="0" w:space="0" w:color="auto"/>
          </w:divBdr>
          <w:divsChild>
            <w:div w:id="751467502">
              <w:marLeft w:val="0"/>
              <w:marRight w:val="0"/>
              <w:marTop w:val="0"/>
              <w:marBottom w:val="0"/>
              <w:divBdr>
                <w:top w:val="none" w:sz="0" w:space="0" w:color="auto"/>
                <w:left w:val="none" w:sz="0" w:space="0" w:color="auto"/>
                <w:bottom w:val="none" w:sz="0" w:space="0" w:color="auto"/>
                <w:right w:val="none" w:sz="0" w:space="0" w:color="auto"/>
              </w:divBdr>
              <w:divsChild>
                <w:div w:id="174876855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32276728">
      <w:bodyDiv w:val="1"/>
      <w:marLeft w:val="0"/>
      <w:marRight w:val="0"/>
      <w:marTop w:val="0"/>
      <w:marBottom w:val="0"/>
      <w:divBdr>
        <w:top w:val="none" w:sz="0" w:space="0" w:color="auto"/>
        <w:left w:val="none" w:sz="0" w:space="0" w:color="auto"/>
        <w:bottom w:val="none" w:sz="0" w:space="0" w:color="auto"/>
        <w:right w:val="none" w:sz="0" w:space="0" w:color="auto"/>
      </w:divBdr>
      <w:divsChild>
        <w:div w:id="1342201267">
          <w:marLeft w:val="0"/>
          <w:marRight w:val="0"/>
          <w:marTop w:val="0"/>
          <w:marBottom w:val="0"/>
          <w:divBdr>
            <w:top w:val="none" w:sz="0" w:space="0" w:color="auto"/>
            <w:left w:val="none" w:sz="0" w:space="0" w:color="auto"/>
            <w:bottom w:val="none" w:sz="0" w:space="0" w:color="auto"/>
            <w:right w:val="none" w:sz="0" w:space="0" w:color="auto"/>
          </w:divBdr>
          <w:divsChild>
            <w:div w:id="1216744828">
              <w:marLeft w:val="0"/>
              <w:marRight w:val="0"/>
              <w:marTop w:val="0"/>
              <w:marBottom w:val="0"/>
              <w:divBdr>
                <w:top w:val="none" w:sz="0" w:space="0" w:color="auto"/>
                <w:left w:val="none" w:sz="0" w:space="0" w:color="auto"/>
                <w:bottom w:val="none" w:sz="0" w:space="0" w:color="auto"/>
                <w:right w:val="none" w:sz="0" w:space="0" w:color="auto"/>
              </w:divBdr>
              <w:divsChild>
                <w:div w:id="135996590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34504946">
      <w:bodyDiv w:val="1"/>
      <w:marLeft w:val="0"/>
      <w:marRight w:val="0"/>
      <w:marTop w:val="0"/>
      <w:marBottom w:val="0"/>
      <w:divBdr>
        <w:top w:val="none" w:sz="0" w:space="0" w:color="auto"/>
        <w:left w:val="none" w:sz="0" w:space="0" w:color="auto"/>
        <w:bottom w:val="none" w:sz="0" w:space="0" w:color="auto"/>
        <w:right w:val="none" w:sz="0" w:space="0" w:color="auto"/>
      </w:divBdr>
      <w:divsChild>
        <w:div w:id="954094770">
          <w:marLeft w:val="0"/>
          <w:marRight w:val="0"/>
          <w:marTop w:val="0"/>
          <w:marBottom w:val="0"/>
          <w:divBdr>
            <w:top w:val="none" w:sz="0" w:space="0" w:color="auto"/>
            <w:left w:val="none" w:sz="0" w:space="0" w:color="auto"/>
            <w:bottom w:val="none" w:sz="0" w:space="0" w:color="auto"/>
            <w:right w:val="none" w:sz="0" w:space="0" w:color="auto"/>
          </w:divBdr>
          <w:divsChild>
            <w:div w:id="1841461858">
              <w:marLeft w:val="0"/>
              <w:marRight w:val="0"/>
              <w:marTop w:val="0"/>
              <w:marBottom w:val="0"/>
              <w:divBdr>
                <w:top w:val="none" w:sz="0" w:space="0" w:color="auto"/>
                <w:left w:val="none" w:sz="0" w:space="0" w:color="auto"/>
                <w:bottom w:val="none" w:sz="0" w:space="0" w:color="auto"/>
                <w:right w:val="none" w:sz="0" w:space="0" w:color="auto"/>
              </w:divBdr>
              <w:divsChild>
                <w:div w:id="18953386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39513317">
      <w:bodyDiv w:val="1"/>
      <w:marLeft w:val="0"/>
      <w:marRight w:val="0"/>
      <w:marTop w:val="0"/>
      <w:marBottom w:val="0"/>
      <w:divBdr>
        <w:top w:val="none" w:sz="0" w:space="0" w:color="auto"/>
        <w:left w:val="none" w:sz="0" w:space="0" w:color="auto"/>
        <w:bottom w:val="none" w:sz="0" w:space="0" w:color="auto"/>
        <w:right w:val="none" w:sz="0" w:space="0" w:color="auto"/>
      </w:divBdr>
      <w:divsChild>
        <w:div w:id="1063601822">
          <w:marLeft w:val="0"/>
          <w:marRight w:val="0"/>
          <w:marTop w:val="0"/>
          <w:marBottom w:val="0"/>
          <w:divBdr>
            <w:top w:val="none" w:sz="0" w:space="0" w:color="auto"/>
            <w:left w:val="none" w:sz="0" w:space="0" w:color="auto"/>
            <w:bottom w:val="none" w:sz="0" w:space="0" w:color="auto"/>
            <w:right w:val="none" w:sz="0" w:space="0" w:color="auto"/>
          </w:divBdr>
          <w:divsChild>
            <w:div w:id="817381972">
              <w:marLeft w:val="0"/>
              <w:marRight w:val="0"/>
              <w:marTop w:val="0"/>
              <w:marBottom w:val="0"/>
              <w:divBdr>
                <w:top w:val="none" w:sz="0" w:space="0" w:color="auto"/>
                <w:left w:val="none" w:sz="0" w:space="0" w:color="auto"/>
                <w:bottom w:val="none" w:sz="0" w:space="0" w:color="auto"/>
                <w:right w:val="none" w:sz="0" w:space="0" w:color="auto"/>
              </w:divBdr>
              <w:divsChild>
                <w:div w:id="12157584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51085508">
      <w:bodyDiv w:val="1"/>
      <w:marLeft w:val="0"/>
      <w:marRight w:val="0"/>
      <w:marTop w:val="0"/>
      <w:marBottom w:val="0"/>
      <w:divBdr>
        <w:top w:val="none" w:sz="0" w:space="0" w:color="auto"/>
        <w:left w:val="none" w:sz="0" w:space="0" w:color="auto"/>
        <w:bottom w:val="none" w:sz="0" w:space="0" w:color="auto"/>
        <w:right w:val="none" w:sz="0" w:space="0" w:color="auto"/>
      </w:divBdr>
      <w:divsChild>
        <w:div w:id="1660572309">
          <w:marLeft w:val="0"/>
          <w:marRight w:val="0"/>
          <w:marTop w:val="0"/>
          <w:marBottom w:val="0"/>
          <w:divBdr>
            <w:top w:val="none" w:sz="0" w:space="0" w:color="auto"/>
            <w:left w:val="none" w:sz="0" w:space="0" w:color="auto"/>
            <w:bottom w:val="none" w:sz="0" w:space="0" w:color="auto"/>
            <w:right w:val="none" w:sz="0" w:space="0" w:color="auto"/>
          </w:divBdr>
          <w:divsChild>
            <w:div w:id="1210724047">
              <w:marLeft w:val="0"/>
              <w:marRight w:val="0"/>
              <w:marTop w:val="0"/>
              <w:marBottom w:val="0"/>
              <w:divBdr>
                <w:top w:val="none" w:sz="0" w:space="0" w:color="auto"/>
                <w:left w:val="none" w:sz="0" w:space="0" w:color="auto"/>
                <w:bottom w:val="none" w:sz="0" w:space="0" w:color="auto"/>
                <w:right w:val="none" w:sz="0" w:space="0" w:color="auto"/>
              </w:divBdr>
              <w:divsChild>
                <w:div w:id="45386884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81840431">
      <w:bodyDiv w:val="1"/>
      <w:marLeft w:val="0"/>
      <w:marRight w:val="0"/>
      <w:marTop w:val="0"/>
      <w:marBottom w:val="0"/>
      <w:divBdr>
        <w:top w:val="none" w:sz="0" w:space="0" w:color="auto"/>
        <w:left w:val="none" w:sz="0" w:space="0" w:color="auto"/>
        <w:bottom w:val="none" w:sz="0" w:space="0" w:color="auto"/>
        <w:right w:val="none" w:sz="0" w:space="0" w:color="auto"/>
      </w:divBdr>
      <w:divsChild>
        <w:div w:id="2120249033">
          <w:marLeft w:val="0"/>
          <w:marRight w:val="0"/>
          <w:marTop w:val="0"/>
          <w:marBottom w:val="0"/>
          <w:divBdr>
            <w:top w:val="none" w:sz="0" w:space="0" w:color="auto"/>
            <w:left w:val="none" w:sz="0" w:space="0" w:color="auto"/>
            <w:bottom w:val="none" w:sz="0" w:space="0" w:color="auto"/>
            <w:right w:val="none" w:sz="0" w:space="0" w:color="auto"/>
          </w:divBdr>
          <w:divsChild>
            <w:div w:id="606617634">
              <w:marLeft w:val="0"/>
              <w:marRight w:val="0"/>
              <w:marTop w:val="0"/>
              <w:marBottom w:val="0"/>
              <w:divBdr>
                <w:top w:val="none" w:sz="0" w:space="0" w:color="auto"/>
                <w:left w:val="none" w:sz="0" w:space="0" w:color="auto"/>
                <w:bottom w:val="none" w:sz="0" w:space="0" w:color="auto"/>
                <w:right w:val="none" w:sz="0" w:space="0" w:color="auto"/>
              </w:divBdr>
              <w:divsChild>
                <w:div w:id="111563307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92662854">
      <w:bodyDiv w:val="1"/>
      <w:marLeft w:val="0"/>
      <w:marRight w:val="0"/>
      <w:marTop w:val="0"/>
      <w:marBottom w:val="0"/>
      <w:divBdr>
        <w:top w:val="none" w:sz="0" w:space="0" w:color="auto"/>
        <w:left w:val="none" w:sz="0" w:space="0" w:color="auto"/>
        <w:bottom w:val="none" w:sz="0" w:space="0" w:color="auto"/>
        <w:right w:val="none" w:sz="0" w:space="0" w:color="auto"/>
      </w:divBdr>
      <w:divsChild>
        <w:div w:id="81604900">
          <w:marLeft w:val="0"/>
          <w:marRight w:val="0"/>
          <w:marTop w:val="0"/>
          <w:marBottom w:val="0"/>
          <w:divBdr>
            <w:top w:val="none" w:sz="0" w:space="0" w:color="auto"/>
            <w:left w:val="none" w:sz="0" w:space="0" w:color="auto"/>
            <w:bottom w:val="none" w:sz="0" w:space="0" w:color="auto"/>
            <w:right w:val="none" w:sz="0" w:space="0" w:color="auto"/>
          </w:divBdr>
          <w:divsChild>
            <w:div w:id="1887063896">
              <w:marLeft w:val="0"/>
              <w:marRight w:val="0"/>
              <w:marTop w:val="0"/>
              <w:marBottom w:val="0"/>
              <w:divBdr>
                <w:top w:val="none" w:sz="0" w:space="0" w:color="auto"/>
                <w:left w:val="none" w:sz="0" w:space="0" w:color="auto"/>
                <w:bottom w:val="none" w:sz="0" w:space="0" w:color="auto"/>
                <w:right w:val="none" w:sz="0" w:space="0" w:color="auto"/>
              </w:divBdr>
              <w:divsChild>
                <w:div w:id="117391342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93558248">
      <w:bodyDiv w:val="1"/>
      <w:marLeft w:val="0"/>
      <w:marRight w:val="0"/>
      <w:marTop w:val="0"/>
      <w:marBottom w:val="0"/>
      <w:divBdr>
        <w:top w:val="none" w:sz="0" w:space="0" w:color="auto"/>
        <w:left w:val="none" w:sz="0" w:space="0" w:color="auto"/>
        <w:bottom w:val="none" w:sz="0" w:space="0" w:color="auto"/>
        <w:right w:val="none" w:sz="0" w:space="0" w:color="auto"/>
      </w:divBdr>
      <w:divsChild>
        <w:div w:id="186137486">
          <w:marLeft w:val="0"/>
          <w:marRight w:val="0"/>
          <w:marTop w:val="0"/>
          <w:marBottom w:val="0"/>
          <w:divBdr>
            <w:top w:val="none" w:sz="0" w:space="0" w:color="auto"/>
            <w:left w:val="none" w:sz="0" w:space="0" w:color="auto"/>
            <w:bottom w:val="none" w:sz="0" w:space="0" w:color="auto"/>
            <w:right w:val="none" w:sz="0" w:space="0" w:color="auto"/>
          </w:divBdr>
          <w:divsChild>
            <w:div w:id="1697190089">
              <w:marLeft w:val="0"/>
              <w:marRight w:val="0"/>
              <w:marTop w:val="0"/>
              <w:marBottom w:val="0"/>
              <w:divBdr>
                <w:top w:val="none" w:sz="0" w:space="0" w:color="auto"/>
                <w:left w:val="none" w:sz="0" w:space="0" w:color="auto"/>
                <w:bottom w:val="none" w:sz="0" w:space="0" w:color="auto"/>
                <w:right w:val="none" w:sz="0" w:space="0" w:color="auto"/>
              </w:divBdr>
              <w:divsChild>
                <w:div w:id="125286060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08625172">
      <w:bodyDiv w:val="1"/>
      <w:marLeft w:val="0"/>
      <w:marRight w:val="0"/>
      <w:marTop w:val="0"/>
      <w:marBottom w:val="0"/>
      <w:divBdr>
        <w:top w:val="none" w:sz="0" w:space="0" w:color="auto"/>
        <w:left w:val="none" w:sz="0" w:space="0" w:color="auto"/>
        <w:bottom w:val="none" w:sz="0" w:space="0" w:color="auto"/>
        <w:right w:val="none" w:sz="0" w:space="0" w:color="auto"/>
      </w:divBdr>
      <w:divsChild>
        <w:div w:id="1066998274">
          <w:marLeft w:val="0"/>
          <w:marRight w:val="0"/>
          <w:marTop w:val="0"/>
          <w:marBottom w:val="0"/>
          <w:divBdr>
            <w:top w:val="none" w:sz="0" w:space="0" w:color="auto"/>
            <w:left w:val="none" w:sz="0" w:space="0" w:color="auto"/>
            <w:bottom w:val="none" w:sz="0" w:space="0" w:color="auto"/>
            <w:right w:val="none" w:sz="0" w:space="0" w:color="auto"/>
          </w:divBdr>
          <w:divsChild>
            <w:div w:id="1990355900">
              <w:marLeft w:val="0"/>
              <w:marRight w:val="0"/>
              <w:marTop w:val="0"/>
              <w:marBottom w:val="0"/>
              <w:divBdr>
                <w:top w:val="none" w:sz="0" w:space="0" w:color="auto"/>
                <w:left w:val="none" w:sz="0" w:space="0" w:color="auto"/>
                <w:bottom w:val="none" w:sz="0" w:space="0" w:color="auto"/>
                <w:right w:val="none" w:sz="0" w:space="0" w:color="auto"/>
              </w:divBdr>
              <w:divsChild>
                <w:div w:id="106602680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22078608">
      <w:bodyDiv w:val="1"/>
      <w:marLeft w:val="0"/>
      <w:marRight w:val="0"/>
      <w:marTop w:val="0"/>
      <w:marBottom w:val="0"/>
      <w:divBdr>
        <w:top w:val="none" w:sz="0" w:space="0" w:color="auto"/>
        <w:left w:val="none" w:sz="0" w:space="0" w:color="auto"/>
        <w:bottom w:val="none" w:sz="0" w:space="0" w:color="auto"/>
        <w:right w:val="none" w:sz="0" w:space="0" w:color="auto"/>
      </w:divBdr>
      <w:divsChild>
        <w:div w:id="2086872002">
          <w:marLeft w:val="480"/>
          <w:marRight w:val="0"/>
          <w:marTop w:val="0"/>
          <w:marBottom w:val="0"/>
          <w:divBdr>
            <w:top w:val="none" w:sz="0" w:space="0" w:color="auto"/>
            <w:left w:val="none" w:sz="0" w:space="0" w:color="auto"/>
            <w:bottom w:val="none" w:sz="0" w:space="0" w:color="auto"/>
            <w:right w:val="none" w:sz="0" w:space="0" w:color="auto"/>
          </w:divBdr>
          <w:divsChild>
            <w:div w:id="69002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197838">
      <w:bodyDiv w:val="1"/>
      <w:marLeft w:val="0"/>
      <w:marRight w:val="0"/>
      <w:marTop w:val="0"/>
      <w:marBottom w:val="0"/>
      <w:divBdr>
        <w:top w:val="none" w:sz="0" w:space="0" w:color="auto"/>
        <w:left w:val="none" w:sz="0" w:space="0" w:color="auto"/>
        <w:bottom w:val="none" w:sz="0" w:space="0" w:color="auto"/>
        <w:right w:val="none" w:sz="0" w:space="0" w:color="auto"/>
      </w:divBdr>
      <w:divsChild>
        <w:div w:id="1380013414">
          <w:marLeft w:val="0"/>
          <w:marRight w:val="0"/>
          <w:marTop w:val="0"/>
          <w:marBottom w:val="0"/>
          <w:divBdr>
            <w:top w:val="none" w:sz="0" w:space="0" w:color="auto"/>
            <w:left w:val="none" w:sz="0" w:space="0" w:color="auto"/>
            <w:bottom w:val="none" w:sz="0" w:space="0" w:color="auto"/>
            <w:right w:val="none" w:sz="0" w:space="0" w:color="auto"/>
          </w:divBdr>
          <w:divsChild>
            <w:div w:id="226456296">
              <w:marLeft w:val="0"/>
              <w:marRight w:val="0"/>
              <w:marTop w:val="0"/>
              <w:marBottom w:val="0"/>
              <w:divBdr>
                <w:top w:val="none" w:sz="0" w:space="0" w:color="auto"/>
                <w:left w:val="none" w:sz="0" w:space="0" w:color="auto"/>
                <w:bottom w:val="none" w:sz="0" w:space="0" w:color="auto"/>
                <w:right w:val="none" w:sz="0" w:space="0" w:color="auto"/>
              </w:divBdr>
              <w:divsChild>
                <w:div w:id="165514415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42661464">
      <w:bodyDiv w:val="1"/>
      <w:marLeft w:val="0"/>
      <w:marRight w:val="0"/>
      <w:marTop w:val="0"/>
      <w:marBottom w:val="0"/>
      <w:divBdr>
        <w:top w:val="none" w:sz="0" w:space="0" w:color="auto"/>
        <w:left w:val="none" w:sz="0" w:space="0" w:color="auto"/>
        <w:bottom w:val="none" w:sz="0" w:space="0" w:color="auto"/>
        <w:right w:val="none" w:sz="0" w:space="0" w:color="auto"/>
      </w:divBdr>
      <w:divsChild>
        <w:div w:id="504442148">
          <w:marLeft w:val="0"/>
          <w:marRight w:val="0"/>
          <w:marTop w:val="0"/>
          <w:marBottom w:val="0"/>
          <w:divBdr>
            <w:top w:val="none" w:sz="0" w:space="0" w:color="auto"/>
            <w:left w:val="none" w:sz="0" w:space="0" w:color="auto"/>
            <w:bottom w:val="none" w:sz="0" w:space="0" w:color="auto"/>
            <w:right w:val="none" w:sz="0" w:space="0" w:color="auto"/>
          </w:divBdr>
          <w:divsChild>
            <w:div w:id="502088282">
              <w:marLeft w:val="0"/>
              <w:marRight w:val="0"/>
              <w:marTop w:val="0"/>
              <w:marBottom w:val="0"/>
              <w:divBdr>
                <w:top w:val="none" w:sz="0" w:space="0" w:color="auto"/>
                <w:left w:val="none" w:sz="0" w:space="0" w:color="auto"/>
                <w:bottom w:val="none" w:sz="0" w:space="0" w:color="auto"/>
                <w:right w:val="none" w:sz="0" w:space="0" w:color="auto"/>
              </w:divBdr>
              <w:divsChild>
                <w:div w:id="22853713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54723915">
      <w:bodyDiv w:val="1"/>
      <w:marLeft w:val="0"/>
      <w:marRight w:val="0"/>
      <w:marTop w:val="0"/>
      <w:marBottom w:val="0"/>
      <w:divBdr>
        <w:top w:val="none" w:sz="0" w:space="0" w:color="auto"/>
        <w:left w:val="none" w:sz="0" w:space="0" w:color="auto"/>
        <w:bottom w:val="none" w:sz="0" w:space="0" w:color="auto"/>
        <w:right w:val="none" w:sz="0" w:space="0" w:color="auto"/>
      </w:divBdr>
      <w:divsChild>
        <w:div w:id="1980145">
          <w:marLeft w:val="0"/>
          <w:marRight w:val="0"/>
          <w:marTop w:val="0"/>
          <w:marBottom w:val="0"/>
          <w:divBdr>
            <w:top w:val="none" w:sz="0" w:space="0" w:color="auto"/>
            <w:left w:val="none" w:sz="0" w:space="0" w:color="auto"/>
            <w:bottom w:val="none" w:sz="0" w:space="0" w:color="auto"/>
            <w:right w:val="none" w:sz="0" w:space="0" w:color="auto"/>
          </w:divBdr>
          <w:divsChild>
            <w:div w:id="13070684">
              <w:marLeft w:val="0"/>
              <w:marRight w:val="0"/>
              <w:marTop w:val="0"/>
              <w:marBottom w:val="0"/>
              <w:divBdr>
                <w:top w:val="none" w:sz="0" w:space="0" w:color="auto"/>
                <w:left w:val="none" w:sz="0" w:space="0" w:color="auto"/>
                <w:bottom w:val="none" w:sz="0" w:space="0" w:color="auto"/>
                <w:right w:val="none" w:sz="0" w:space="0" w:color="auto"/>
              </w:divBdr>
              <w:divsChild>
                <w:div w:id="205673310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57846766">
      <w:bodyDiv w:val="1"/>
      <w:marLeft w:val="0"/>
      <w:marRight w:val="0"/>
      <w:marTop w:val="0"/>
      <w:marBottom w:val="0"/>
      <w:divBdr>
        <w:top w:val="none" w:sz="0" w:space="0" w:color="auto"/>
        <w:left w:val="none" w:sz="0" w:space="0" w:color="auto"/>
        <w:bottom w:val="none" w:sz="0" w:space="0" w:color="auto"/>
        <w:right w:val="none" w:sz="0" w:space="0" w:color="auto"/>
      </w:divBdr>
      <w:divsChild>
        <w:div w:id="721488769">
          <w:marLeft w:val="0"/>
          <w:marRight w:val="0"/>
          <w:marTop w:val="0"/>
          <w:marBottom w:val="0"/>
          <w:divBdr>
            <w:top w:val="none" w:sz="0" w:space="0" w:color="auto"/>
            <w:left w:val="none" w:sz="0" w:space="0" w:color="auto"/>
            <w:bottom w:val="none" w:sz="0" w:space="0" w:color="auto"/>
            <w:right w:val="none" w:sz="0" w:space="0" w:color="auto"/>
          </w:divBdr>
          <w:divsChild>
            <w:div w:id="709838757">
              <w:marLeft w:val="0"/>
              <w:marRight w:val="0"/>
              <w:marTop w:val="0"/>
              <w:marBottom w:val="0"/>
              <w:divBdr>
                <w:top w:val="none" w:sz="0" w:space="0" w:color="auto"/>
                <w:left w:val="none" w:sz="0" w:space="0" w:color="auto"/>
                <w:bottom w:val="none" w:sz="0" w:space="0" w:color="auto"/>
                <w:right w:val="none" w:sz="0" w:space="0" w:color="auto"/>
              </w:divBdr>
              <w:divsChild>
                <w:div w:id="73566739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58658485">
      <w:bodyDiv w:val="1"/>
      <w:marLeft w:val="0"/>
      <w:marRight w:val="0"/>
      <w:marTop w:val="0"/>
      <w:marBottom w:val="0"/>
      <w:divBdr>
        <w:top w:val="none" w:sz="0" w:space="0" w:color="auto"/>
        <w:left w:val="none" w:sz="0" w:space="0" w:color="auto"/>
        <w:bottom w:val="none" w:sz="0" w:space="0" w:color="auto"/>
        <w:right w:val="none" w:sz="0" w:space="0" w:color="auto"/>
      </w:divBdr>
      <w:divsChild>
        <w:div w:id="21976315">
          <w:marLeft w:val="0"/>
          <w:marRight w:val="0"/>
          <w:marTop w:val="0"/>
          <w:marBottom w:val="0"/>
          <w:divBdr>
            <w:top w:val="none" w:sz="0" w:space="0" w:color="auto"/>
            <w:left w:val="none" w:sz="0" w:space="0" w:color="auto"/>
            <w:bottom w:val="none" w:sz="0" w:space="0" w:color="auto"/>
            <w:right w:val="none" w:sz="0" w:space="0" w:color="auto"/>
          </w:divBdr>
          <w:divsChild>
            <w:div w:id="1800756087">
              <w:marLeft w:val="0"/>
              <w:marRight w:val="0"/>
              <w:marTop w:val="0"/>
              <w:marBottom w:val="0"/>
              <w:divBdr>
                <w:top w:val="none" w:sz="0" w:space="0" w:color="auto"/>
                <w:left w:val="none" w:sz="0" w:space="0" w:color="auto"/>
                <w:bottom w:val="none" w:sz="0" w:space="0" w:color="auto"/>
                <w:right w:val="none" w:sz="0" w:space="0" w:color="auto"/>
              </w:divBdr>
              <w:divsChild>
                <w:div w:id="133275510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63439657">
      <w:bodyDiv w:val="1"/>
      <w:marLeft w:val="0"/>
      <w:marRight w:val="0"/>
      <w:marTop w:val="0"/>
      <w:marBottom w:val="0"/>
      <w:divBdr>
        <w:top w:val="none" w:sz="0" w:space="0" w:color="auto"/>
        <w:left w:val="none" w:sz="0" w:space="0" w:color="auto"/>
        <w:bottom w:val="none" w:sz="0" w:space="0" w:color="auto"/>
        <w:right w:val="none" w:sz="0" w:space="0" w:color="auto"/>
      </w:divBdr>
      <w:divsChild>
        <w:div w:id="1564752829">
          <w:marLeft w:val="0"/>
          <w:marRight w:val="0"/>
          <w:marTop w:val="0"/>
          <w:marBottom w:val="0"/>
          <w:divBdr>
            <w:top w:val="none" w:sz="0" w:space="0" w:color="auto"/>
            <w:left w:val="none" w:sz="0" w:space="0" w:color="auto"/>
            <w:bottom w:val="none" w:sz="0" w:space="0" w:color="auto"/>
            <w:right w:val="none" w:sz="0" w:space="0" w:color="auto"/>
          </w:divBdr>
          <w:divsChild>
            <w:div w:id="1663850865">
              <w:marLeft w:val="0"/>
              <w:marRight w:val="0"/>
              <w:marTop w:val="0"/>
              <w:marBottom w:val="0"/>
              <w:divBdr>
                <w:top w:val="none" w:sz="0" w:space="0" w:color="auto"/>
                <w:left w:val="none" w:sz="0" w:space="0" w:color="auto"/>
                <w:bottom w:val="none" w:sz="0" w:space="0" w:color="auto"/>
                <w:right w:val="none" w:sz="0" w:space="0" w:color="auto"/>
              </w:divBdr>
              <w:divsChild>
                <w:div w:id="17939169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82363217">
      <w:bodyDiv w:val="1"/>
      <w:marLeft w:val="0"/>
      <w:marRight w:val="0"/>
      <w:marTop w:val="0"/>
      <w:marBottom w:val="0"/>
      <w:divBdr>
        <w:top w:val="none" w:sz="0" w:space="0" w:color="auto"/>
        <w:left w:val="none" w:sz="0" w:space="0" w:color="auto"/>
        <w:bottom w:val="none" w:sz="0" w:space="0" w:color="auto"/>
        <w:right w:val="none" w:sz="0" w:space="0" w:color="auto"/>
      </w:divBdr>
      <w:divsChild>
        <w:div w:id="178276259">
          <w:marLeft w:val="0"/>
          <w:marRight w:val="0"/>
          <w:marTop w:val="0"/>
          <w:marBottom w:val="0"/>
          <w:divBdr>
            <w:top w:val="none" w:sz="0" w:space="0" w:color="auto"/>
            <w:left w:val="none" w:sz="0" w:space="0" w:color="auto"/>
            <w:bottom w:val="none" w:sz="0" w:space="0" w:color="auto"/>
            <w:right w:val="none" w:sz="0" w:space="0" w:color="auto"/>
          </w:divBdr>
          <w:divsChild>
            <w:div w:id="1368067890">
              <w:marLeft w:val="0"/>
              <w:marRight w:val="0"/>
              <w:marTop w:val="0"/>
              <w:marBottom w:val="0"/>
              <w:divBdr>
                <w:top w:val="none" w:sz="0" w:space="0" w:color="auto"/>
                <w:left w:val="none" w:sz="0" w:space="0" w:color="auto"/>
                <w:bottom w:val="none" w:sz="0" w:space="0" w:color="auto"/>
                <w:right w:val="none" w:sz="0" w:space="0" w:color="auto"/>
              </w:divBdr>
              <w:divsChild>
                <w:div w:id="113752811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00782808">
      <w:bodyDiv w:val="1"/>
      <w:marLeft w:val="0"/>
      <w:marRight w:val="0"/>
      <w:marTop w:val="0"/>
      <w:marBottom w:val="0"/>
      <w:divBdr>
        <w:top w:val="none" w:sz="0" w:space="0" w:color="auto"/>
        <w:left w:val="none" w:sz="0" w:space="0" w:color="auto"/>
        <w:bottom w:val="none" w:sz="0" w:space="0" w:color="auto"/>
        <w:right w:val="none" w:sz="0" w:space="0" w:color="auto"/>
      </w:divBdr>
      <w:divsChild>
        <w:div w:id="558832053">
          <w:marLeft w:val="0"/>
          <w:marRight w:val="0"/>
          <w:marTop w:val="0"/>
          <w:marBottom w:val="0"/>
          <w:divBdr>
            <w:top w:val="none" w:sz="0" w:space="0" w:color="auto"/>
            <w:left w:val="none" w:sz="0" w:space="0" w:color="auto"/>
            <w:bottom w:val="none" w:sz="0" w:space="0" w:color="auto"/>
            <w:right w:val="none" w:sz="0" w:space="0" w:color="auto"/>
          </w:divBdr>
          <w:divsChild>
            <w:div w:id="1165819908">
              <w:marLeft w:val="0"/>
              <w:marRight w:val="0"/>
              <w:marTop w:val="0"/>
              <w:marBottom w:val="0"/>
              <w:divBdr>
                <w:top w:val="none" w:sz="0" w:space="0" w:color="auto"/>
                <w:left w:val="none" w:sz="0" w:space="0" w:color="auto"/>
                <w:bottom w:val="none" w:sz="0" w:space="0" w:color="auto"/>
                <w:right w:val="none" w:sz="0" w:space="0" w:color="auto"/>
              </w:divBdr>
              <w:divsChild>
                <w:div w:id="80342667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05027336">
      <w:bodyDiv w:val="1"/>
      <w:marLeft w:val="0"/>
      <w:marRight w:val="0"/>
      <w:marTop w:val="0"/>
      <w:marBottom w:val="0"/>
      <w:divBdr>
        <w:top w:val="none" w:sz="0" w:space="0" w:color="auto"/>
        <w:left w:val="none" w:sz="0" w:space="0" w:color="auto"/>
        <w:bottom w:val="none" w:sz="0" w:space="0" w:color="auto"/>
        <w:right w:val="none" w:sz="0" w:space="0" w:color="auto"/>
      </w:divBdr>
      <w:divsChild>
        <w:div w:id="1442191080">
          <w:marLeft w:val="0"/>
          <w:marRight w:val="0"/>
          <w:marTop w:val="0"/>
          <w:marBottom w:val="0"/>
          <w:divBdr>
            <w:top w:val="none" w:sz="0" w:space="0" w:color="auto"/>
            <w:left w:val="none" w:sz="0" w:space="0" w:color="auto"/>
            <w:bottom w:val="none" w:sz="0" w:space="0" w:color="auto"/>
            <w:right w:val="none" w:sz="0" w:space="0" w:color="auto"/>
          </w:divBdr>
          <w:divsChild>
            <w:div w:id="1421292466">
              <w:marLeft w:val="0"/>
              <w:marRight w:val="0"/>
              <w:marTop w:val="0"/>
              <w:marBottom w:val="0"/>
              <w:divBdr>
                <w:top w:val="none" w:sz="0" w:space="0" w:color="auto"/>
                <w:left w:val="none" w:sz="0" w:space="0" w:color="auto"/>
                <w:bottom w:val="none" w:sz="0" w:space="0" w:color="auto"/>
                <w:right w:val="none" w:sz="0" w:space="0" w:color="auto"/>
              </w:divBdr>
              <w:divsChild>
                <w:div w:id="142017558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07068192">
      <w:bodyDiv w:val="1"/>
      <w:marLeft w:val="0"/>
      <w:marRight w:val="0"/>
      <w:marTop w:val="0"/>
      <w:marBottom w:val="0"/>
      <w:divBdr>
        <w:top w:val="none" w:sz="0" w:space="0" w:color="auto"/>
        <w:left w:val="none" w:sz="0" w:space="0" w:color="auto"/>
        <w:bottom w:val="none" w:sz="0" w:space="0" w:color="auto"/>
        <w:right w:val="none" w:sz="0" w:space="0" w:color="auto"/>
      </w:divBdr>
      <w:divsChild>
        <w:div w:id="1056659187">
          <w:marLeft w:val="0"/>
          <w:marRight w:val="0"/>
          <w:marTop w:val="0"/>
          <w:marBottom w:val="0"/>
          <w:divBdr>
            <w:top w:val="none" w:sz="0" w:space="0" w:color="auto"/>
            <w:left w:val="none" w:sz="0" w:space="0" w:color="auto"/>
            <w:bottom w:val="none" w:sz="0" w:space="0" w:color="auto"/>
            <w:right w:val="none" w:sz="0" w:space="0" w:color="auto"/>
          </w:divBdr>
          <w:divsChild>
            <w:div w:id="1209682220">
              <w:marLeft w:val="0"/>
              <w:marRight w:val="0"/>
              <w:marTop w:val="0"/>
              <w:marBottom w:val="0"/>
              <w:divBdr>
                <w:top w:val="none" w:sz="0" w:space="0" w:color="auto"/>
                <w:left w:val="none" w:sz="0" w:space="0" w:color="auto"/>
                <w:bottom w:val="none" w:sz="0" w:space="0" w:color="auto"/>
                <w:right w:val="none" w:sz="0" w:space="0" w:color="auto"/>
              </w:divBdr>
              <w:divsChild>
                <w:div w:id="81068068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16976485">
      <w:bodyDiv w:val="1"/>
      <w:marLeft w:val="0"/>
      <w:marRight w:val="0"/>
      <w:marTop w:val="0"/>
      <w:marBottom w:val="0"/>
      <w:divBdr>
        <w:top w:val="none" w:sz="0" w:space="0" w:color="auto"/>
        <w:left w:val="none" w:sz="0" w:space="0" w:color="auto"/>
        <w:bottom w:val="none" w:sz="0" w:space="0" w:color="auto"/>
        <w:right w:val="none" w:sz="0" w:space="0" w:color="auto"/>
      </w:divBdr>
      <w:divsChild>
        <w:div w:id="368606059">
          <w:marLeft w:val="0"/>
          <w:marRight w:val="0"/>
          <w:marTop w:val="0"/>
          <w:marBottom w:val="0"/>
          <w:divBdr>
            <w:top w:val="none" w:sz="0" w:space="0" w:color="auto"/>
            <w:left w:val="none" w:sz="0" w:space="0" w:color="auto"/>
            <w:bottom w:val="none" w:sz="0" w:space="0" w:color="auto"/>
            <w:right w:val="none" w:sz="0" w:space="0" w:color="auto"/>
          </w:divBdr>
          <w:divsChild>
            <w:div w:id="601571376">
              <w:marLeft w:val="0"/>
              <w:marRight w:val="0"/>
              <w:marTop w:val="0"/>
              <w:marBottom w:val="0"/>
              <w:divBdr>
                <w:top w:val="none" w:sz="0" w:space="0" w:color="auto"/>
                <w:left w:val="none" w:sz="0" w:space="0" w:color="auto"/>
                <w:bottom w:val="none" w:sz="0" w:space="0" w:color="auto"/>
                <w:right w:val="none" w:sz="0" w:space="0" w:color="auto"/>
              </w:divBdr>
              <w:divsChild>
                <w:div w:id="169098568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20983066">
      <w:bodyDiv w:val="1"/>
      <w:marLeft w:val="0"/>
      <w:marRight w:val="0"/>
      <w:marTop w:val="0"/>
      <w:marBottom w:val="0"/>
      <w:divBdr>
        <w:top w:val="none" w:sz="0" w:space="0" w:color="auto"/>
        <w:left w:val="none" w:sz="0" w:space="0" w:color="auto"/>
        <w:bottom w:val="none" w:sz="0" w:space="0" w:color="auto"/>
        <w:right w:val="none" w:sz="0" w:space="0" w:color="auto"/>
      </w:divBdr>
      <w:divsChild>
        <w:div w:id="1630865214">
          <w:marLeft w:val="0"/>
          <w:marRight w:val="0"/>
          <w:marTop w:val="0"/>
          <w:marBottom w:val="0"/>
          <w:divBdr>
            <w:top w:val="none" w:sz="0" w:space="0" w:color="auto"/>
            <w:left w:val="none" w:sz="0" w:space="0" w:color="auto"/>
            <w:bottom w:val="none" w:sz="0" w:space="0" w:color="auto"/>
            <w:right w:val="none" w:sz="0" w:space="0" w:color="auto"/>
          </w:divBdr>
          <w:divsChild>
            <w:div w:id="426119785">
              <w:marLeft w:val="0"/>
              <w:marRight w:val="0"/>
              <w:marTop w:val="0"/>
              <w:marBottom w:val="0"/>
              <w:divBdr>
                <w:top w:val="none" w:sz="0" w:space="0" w:color="auto"/>
                <w:left w:val="none" w:sz="0" w:space="0" w:color="auto"/>
                <w:bottom w:val="none" w:sz="0" w:space="0" w:color="auto"/>
                <w:right w:val="none" w:sz="0" w:space="0" w:color="auto"/>
              </w:divBdr>
              <w:divsChild>
                <w:div w:id="175874529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31121131">
      <w:bodyDiv w:val="1"/>
      <w:marLeft w:val="0"/>
      <w:marRight w:val="0"/>
      <w:marTop w:val="0"/>
      <w:marBottom w:val="0"/>
      <w:divBdr>
        <w:top w:val="none" w:sz="0" w:space="0" w:color="auto"/>
        <w:left w:val="none" w:sz="0" w:space="0" w:color="auto"/>
        <w:bottom w:val="none" w:sz="0" w:space="0" w:color="auto"/>
        <w:right w:val="none" w:sz="0" w:space="0" w:color="auto"/>
      </w:divBdr>
      <w:divsChild>
        <w:div w:id="1934389702">
          <w:marLeft w:val="0"/>
          <w:marRight w:val="0"/>
          <w:marTop w:val="0"/>
          <w:marBottom w:val="0"/>
          <w:divBdr>
            <w:top w:val="none" w:sz="0" w:space="0" w:color="auto"/>
            <w:left w:val="none" w:sz="0" w:space="0" w:color="auto"/>
            <w:bottom w:val="none" w:sz="0" w:space="0" w:color="auto"/>
            <w:right w:val="none" w:sz="0" w:space="0" w:color="auto"/>
          </w:divBdr>
          <w:divsChild>
            <w:div w:id="1910845640">
              <w:marLeft w:val="0"/>
              <w:marRight w:val="0"/>
              <w:marTop w:val="0"/>
              <w:marBottom w:val="0"/>
              <w:divBdr>
                <w:top w:val="none" w:sz="0" w:space="0" w:color="auto"/>
                <w:left w:val="none" w:sz="0" w:space="0" w:color="auto"/>
                <w:bottom w:val="none" w:sz="0" w:space="0" w:color="auto"/>
                <w:right w:val="none" w:sz="0" w:space="0" w:color="auto"/>
              </w:divBdr>
              <w:divsChild>
                <w:div w:id="60870574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41142751">
      <w:bodyDiv w:val="1"/>
      <w:marLeft w:val="0"/>
      <w:marRight w:val="0"/>
      <w:marTop w:val="0"/>
      <w:marBottom w:val="0"/>
      <w:divBdr>
        <w:top w:val="none" w:sz="0" w:space="0" w:color="auto"/>
        <w:left w:val="none" w:sz="0" w:space="0" w:color="auto"/>
        <w:bottom w:val="none" w:sz="0" w:space="0" w:color="auto"/>
        <w:right w:val="none" w:sz="0" w:space="0" w:color="auto"/>
      </w:divBdr>
      <w:divsChild>
        <w:div w:id="432557591">
          <w:marLeft w:val="0"/>
          <w:marRight w:val="0"/>
          <w:marTop w:val="0"/>
          <w:marBottom w:val="0"/>
          <w:divBdr>
            <w:top w:val="none" w:sz="0" w:space="0" w:color="auto"/>
            <w:left w:val="none" w:sz="0" w:space="0" w:color="auto"/>
            <w:bottom w:val="none" w:sz="0" w:space="0" w:color="auto"/>
            <w:right w:val="none" w:sz="0" w:space="0" w:color="auto"/>
          </w:divBdr>
          <w:divsChild>
            <w:div w:id="811599343">
              <w:marLeft w:val="0"/>
              <w:marRight w:val="0"/>
              <w:marTop w:val="0"/>
              <w:marBottom w:val="0"/>
              <w:divBdr>
                <w:top w:val="none" w:sz="0" w:space="0" w:color="auto"/>
                <w:left w:val="none" w:sz="0" w:space="0" w:color="auto"/>
                <w:bottom w:val="none" w:sz="0" w:space="0" w:color="auto"/>
                <w:right w:val="none" w:sz="0" w:space="0" w:color="auto"/>
              </w:divBdr>
              <w:divsChild>
                <w:div w:id="42264848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42534911">
      <w:bodyDiv w:val="1"/>
      <w:marLeft w:val="0"/>
      <w:marRight w:val="0"/>
      <w:marTop w:val="0"/>
      <w:marBottom w:val="0"/>
      <w:divBdr>
        <w:top w:val="none" w:sz="0" w:space="0" w:color="auto"/>
        <w:left w:val="none" w:sz="0" w:space="0" w:color="auto"/>
        <w:bottom w:val="none" w:sz="0" w:space="0" w:color="auto"/>
        <w:right w:val="none" w:sz="0" w:space="0" w:color="auto"/>
      </w:divBdr>
      <w:divsChild>
        <w:div w:id="560210812">
          <w:marLeft w:val="0"/>
          <w:marRight w:val="0"/>
          <w:marTop w:val="0"/>
          <w:marBottom w:val="0"/>
          <w:divBdr>
            <w:top w:val="none" w:sz="0" w:space="0" w:color="auto"/>
            <w:left w:val="none" w:sz="0" w:space="0" w:color="auto"/>
            <w:bottom w:val="none" w:sz="0" w:space="0" w:color="auto"/>
            <w:right w:val="none" w:sz="0" w:space="0" w:color="auto"/>
          </w:divBdr>
          <w:divsChild>
            <w:div w:id="1976256851">
              <w:marLeft w:val="0"/>
              <w:marRight w:val="0"/>
              <w:marTop w:val="0"/>
              <w:marBottom w:val="0"/>
              <w:divBdr>
                <w:top w:val="none" w:sz="0" w:space="0" w:color="auto"/>
                <w:left w:val="none" w:sz="0" w:space="0" w:color="auto"/>
                <w:bottom w:val="none" w:sz="0" w:space="0" w:color="auto"/>
                <w:right w:val="none" w:sz="0" w:space="0" w:color="auto"/>
              </w:divBdr>
              <w:divsChild>
                <w:div w:id="12655595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55557041">
      <w:bodyDiv w:val="1"/>
      <w:marLeft w:val="0"/>
      <w:marRight w:val="0"/>
      <w:marTop w:val="0"/>
      <w:marBottom w:val="0"/>
      <w:divBdr>
        <w:top w:val="none" w:sz="0" w:space="0" w:color="auto"/>
        <w:left w:val="none" w:sz="0" w:space="0" w:color="auto"/>
        <w:bottom w:val="none" w:sz="0" w:space="0" w:color="auto"/>
        <w:right w:val="none" w:sz="0" w:space="0" w:color="auto"/>
      </w:divBdr>
      <w:divsChild>
        <w:div w:id="1640651484">
          <w:marLeft w:val="0"/>
          <w:marRight w:val="0"/>
          <w:marTop w:val="0"/>
          <w:marBottom w:val="0"/>
          <w:divBdr>
            <w:top w:val="none" w:sz="0" w:space="0" w:color="auto"/>
            <w:left w:val="none" w:sz="0" w:space="0" w:color="auto"/>
            <w:bottom w:val="none" w:sz="0" w:space="0" w:color="auto"/>
            <w:right w:val="none" w:sz="0" w:space="0" w:color="auto"/>
          </w:divBdr>
          <w:divsChild>
            <w:div w:id="631443696">
              <w:marLeft w:val="0"/>
              <w:marRight w:val="0"/>
              <w:marTop w:val="0"/>
              <w:marBottom w:val="0"/>
              <w:divBdr>
                <w:top w:val="none" w:sz="0" w:space="0" w:color="auto"/>
                <w:left w:val="none" w:sz="0" w:space="0" w:color="auto"/>
                <w:bottom w:val="none" w:sz="0" w:space="0" w:color="auto"/>
                <w:right w:val="none" w:sz="0" w:space="0" w:color="auto"/>
              </w:divBdr>
              <w:divsChild>
                <w:div w:id="164616227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62378708">
      <w:bodyDiv w:val="1"/>
      <w:marLeft w:val="0"/>
      <w:marRight w:val="0"/>
      <w:marTop w:val="0"/>
      <w:marBottom w:val="0"/>
      <w:divBdr>
        <w:top w:val="none" w:sz="0" w:space="0" w:color="auto"/>
        <w:left w:val="none" w:sz="0" w:space="0" w:color="auto"/>
        <w:bottom w:val="none" w:sz="0" w:space="0" w:color="auto"/>
        <w:right w:val="none" w:sz="0" w:space="0" w:color="auto"/>
      </w:divBdr>
      <w:divsChild>
        <w:div w:id="1723097114">
          <w:marLeft w:val="0"/>
          <w:marRight w:val="0"/>
          <w:marTop w:val="0"/>
          <w:marBottom w:val="0"/>
          <w:divBdr>
            <w:top w:val="none" w:sz="0" w:space="0" w:color="auto"/>
            <w:left w:val="none" w:sz="0" w:space="0" w:color="auto"/>
            <w:bottom w:val="none" w:sz="0" w:space="0" w:color="auto"/>
            <w:right w:val="none" w:sz="0" w:space="0" w:color="auto"/>
          </w:divBdr>
          <w:divsChild>
            <w:div w:id="1667435330">
              <w:marLeft w:val="0"/>
              <w:marRight w:val="0"/>
              <w:marTop w:val="0"/>
              <w:marBottom w:val="0"/>
              <w:divBdr>
                <w:top w:val="none" w:sz="0" w:space="0" w:color="auto"/>
                <w:left w:val="none" w:sz="0" w:space="0" w:color="auto"/>
                <w:bottom w:val="none" w:sz="0" w:space="0" w:color="auto"/>
                <w:right w:val="none" w:sz="0" w:space="0" w:color="auto"/>
              </w:divBdr>
              <w:divsChild>
                <w:div w:id="62045562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68276142">
      <w:bodyDiv w:val="1"/>
      <w:marLeft w:val="0"/>
      <w:marRight w:val="0"/>
      <w:marTop w:val="0"/>
      <w:marBottom w:val="0"/>
      <w:divBdr>
        <w:top w:val="none" w:sz="0" w:space="0" w:color="auto"/>
        <w:left w:val="none" w:sz="0" w:space="0" w:color="auto"/>
        <w:bottom w:val="none" w:sz="0" w:space="0" w:color="auto"/>
        <w:right w:val="none" w:sz="0" w:space="0" w:color="auto"/>
      </w:divBdr>
      <w:divsChild>
        <w:div w:id="526219738">
          <w:marLeft w:val="0"/>
          <w:marRight w:val="0"/>
          <w:marTop w:val="0"/>
          <w:marBottom w:val="0"/>
          <w:divBdr>
            <w:top w:val="none" w:sz="0" w:space="0" w:color="auto"/>
            <w:left w:val="none" w:sz="0" w:space="0" w:color="auto"/>
            <w:bottom w:val="none" w:sz="0" w:space="0" w:color="auto"/>
            <w:right w:val="none" w:sz="0" w:space="0" w:color="auto"/>
          </w:divBdr>
          <w:divsChild>
            <w:div w:id="564948520">
              <w:marLeft w:val="0"/>
              <w:marRight w:val="0"/>
              <w:marTop w:val="0"/>
              <w:marBottom w:val="0"/>
              <w:divBdr>
                <w:top w:val="none" w:sz="0" w:space="0" w:color="auto"/>
                <w:left w:val="none" w:sz="0" w:space="0" w:color="auto"/>
                <w:bottom w:val="none" w:sz="0" w:space="0" w:color="auto"/>
                <w:right w:val="none" w:sz="0" w:space="0" w:color="auto"/>
              </w:divBdr>
              <w:divsChild>
                <w:div w:id="157235412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79609318">
      <w:bodyDiv w:val="1"/>
      <w:marLeft w:val="0"/>
      <w:marRight w:val="0"/>
      <w:marTop w:val="0"/>
      <w:marBottom w:val="0"/>
      <w:divBdr>
        <w:top w:val="none" w:sz="0" w:space="0" w:color="auto"/>
        <w:left w:val="none" w:sz="0" w:space="0" w:color="auto"/>
        <w:bottom w:val="none" w:sz="0" w:space="0" w:color="auto"/>
        <w:right w:val="none" w:sz="0" w:space="0" w:color="auto"/>
      </w:divBdr>
      <w:divsChild>
        <w:div w:id="1990355330">
          <w:marLeft w:val="0"/>
          <w:marRight w:val="0"/>
          <w:marTop w:val="0"/>
          <w:marBottom w:val="0"/>
          <w:divBdr>
            <w:top w:val="none" w:sz="0" w:space="0" w:color="auto"/>
            <w:left w:val="none" w:sz="0" w:space="0" w:color="auto"/>
            <w:bottom w:val="none" w:sz="0" w:space="0" w:color="auto"/>
            <w:right w:val="none" w:sz="0" w:space="0" w:color="auto"/>
          </w:divBdr>
          <w:divsChild>
            <w:div w:id="1922181850">
              <w:marLeft w:val="0"/>
              <w:marRight w:val="0"/>
              <w:marTop w:val="0"/>
              <w:marBottom w:val="0"/>
              <w:divBdr>
                <w:top w:val="none" w:sz="0" w:space="0" w:color="auto"/>
                <w:left w:val="none" w:sz="0" w:space="0" w:color="auto"/>
                <w:bottom w:val="none" w:sz="0" w:space="0" w:color="auto"/>
                <w:right w:val="none" w:sz="0" w:space="0" w:color="auto"/>
              </w:divBdr>
              <w:divsChild>
                <w:div w:id="55242863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81077047">
      <w:bodyDiv w:val="1"/>
      <w:marLeft w:val="0"/>
      <w:marRight w:val="0"/>
      <w:marTop w:val="0"/>
      <w:marBottom w:val="0"/>
      <w:divBdr>
        <w:top w:val="none" w:sz="0" w:space="0" w:color="auto"/>
        <w:left w:val="none" w:sz="0" w:space="0" w:color="auto"/>
        <w:bottom w:val="none" w:sz="0" w:space="0" w:color="auto"/>
        <w:right w:val="none" w:sz="0" w:space="0" w:color="auto"/>
      </w:divBdr>
      <w:divsChild>
        <w:div w:id="1093474718">
          <w:marLeft w:val="0"/>
          <w:marRight w:val="0"/>
          <w:marTop w:val="0"/>
          <w:marBottom w:val="0"/>
          <w:divBdr>
            <w:top w:val="none" w:sz="0" w:space="0" w:color="auto"/>
            <w:left w:val="none" w:sz="0" w:space="0" w:color="auto"/>
            <w:bottom w:val="none" w:sz="0" w:space="0" w:color="auto"/>
            <w:right w:val="none" w:sz="0" w:space="0" w:color="auto"/>
          </w:divBdr>
          <w:divsChild>
            <w:div w:id="977882229">
              <w:marLeft w:val="0"/>
              <w:marRight w:val="0"/>
              <w:marTop w:val="0"/>
              <w:marBottom w:val="0"/>
              <w:divBdr>
                <w:top w:val="none" w:sz="0" w:space="0" w:color="auto"/>
                <w:left w:val="none" w:sz="0" w:space="0" w:color="auto"/>
                <w:bottom w:val="none" w:sz="0" w:space="0" w:color="auto"/>
                <w:right w:val="none" w:sz="0" w:space="0" w:color="auto"/>
              </w:divBdr>
              <w:divsChild>
                <w:div w:id="110985937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87477406">
      <w:bodyDiv w:val="1"/>
      <w:marLeft w:val="0"/>
      <w:marRight w:val="0"/>
      <w:marTop w:val="0"/>
      <w:marBottom w:val="0"/>
      <w:divBdr>
        <w:top w:val="none" w:sz="0" w:space="0" w:color="auto"/>
        <w:left w:val="none" w:sz="0" w:space="0" w:color="auto"/>
        <w:bottom w:val="none" w:sz="0" w:space="0" w:color="auto"/>
        <w:right w:val="none" w:sz="0" w:space="0" w:color="auto"/>
      </w:divBdr>
      <w:divsChild>
        <w:div w:id="437063933">
          <w:marLeft w:val="0"/>
          <w:marRight w:val="0"/>
          <w:marTop w:val="0"/>
          <w:marBottom w:val="0"/>
          <w:divBdr>
            <w:top w:val="none" w:sz="0" w:space="0" w:color="auto"/>
            <w:left w:val="none" w:sz="0" w:space="0" w:color="auto"/>
            <w:bottom w:val="none" w:sz="0" w:space="0" w:color="auto"/>
            <w:right w:val="none" w:sz="0" w:space="0" w:color="auto"/>
          </w:divBdr>
          <w:divsChild>
            <w:div w:id="697513745">
              <w:marLeft w:val="0"/>
              <w:marRight w:val="0"/>
              <w:marTop w:val="0"/>
              <w:marBottom w:val="0"/>
              <w:divBdr>
                <w:top w:val="none" w:sz="0" w:space="0" w:color="auto"/>
                <w:left w:val="none" w:sz="0" w:space="0" w:color="auto"/>
                <w:bottom w:val="none" w:sz="0" w:space="0" w:color="auto"/>
                <w:right w:val="none" w:sz="0" w:space="0" w:color="auto"/>
              </w:divBdr>
              <w:divsChild>
                <w:div w:id="210097961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15145657">
      <w:bodyDiv w:val="1"/>
      <w:marLeft w:val="0"/>
      <w:marRight w:val="0"/>
      <w:marTop w:val="0"/>
      <w:marBottom w:val="0"/>
      <w:divBdr>
        <w:top w:val="none" w:sz="0" w:space="0" w:color="auto"/>
        <w:left w:val="none" w:sz="0" w:space="0" w:color="auto"/>
        <w:bottom w:val="none" w:sz="0" w:space="0" w:color="auto"/>
        <w:right w:val="none" w:sz="0" w:space="0" w:color="auto"/>
      </w:divBdr>
      <w:divsChild>
        <w:div w:id="810292147">
          <w:marLeft w:val="0"/>
          <w:marRight w:val="0"/>
          <w:marTop w:val="0"/>
          <w:marBottom w:val="0"/>
          <w:divBdr>
            <w:top w:val="none" w:sz="0" w:space="0" w:color="auto"/>
            <w:left w:val="none" w:sz="0" w:space="0" w:color="auto"/>
            <w:bottom w:val="none" w:sz="0" w:space="0" w:color="auto"/>
            <w:right w:val="none" w:sz="0" w:space="0" w:color="auto"/>
          </w:divBdr>
          <w:divsChild>
            <w:div w:id="1435590047">
              <w:marLeft w:val="0"/>
              <w:marRight w:val="0"/>
              <w:marTop w:val="0"/>
              <w:marBottom w:val="0"/>
              <w:divBdr>
                <w:top w:val="none" w:sz="0" w:space="0" w:color="auto"/>
                <w:left w:val="none" w:sz="0" w:space="0" w:color="auto"/>
                <w:bottom w:val="none" w:sz="0" w:space="0" w:color="auto"/>
                <w:right w:val="none" w:sz="0" w:space="0" w:color="auto"/>
              </w:divBdr>
              <w:divsChild>
                <w:div w:id="61945323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31722720">
      <w:bodyDiv w:val="1"/>
      <w:marLeft w:val="0"/>
      <w:marRight w:val="0"/>
      <w:marTop w:val="0"/>
      <w:marBottom w:val="0"/>
      <w:divBdr>
        <w:top w:val="none" w:sz="0" w:space="0" w:color="auto"/>
        <w:left w:val="none" w:sz="0" w:space="0" w:color="auto"/>
        <w:bottom w:val="none" w:sz="0" w:space="0" w:color="auto"/>
        <w:right w:val="none" w:sz="0" w:space="0" w:color="auto"/>
      </w:divBdr>
      <w:divsChild>
        <w:div w:id="1806504860">
          <w:marLeft w:val="0"/>
          <w:marRight w:val="0"/>
          <w:marTop w:val="0"/>
          <w:marBottom w:val="0"/>
          <w:divBdr>
            <w:top w:val="none" w:sz="0" w:space="0" w:color="auto"/>
            <w:left w:val="none" w:sz="0" w:space="0" w:color="auto"/>
            <w:bottom w:val="none" w:sz="0" w:space="0" w:color="auto"/>
            <w:right w:val="none" w:sz="0" w:space="0" w:color="auto"/>
          </w:divBdr>
          <w:divsChild>
            <w:div w:id="565184472">
              <w:marLeft w:val="0"/>
              <w:marRight w:val="0"/>
              <w:marTop w:val="0"/>
              <w:marBottom w:val="0"/>
              <w:divBdr>
                <w:top w:val="none" w:sz="0" w:space="0" w:color="auto"/>
                <w:left w:val="none" w:sz="0" w:space="0" w:color="auto"/>
                <w:bottom w:val="none" w:sz="0" w:space="0" w:color="auto"/>
                <w:right w:val="none" w:sz="0" w:space="0" w:color="auto"/>
              </w:divBdr>
              <w:divsChild>
                <w:div w:id="65334231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31988651">
      <w:bodyDiv w:val="1"/>
      <w:marLeft w:val="0"/>
      <w:marRight w:val="0"/>
      <w:marTop w:val="0"/>
      <w:marBottom w:val="0"/>
      <w:divBdr>
        <w:top w:val="none" w:sz="0" w:space="0" w:color="auto"/>
        <w:left w:val="none" w:sz="0" w:space="0" w:color="auto"/>
        <w:bottom w:val="none" w:sz="0" w:space="0" w:color="auto"/>
        <w:right w:val="none" w:sz="0" w:space="0" w:color="auto"/>
      </w:divBdr>
      <w:divsChild>
        <w:div w:id="1896116941">
          <w:marLeft w:val="0"/>
          <w:marRight w:val="0"/>
          <w:marTop w:val="0"/>
          <w:marBottom w:val="0"/>
          <w:divBdr>
            <w:top w:val="none" w:sz="0" w:space="0" w:color="auto"/>
            <w:left w:val="none" w:sz="0" w:space="0" w:color="auto"/>
            <w:bottom w:val="none" w:sz="0" w:space="0" w:color="auto"/>
            <w:right w:val="none" w:sz="0" w:space="0" w:color="auto"/>
          </w:divBdr>
          <w:divsChild>
            <w:div w:id="1939866163">
              <w:marLeft w:val="0"/>
              <w:marRight w:val="0"/>
              <w:marTop w:val="0"/>
              <w:marBottom w:val="0"/>
              <w:divBdr>
                <w:top w:val="none" w:sz="0" w:space="0" w:color="auto"/>
                <w:left w:val="none" w:sz="0" w:space="0" w:color="auto"/>
                <w:bottom w:val="none" w:sz="0" w:space="0" w:color="auto"/>
                <w:right w:val="none" w:sz="0" w:space="0" w:color="auto"/>
              </w:divBdr>
              <w:divsChild>
                <w:div w:id="59494653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37160426">
      <w:bodyDiv w:val="1"/>
      <w:marLeft w:val="0"/>
      <w:marRight w:val="0"/>
      <w:marTop w:val="0"/>
      <w:marBottom w:val="0"/>
      <w:divBdr>
        <w:top w:val="none" w:sz="0" w:space="0" w:color="auto"/>
        <w:left w:val="none" w:sz="0" w:space="0" w:color="auto"/>
        <w:bottom w:val="none" w:sz="0" w:space="0" w:color="auto"/>
        <w:right w:val="none" w:sz="0" w:space="0" w:color="auto"/>
      </w:divBdr>
      <w:divsChild>
        <w:div w:id="1565414068">
          <w:marLeft w:val="0"/>
          <w:marRight w:val="0"/>
          <w:marTop w:val="0"/>
          <w:marBottom w:val="0"/>
          <w:divBdr>
            <w:top w:val="none" w:sz="0" w:space="0" w:color="auto"/>
            <w:left w:val="none" w:sz="0" w:space="0" w:color="auto"/>
            <w:bottom w:val="none" w:sz="0" w:space="0" w:color="auto"/>
            <w:right w:val="none" w:sz="0" w:space="0" w:color="auto"/>
          </w:divBdr>
          <w:divsChild>
            <w:div w:id="251858630">
              <w:marLeft w:val="0"/>
              <w:marRight w:val="0"/>
              <w:marTop w:val="0"/>
              <w:marBottom w:val="0"/>
              <w:divBdr>
                <w:top w:val="none" w:sz="0" w:space="0" w:color="auto"/>
                <w:left w:val="none" w:sz="0" w:space="0" w:color="auto"/>
                <w:bottom w:val="none" w:sz="0" w:space="0" w:color="auto"/>
                <w:right w:val="none" w:sz="0" w:space="0" w:color="auto"/>
              </w:divBdr>
              <w:divsChild>
                <w:div w:id="6214631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40315617">
      <w:bodyDiv w:val="1"/>
      <w:marLeft w:val="0"/>
      <w:marRight w:val="0"/>
      <w:marTop w:val="0"/>
      <w:marBottom w:val="0"/>
      <w:divBdr>
        <w:top w:val="none" w:sz="0" w:space="0" w:color="auto"/>
        <w:left w:val="none" w:sz="0" w:space="0" w:color="auto"/>
        <w:bottom w:val="none" w:sz="0" w:space="0" w:color="auto"/>
        <w:right w:val="none" w:sz="0" w:space="0" w:color="auto"/>
      </w:divBdr>
      <w:divsChild>
        <w:div w:id="1571382144">
          <w:marLeft w:val="0"/>
          <w:marRight w:val="0"/>
          <w:marTop w:val="0"/>
          <w:marBottom w:val="0"/>
          <w:divBdr>
            <w:top w:val="none" w:sz="0" w:space="0" w:color="auto"/>
            <w:left w:val="none" w:sz="0" w:space="0" w:color="auto"/>
            <w:bottom w:val="none" w:sz="0" w:space="0" w:color="auto"/>
            <w:right w:val="none" w:sz="0" w:space="0" w:color="auto"/>
          </w:divBdr>
          <w:divsChild>
            <w:div w:id="526216912">
              <w:marLeft w:val="0"/>
              <w:marRight w:val="0"/>
              <w:marTop w:val="0"/>
              <w:marBottom w:val="0"/>
              <w:divBdr>
                <w:top w:val="none" w:sz="0" w:space="0" w:color="auto"/>
                <w:left w:val="none" w:sz="0" w:space="0" w:color="auto"/>
                <w:bottom w:val="none" w:sz="0" w:space="0" w:color="auto"/>
                <w:right w:val="none" w:sz="0" w:space="0" w:color="auto"/>
              </w:divBdr>
              <w:divsChild>
                <w:div w:id="168088530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56115796">
      <w:bodyDiv w:val="1"/>
      <w:marLeft w:val="0"/>
      <w:marRight w:val="0"/>
      <w:marTop w:val="0"/>
      <w:marBottom w:val="0"/>
      <w:divBdr>
        <w:top w:val="none" w:sz="0" w:space="0" w:color="auto"/>
        <w:left w:val="none" w:sz="0" w:space="0" w:color="auto"/>
        <w:bottom w:val="none" w:sz="0" w:space="0" w:color="auto"/>
        <w:right w:val="none" w:sz="0" w:space="0" w:color="auto"/>
      </w:divBdr>
      <w:divsChild>
        <w:div w:id="1649942185">
          <w:marLeft w:val="0"/>
          <w:marRight w:val="0"/>
          <w:marTop w:val="0"/>
          <w:marBottom w:val="0"/>
          <w:divBdr>
            <w:top w:val="none" w:sz="0" w:space="0" w:color="auto"/>
            <w:left w:val="none" w:sz="0" w:space="0" w:color="auto"/>
            <w:bottom w:val="none" w:sz="0" w:space="0" w:color="auto"/>
            <w:right w:val="none" w:sz="0" w:space="0" w:color="auto"/>
          </w:divBdr>
          <w:divsChild>
            <w:div w:id="1386686529">
              <w:marLeft w:val="0"/>
              <w:marRight w:val="0"/>
              <w:marTop w:val="0"/>
              <w:marBottom w:val="0"/>
              <w:divBdr>
                <w:top w:val="none" w:sz="0" w:space="0" w:color="auto"/>
                <w:left w:val="none" w:sz="0" w:space="0" w:color="auto"/>
                <w:bottom w:val="none" w:sz="0" w:space="0" w:color="auto"/>
                <w:right w:val="none" w:sz="0" w:space="0" w:color="auto"/>
              </w:divBdr>
              <w:divsChild>
                <w:div w:id="192715222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56156457">
      <w:bodyDiv w:val="1"/>
      <w:marLeft w:val="0"/>
      <w:marRight w:val="0"/>
      <w:marTop w:val="0"/>
      <w:marBottom w:val="0"/>
      <w:divBdr>
        <w:top w:val="none" w:sz="0" w:space="0" w:color="auto"/>
        <w:left w:val="none" w:sz="0" w:space="0" w:color="auto"/>
        <w:bottom w:val="none" w:sz="0" w:space="0" w:color="auto"/>
        <w:right w:val="none" w:sz="0" w:space="0" w:color="auto"/>
      </w:divBdr>
      <w:divsChild>
        <w:div w:id="594172883">
          <w:marLeft w:val="0"/>
          <w:marRight w:val="0"/>
          <w:marTop w:val="0"/>
          <w:marBottom w:val="0"/>
          <w:divBdr>
            <w:top w:val="none" w:sz="0" w:space="0" w:color="auto"/>
            <w:left w:val="none" w:sz="0" w:space="0" w:color="auto"/>
            <w:bottom w:val="none" w:sz="0" w:space="0" w:color="auto"/>
            <w:right w:val="none" w:sz="0" w:space="0" w:color="auto"/>
          </w:divBdr>
          <w:divsChild>
            <w:div w:id="63841116">
              <w:marLeft w:val="0"/>
              <w:marRight w:val="0"/>
              <w:marTop w:val="0"/>
              <w:marBottom w:val="0"/>
              <w:divBdr>
                <w:top w:val="none" w:sz="0" w:space="0" w:color="auto"/>
                <w:left w:val="none" w:sz="0" w:space="0" w:color="auto"/>
                <w:bottom w:val="none" w:sz="0" w:space="0" w:color="auto"/>
                <w:right w:val="none" w:sz="0" w:space="0" w:color="auto"/>
              </w:divBdr>
              <w:divsChild>
                <w:div w:id="151325704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60049434">
      <w:bodyDiv w:val="1"/>
      <w:marLeft w:val="0"/>
      <w:marRight w:val="0"/>
      <w:marTop w:val="0"/>
      <w:marBottom w:val="0"/>
      <w:divBdr>
        <w:top w:val="none" w:sz="0" w:space="0" w:color="auto"/>
        <w:left w:val="none" w:sz="0" w:space="0" w:color="auto"/>
        <w:bottom w:val="none" w:sz="0" w:space="0" w:color="auto"/>
        <w:right w:val="none" w:sz="0" w:space="0" w:color="auto"/>
      </w:divBdr>
      <w:divsChild>
        <w:div w:id="2004434243">
          <w:marLeft w:val="0"/>
          <w:marRight w:val="0"/>
          <w:marTop w:val="0"/>
          <w:marBottom w:val="0"/>
          <w:divBdr>
            <w:top w:val="none" w:sz="0" w:space="0" w:color="auto"/>
            <w:left w:val="none" w:sz="0" w:space="0" w:color="auto"/>
            <w:bottom w:val="none" w:sz="0" w:space="0" w:color="auto"/>
            <w:right w:val="none" w:sz="0" w:space="0" w:color="auto"/>
          </w:divBdr>
          <w:divsChild>
            <w:div w:id="838354672">
              <w:marLeft w:val="0"/>
              <w:marRight w:val="0"/>
              <w:marTop w:val="0"/>
              <w:marBottom w:val="0"/>
              <w:divBdr>
                <w:top w:val="none" w:sz="0" w:space="0" w:color="auto"/>
                <w:left w:val="none" w:sz="0" w:space="0" w:color="auto"/>
                <w:bottom w:val="none" w:sz="0" w:space="0" w:color="auto"/>
                <w:right w:val="none" w:sz="0" w:space="0" w:color="auto"/>
              </w:divBdr>
              <w:divsChild>
                <w:div w:id="190251570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72231173">
      <w:bodyDiv w:val="1"/>
      <w:marLeft w:val="0"/>
      <w:marRight w:val="0"/>
      <w:marTop w:val="0"/>
      <w:marBottom w:val="0"/>
      <w:divBdr>
        <w:top w:val="none" w:sz="0" w:space="0" w:color="auto"/>
        <w:left w:val="none" w:sz="0" w:space="0" w:color="auto"/>
        <w:bottom w:val="none" w:sz="0" w:space="0" w:color="auto"/>
        <w:right w:val="none" w:sz="0" w:space="0" w:color="auto"/>
      </w:divBdr>
      <w:divsChild>
        <w:div w:id="795024068">
          <w:marLeft w:val="0"/>
          <w:marRight w:val="0"/>
          <w:marTop w:val="0"/>
          <w:marBottom w:val="0"/>
          <w:divBdr>
            <w:top w:val="none" w:sz="0" w:space="0" w:color="auto"/>
            <w:left w:val="none" w:sz="0" w:space="0" w:color="auto"/>
            <w:bottom w:val="none" w:sz="0" w:space="0" w:color="auto"/>
            <w:right w:val="none" w:sz="0" w:space="0" w:color="auto"/>
          </w:divBdr>
          <w:divsChild>
            <w:div w:id="2010716850">
              <w:marLeft w:val="0"/>
              <w:marRight w:val="0"/>
              <w:marTop w:val="0"/>
              <w:marBottom w:val="0"/>
              <w:divBdr>
                <w:top w:val="none" w:sz="0" w:space="0" w:color="auto"/>
                <w:left w:val="none" w:sz="0" w:space="0" w:color="auto"/>
                <w:bottom w:val="none" w:sz="0" w:space="0" w:color="auto"/>
                <w:right w:val="none" w:sz="0" w:space="0" w:color="auto"/>
              </w:divBdr>
              <w:divsChild>
                <w:div w:id="194395613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73193901">
      <w:bodyDiv w:val="1"/>
      <w:marLeft w:val="0"/>
      <w:marRight w:val="0"/>
      <w:marTop w:val="0"/>
      <w:marBottom w:val="0"/>
      <w:divBdr>
        <w:top w:val="none" w:sz="0" w:space="0" w:color="auto"/>
        <w:left w:val="none" w:sz="0" w:space="0" w:color="auto"/>
        <w:bottom w:val="none" w:sz="0" w:space="0" w:color="auto"/>
        <w:right w:val="none" w:sz="0" w:space="0" w:color="auto"/>
      </w:divBdr>
      <w:divsChild>
        <w:div w:id="196890989">
          <w:marLeft w:val="480"/>
          <w:marRight w:val="0"/>
          <w:marTop w:val="0"/>
          <w:marBottom w:val="0"/>
          <w:divBdr>
            <w:top w:val="none" w:sz="0" w:space="0" w:color="auto"/>
            <w:left w:val="none" w:sz="0" w:space="0" w:color="auto"/>
            <w:bottom w:val="none" w:sz="0" w:space="0" w:color="auto"/>
            <w:right w:val="none" w:sz="0" w:space="0" w:color="auto"/>
          </w:divBdr>
          <w:divsChild>
            <w:div w:id="84844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376425">
      <w:bodyDiv w:val="1"/>
      <w:marLeft w:val="0"/>
      <w:marRight w:val="0"/>
      <w:marTop w:val="0"/>
      <w:marBottom w:val="0"/>
      <w:divBdr>
        <w:top w:val="none" w:sz="0" w:space="0" w:color="auto"/>
        <w:left w:val="none" w:sz="0" w:space="0" w:color="auto"/>
        <w:bottom w:val="none" w:sz="0" w:space="0" w:color="auto"/>
        <w:right w:val="none" w:sz="0" w:space="0" w:color="auto"/>
      </w:divBdr>
      <w:divsChild>
        <w:div w:id="1385257446">
          <w:marLeft w:val="0"/>
          <w:marRight w:val="0"/>
          <w:marTop w:val="0"/>
          <w:marBottom w:val="0"/>
          <w:divBdr>
            <w:top w:val="none" w:sz="0" w:space="0" w:color="auto"/>
            <w:left w:val="none" w:sz="0" w:space="0" w:color="auto"/>
            <w:bottom w:val="none" w:sz="0" w:space="0" w:color="auto"/>
            <w:right w:val="none" w:sz="0" w:space="0" w:color="auto"/>
          </w:divBdr>
          <w:divsChild>
            <w:div w:id="568030802">
              <w:marLeft w:val="0"/>
              <w:marRight w:val="0"/>
              <w:marTop w:val="0"/>
              <w:marBottom w:val="0"/>
              <w:divBdr>
                <w:top w:val="none" w:sz="0" w:space="0" w:color="auto"/>
                <w:left w:val="none" w:sz="0" w:space="0" w:color="auto"/>
                <w:bottom w:val="none" w:sz="0" w:space="0" w:color="auto"/>
                <w:right w:val="none" w:sz="0" w:space="0" w:color="auto"/>
              </w:divBdr>
              <w:divsChild>
                <w:div w:id="44600047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21450664">
      <w:bodyDiv w:val="1"/>
      <w:marLeft w:val="0"/>
      <w:marRight w:val="0"/>
      <w:marTop w:val="0"/>
      <w:marBottom w:val="0"/>
      <w:divBdr>
        <w:top w:val="none" w:sz="0" w:space="0" w:color="auto"/>
        <w:left w:val="none" w:sz="0" w:space="0" w:color="auto"/>
        <w:bottom w:val="none" w:sz="0" w:space="0" w:color="auto"/>
        <w:right w:val="none" w:sz="0" w:space="0" w:color="auto"/>
      </w:divBdr>
      <w:divsChild>
        <w:div w:id="1122043019">
          <w:marLeft w:val="0"/>
          <w:marRight w:val="0"/>
          <w:marTop w:val="0"/>
          <w:marBottom w:val="0"/>
          <w:divBdr>
            <w:top w:val="none" w:sz="0" w:space="0" w:color="auto"/>
            <w:left w:val="none" w:sz="0" w:space="0" w:color="auto"/>
            <w:bottom w:val="none" w:sz="0" w:space="0" w:color="auto"/>
            <w:right w:val="none" w:sz="0" w:space="0" w:color="auto"/>
          </w:divBdr>
          <w:divsChild>
            <w:div w:id="575628634">
              <w:marLeft w:val="0"/>
              <w:marRight w:val="0"/>
              <w:marTop w:val="0"/>
              <w:marBottom w:val="0"/>
              <w:divBdr>
                <w:top w:val="none" w:sz="0" w:space="0" w:color="auto"/>
                <w:left w:val="none" w:sz="0" w:space="0" w:color="auto"/>
                <w:bottom w:val="none" w:sz="0" w:space="0" w:color="auto"/>
                <w:right w:val="none" w:sz="0" w:space="0" w:color="auto"/>
              </w:divBdr>
              <w:divsChild>
                <w:div w:id="107107841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23534973">
      <w:bodyDiv w:val="1"/>
      <w:marLeft w:val="0"/>
      <w:marRight w:val="0"/>
      <w:marTop w:val="0"/>
      <w:marBottom w:val="0"/>
      <w:divBdr>
        <w:top w:val="none" w:sz="0" w:space="0" w:color="auto"/>
        <w:left w:val="none" w:sz="0" w:space="0" w:color="auto"/>
        <w:bottom w:val="none" w:sz="0" w:space="0" w:color="auto"/>
        <w:right w:val="none" w:sz="0" w:space="0" w:color="auto"/>
      </w:divBdr>
      <w:divsChild>
        <w:div w:id="373699473">
          <w:marLeft w:val="0"/>
          <w:marRight w:val="0"/>
          <w:marTop w:val="0"/>
          <w:marBottom w:val="0"/>
          <w:divBdr>
            <w:top w:val="none" w:sz="0" w:space="0" w:color="auto"/>
            <w:left w:val="none" w:sz="0" w:space="0" w:color="auto"/>
            <w:bottom w:val="none" w:sz="0" w:space="0" w:color="auto"/>
            <w:right w:val="none" w:sz="0" w:space="0" w:color="auto"/>
          </w:divBdr>
          <w:divsChild>
            <w:div w:id="68960891">
              <w:marLeft w:val="0"/>
              <w:marRight w:val="0"/>
              <w:marTop w:val="0"/>
              <w:marBottom w:val="0"/>
              <w:divBdr>
                <w:top w:val="none" w:sz="0" w:space="0" w:color="auto"/>
                <w:left w:val="none" w:sz="0" w:space="0" w:color="auto"/>
                <w:bottom w:val="none" w:sz="0" w:space="0" w:color="auto"/>
                <w:right w:val="none" w:sz="0" w:space="0" w:color="auto"/>
              </w:divBdr>
              <w:divsChild>
                <w:div w:id="95953023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23851190">
      <w:bodyDiv w:val="1"/>
      <w:marLeft w:val="0"/>
      <w:marRight w:val="0"/>
      <w:marTop w:val="0"/>
      <w:marBottom w:val="0"/>
      <w:divBdr>
        <w:top w:val="none" w:sz="0" w:space="0" w:color="auto"/>
        <w:left w:val="none" w:sz="0" w:space="0" w:color="auto"/>
        <w:bottom w:val="none" w:sz="0" w:space="0" w:color="auto"/>
        <w:right w:val="none" w:sz="0" w:space="0" w:color="auto"/>
      </w:divBdr>
      <w:divsChild>
        <w:div w:id="1236283221">
          <w:marLeft w:val="0"/>
          <w:marRight w:val="0"/>
          <w:marTop w:val="0"/>
          <w:marBottom w:val="0"/>
          <w:divBdr>
            <w:top w:val="none" w:sz="0" w:space="0" w:color="auto"/>
            <w:left w:val="none" w:sz="0" w:space="0" w:color="auto"/>
            <w:bottom w:val="none" w:sz="0" w:space="0" w:color="auto"/>
            <w:right w:val="none" w:sz="0" w:space="0" w:color="auto"/>
          </w:divBdr>
          <w:divsChild>
            <w:div w:id="1297416444">
              <w:marLeft w:val="0"/>
              <w:marRight w:val="0"/>
              <w:marTop w:val="0"/>
              <w:marBottom w:val="0"/>
              <w:divBdr>
                <w:top w:val="none" w:sz="0" w:space="0" w:color="auto"/>
                <w:left w:val="none" w:sz="0" w:space="0" w:color="auto"/>
                <w:bottom w:val="none" w:sz="0" w:space="0" w:color="auto"/>
                <w:right w:val="none" w:sz="0" w:space="0" w:color="auto"/>
              </w:divBdr>
              <w:divsChild>
                <w:div w:id="185029384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25696880">
      <w:bodyDiv w:val="1"/>
      <w:marLeft w:val="0"/>
      <w:marRight w:val="0"/>
      <w:marTop w:val="0"/>
      <w:marBottom w:val="0"/>
      <w:divBdr>
        <w:top w:val="none" w:sz="0" w:space="0" w:color="auto"/>
        <w:left w:val="none" w:sz="0" w:space="0" w:color="auto"/>
        <w:bottom w:val="none" w:sz="0" w:space="0" w:color="auto"/>
        <w:right w:val="none" w:sz="0" w:space="0" w:color="auto"/>
      </w:divBdr>
      <w:divsChild>
        <w:div w:id="1803113153">
          <w:marLeft w:val="0"/>
          <w:marRight w:val="0"/>
          <w:marTop w:val="0"/>
          <w:marBottom w:val="0"/>
          <w:divBdr>
            <w:top w:val="none" w:sz="0" w:space="0" w:color="auto"/>
            <w:left w:val="none" w:sz="0" w:space="0" w:color="auto"/>
            <w:bottom w:val="none" w:sz="0" w:space="0" w:color="auto"/>
            <w:right w:val="none" w:sz="0" w:space="0" w:color="auto"/>
          </w:divBdr>
          <w:divsChild>
            <w:div w:id="184097313">
              <w:marLeft w:val="0"/>
              <w:marRight w:val="0"/>
              <w:marTop w:val="0"/>
              <w:marBottom w:val="0"/>
              <w:divBdr>
                <w:top w:val="none" w:sz="0" w:space="0" w:color="auto"/>
                <w:left w:val="none" w:sz="0" w:space="0" w:color="auto"/>
                <w:bottom w:val="none" w:sz="0" w:space="0" w:color="auto"/>
                <w:right w:val="none" w:sz="0" w:space="0" w:color="auto"/>
              </w:divBdr>
              <w:divsChild>
                <w:div w:id="2125127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30863462">
      <w:bodyDiv w:val="1"/>
      <w:marLeft w:val="0"/>
      <w:marRight w:val="0"/>
      <w:marTop w:val="0"/>
      <w:marBottom w:val="0"/>
      <w:divBdr>
        <w:top w:val="none" w:sz="0" w:space="0" w:color="auto"/>
        <w:left w:val="none" w:sz="0" w:space="0" w:color="auto"/>
        <w:bottom w:val="none" w:sz="0" w:space="0" w:color="auto"/>
        <w:right w:val="none" w:sz="0" w:space="0" w:color="auto"/>
      </w:divBdr>
      <w:divsChild>
        <w:div w:id="567574319">
          <w:marLeft w:val="0"/>
          <w:marRight w:val="0"/>
          <w:marTop w:val="0"/>
          <w:marBottom w:val="0"/>
          <w:divBdr>
            <w:top w:val="none" w:sz="0" w:space="0" w:color="auto"/>
            <w:left w:val="none" w:sz="0" w:space="0" w:color="auto"/>
            <w:bottom w:val="none" w:sz="0" w:space="0" w:color="auto"/>
            <w:right w:val="none" w:sz="0" w:space="0" w:color="auto"/>
          </w:divBdr>
          <w:divsChild>
            <w:div w:id="509494391">
              <w:marLeft w:val="0"/>
              <w:marRight w:val="0"/>
              <w:marTop w:val="0"/>
              <w:marBottom w:val="0"/>
              <w:divBdr>
                <w:top w:val="none" w:sz="0" w:space="0" w:color="auto"/>
                <w:left w:val="none" w:sz="0" w:space="0" w:color="auto"/>
                <w:bottom w:val="none" w:sz="0" w:space="0" w:color="auto"/>
                <w:right w:val="none" w:sz="0" w:space="0" w:color="auto"/>
              </w:divBdr>
              <w:divsChild>
                <w:div w:id="178102204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65821839">
      <w:bodyDiv w:val="1"/>
      <w:marLeft w:val="0"/>
      <w:marRight w:val="0"/>
      <w:marTop w:val="0"/>
      <w:marBottom w:val="0"/>
      <w:divBdr>
        <w:top w:val="none" w:sz="0" w:space="0" w:color="auto"/>
        <w:left w:val="none" w:sz="0" w:space="0" w:color="auto"/>
        <w:bottom w:val="none" w:sz="0" w:space="0" w:color="auto"/>
        <w:right w:val="none" w:sz="0" w:space="0" w:color="auto"/>
      </w:divBdr>
      <w:divsChild>
        <w:div w:id="493952762">
          <w:marLeft w:val="0"/>
          <w:marRight w:val="0"/>
          <w:marTop w:val="0"/>
          <w:marBottom w:val="0"/>
          <w:divBdr>
            <w:top w:val="none" w:sz="0" w:space="0" w:color="auto"/>
            <w:left w:val="none" w:sz="0" w:space="0" w:color="auto"/>
            <w:bottom w:val="none" w:sz="0" w:space="0" w:color="auto"/>
            <w:right w:val="none" w:sz="0" w:space="0" w:color="auto"/>
          </w:divBdr>
          <w:divsChild>
            <w:div w:id="175267721">
              <w:marLeft w:val="0"/>
              <w:marRight w:val="0"/>
              <w:marTop w:val="0"/>
              <w:marBottom w:val="0"/>
              <w:divBdr>
                <w:top w:val="none" w:sz="0" w:space="0" w:color="auto"/>
                <w:left w:val="none" w:sz="0" w:space="0" w:color="auto"/>
                <w:bottom w:val="none" w:sz="0" w:space="0" w:color="auto"/>
                <w:right w:val="none" w:sz="0" w:space="0" w:color="auto"/>
              </w:divBdr>
              <w:divsChild>
                <w:div w:id="143714051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70791366">
      <w:bodyDiv w:val="1"/>
      <w:marLeft w:val="0"/>
      <w:marRight w:val="0"/>
      <w:marTop w:val="0"/>
      <w:marBottom w:val="0"/>
      <w:divBdr>
        <w:top w:val="none" w:sz="0" w:space="0" w:color="auto"/>
        <w:left w:val="none" w:sz="0" w:space="0" w:color="auto"/>
        <w:bottom w:val="none" w:sz="0" w:space="0" w:color="auto"/>
        <w:right w:val="none" w:sz="0" w:space="0" w:color="auto"/>
      </w:divBdr>
      <w:divsChild>
        <w:div w:id="2007442547">
          <w:marLeft w:val="0"/>
          <w:marRight w:val="0"/>
          <w:marTop w:val="0"/>
          <w:marBottom w:val="0"/>
          <w:divBdr>
            <w:top w:val="none" w:sz="0" w:space="0" w:color="auto"/>
            <w:left w:val="none" w:sz="0" w:space="0" w:color="auto"/>
            <w:bottom w:val="none" w:sz="0" w:space="0" w:color="auto"/>
            <w:right w:val="none" w:sz="0" w:space="0" w:color="auto"/>
          </w:divBdr>
          <w:divsChild>
            <w:div w:id="1828595764">
              <w:marLeft w:val="0"/>
              <w:marRight w:val="0"/>
              <w:marTop w:val="0"/>
              <w:marBottom w:val="0"/>
              <w:divBdr>
                <w:top w:val="none" w:sz="0" w:space="0" w:color="auto"/>
                <w:left w:val="none" w:sz="0" w:space="0" w:color="auto"/>
                <w:bottom w:val="none" w:sz="0" w:space="0" w:color="auto"/>
                <w:right w:val="none" w:sz="0" w:space="0" w:color="auto"/>
              </w:divBdr>
              <w:divsChild>
                <w:div w:id="104857790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74644098">
      <w:bodyDiv w:val="1"/>
      <w:marLeft w:val="0"/>
      <w:marRight w:val="0"/>
      <w:marTop w:val="0"/>
      <w:marBottom w:val="0"/>
      <w:divBdr>
        <w:top w:val="none" w:sz="0" w:space="0" w:color="auto"/>
        <w:left w:val="none" w:sz="0" w:space="0" w:color="auto"/>
        <w:bottom w:val="none" w:sz="0" w:space="0" w:color="auto"/>
        <w:right w:val="none" w:sz="0" w:space="0" w:color="auto"/>
      </w:divBdr>
      <w:divsChild>
        <w:div w:id="223416277">
          <w:marLeft w:val="0"/>
          <w:marRight w:val="0"/>
          <w:marTop w:val="0"/>
          <w:marBottom w:val="0"/>
          <w:divBdr>
            <w:top w:val="none" w:sz="0" w:space="0" w:color="auto"/>
            <w:left w:val="none" w:sz="0" w:space="0" w:color="auto"/>
            <w:bottom w:val="none" w:sz="0" w:space="0" w:color="auto"/>
            <w:right w:val="none" w:sz="0" w:space="0" w:color="auto"/>
          </w:divBdr>
          <w:divsChild>
            <w:div w:id="234974319">
              <w:marLeft w:val="0"/>
              <w:marRight w:val="0"/>
              <w:marTop w:val="0"/>
              <w:marBottom w:val="0"/>
              <w:divBdr>
                <w:top w:val="none" w:sz="0" w:space="0" w:color="auto"/>
                <w:left w:val="none" w:sz="0" w:space="0" w:color="auto"/>
                <w:bottom w:val="none" w:sz="0" w:space="0" w:color="auto"/>
                <w:right w:val="none" w:sz="0" w:space="0" w:color="auto"/>
              </w:divBdr>
              <w:divsChild>
                <w:div w:id="26843815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93873244">
      <w:bodyDiv w:val="1"/>
      <w:marLeft w:val="0"/>
      <w:marRight w:val="0"/>
      <w:marTop w:val="0"/>
      <w:marBottom w:val="0"/>
      <w:divBdr>
        <w:top w:val="none" w:sz="0" w:space="0" w:color="auto"/>
        <w:left w:val="none" w:sz="0" w:space="0" w:color="auto"/>
        <w:bottom w:val="none" w:sz="0" w:space="0" w:color="auto"/>
        <w:right w:val="none" w:sz="0" w:space="0" w:color="auto"/>
      </w:divBdr>
      <w:divsChild>
        <w:div w:id="2134442637">
          <w:marLeft w:val="0"/>
          <w:marRight w:val="0"/>
          <w:marTop w:val="0"/>
          <w:marBottom w:val="0"/>
          <w:divBdr>
            <w:top w:val="none" w:sz="0" w:space="0" w:color="auto"/>
            <w:left w:val="none" w:sz="0" w:space="0" w:color="auto"/>
            <w:bottom w:val="none" w:sz="0" w:space="0" w:color="auto"/>
            <w:right w:val="none" w:sz="0" w:space="0" w:color="auto"/>
          </w:divBdr>
          <w:divsChild>
            <w:div w:id="302078742">
              <w:marLeft w:val="0"/>
              <w:marRight w:val="0"/>
              <w:marTop w:val="0"/>
              <w:marBottom w:val="0"/>
              <w:divBdr>
                <w:top w:val="none" w:sz="0" w:space="0" w:color="auto"/>
                <w:left w:val="none" w:sz="0" w:space="0" w:color="auto"/>
                <w:bottom w:val="none" w:sz="0" w:space="0" w:color="auto"/>
                <w:right w:val="none" w:sz="0" w:space="0" w:color="auto"/>
              </w:divBdr>
              <w:divsChild>
                <w:div w:id="34960096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93921084">
      <w:bodyDiv w:val="1"/>
      <w:marLeft w:val="0"/>
      <w:marRight w:val="0"/>
      <w:marTop w:val="0"/>
      <w:marBottom w:val="0"/>
      <w:divBdr>
        <w:top w:val="none" w:sz="0" w:space="0" w:color="auto"/>
        <w:left w:val="none" w:sz="0" w:space="0" w:color="auto"/>
        <w:bottom w:val="none" w:sz="0" w:space="0" w:color="auto"/>
        <w:right w:val="none" w:sz="0" w:space="0" w:color="auto"/>
      </w:divBdr>
      <w:divsChild>
        <w:div w:id="582952929">
          <w:marLeft w:val="0"/>
          <w:marRight w:val="0"/>
          <w:marTop w:val="0"/>
          <w:marBottom w:val="0"/>
          <w:divBdr>
            <w:top w:val="none" w:sz="0" w:space="0" w:color="auto"/>
            <w:left w:val="none" w:sz="0" w:space="0" w:color="auto"/>
            <w:bottom w:val="none" w:sz="0" w:space="0" w:color="auto"/>
            <w:right w:val="none" w:sz="0" w:space="0" w:color="auto"/>
          </w:divBdr>
          <w:divsChild>
            <w:div w:id="2002662157">
              <w:marLeft w:val="0"/>
              <w:marRight w:val="0"/>
              <w:marTop w:val="0"/>
              <w:marBottom w:val="0"/>
              <w:divBdr>
                <w:top w:val="none" w:sz="0" w:space="0" w:color="auto"/>
                <w:left w:val="none" w:sz="0" w:space="0" w:color="auto"/>
                <w:bottom w:val="none" w:sz="0" w:space="0" w:color="auto"/>
                <w:right w:val="none" w:sz="0" w:space="0" w:color="auto"/>
              </w:divBdr>
              <w:divsChild>
                <w:div w:id="189014859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710493477">
      <w:bodyDiv w:val="1"/>
      <w:marLeft w:val="0"/>
      <w:marRight w:val="0"/>
      <w:marTop w:val="0"/>
      <w:marBottom w:val="0"/>
      <w:divBdr>
        <w:top w:val="none" w:sz="0" w:space="0" w:color="auto"/>
        <w:left w:val="none" w:sz="0" w:space="0" w:color="auto"/>
        <w:bottom w:val="none" w:sz="0" w:space="0" w:color="auto"/>
        <w:right w:val="none" w:sz="0" w:space="0" w:color="auto"/>
      </w:divBdr>
      <w:divsChild>
        <w:div w:id="376321063">
          <w:marLeft w:val="0"/>
          <w:marRight w:val="0"/>
          <w:marTop w:val="0"/>
          <w:marBottom w:val="0"/>
          <w:divBdr>
            <w:top w:val="none" w:sz="0" w:space="0" w:color="auto"/>
            <w:left w:val="none" w:sz="0" w:space="0" w:color="auto"/>
            <w:bottom w:val="none" w:sz="0" w:space="0" w:color="auto"/>
            <w:right w:val="none" w:sz="0" w:space="0" w:color="auto"/>
          </w:divBdr>
          <w:divsChild>
            <w:div w:id="956986764">
              <w:marLeft w:val="0"/>
              <w:marRight w:val="0"/>
              <w:marTop w:val="0"/>
              <w:marBottom w:val="0"/>
              <w:divBdr>
                <w:top w:val="none" w:sz="0" w:space="0" w:color="auto"/>
                <w:left w:val="none" w:sz="0" w:space="0" w:color="auto"/>
                <w:bottom w:val="none" w:sz="0" w:space="0" w:color="auto"/>
                <w:right w:val="none" w:sz="0" w:space="0" w:color="auto"/>
              </w:divBdr>
              <w:divsChild>
                <w:div w:id="161455500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714620597">
      <w:bodyDiv w:val="1"/>
      <w:marLeft w:val="0"/>
      <w:marRight w:val="0"/>
      <w:marTop w:val="0"/>
      <w:marBottom w:val="0"/>
      <w:divBdr>
        <w:top w:val="none" w:sz="0" w:space="0" w:color="auto"/>
        <w:left w:val="none" w:sz="0" w:space="0" w:color="auto"/>
        <w:bottom w:val="none" w:sz="0" w:space="0" w:color="auto"/>
        <w:right w:val="none" w:sz="0" w:space="0" w:color="auto"/>
      </w:divBdr>
      <w:divsChild>
        <w:div w:id="1282540944">
          <w:marLeft w:val="0"/>
          <w:marRight w:val="0"/>
          <w:marTop w:val="0"/>
          <w:marBottom w:val="0"/>
          <w:divBdr>
            <w:top w:val="none" w:sz="0" w:space="0" w:color="auto"/>
            <w:left w:val="none" w:sz="0" w:space="0" w:color="auto"/>
            <w:bottom w:val="none" w:sz="0" w:space="0" w:color="auto"/>
            <w:right w:val="none" w:sz="0" w:space="0" w:color="auto"/>
          </w:divBdr>
          <w:divsChild>
            <w:div w:id="836261355">
              <w:marLeft w:val="0"/>
              <w:marRight w:val="0"/>
              <w:marTop w:val="0"/>
              <w:marBottom w:val="0"/>
              <w:divBdr>
                <w:top w:val="none" w:sz="0" w:space="0" w:color="auto"/>
                <w:left w:val="none" w:sz="0" w:space="0" w:color="auto"/>
                <w:bottom w:val="none" w:sz="0" w:space="0" w:color="auto"/>
                <w:right w:val="none" w:sz="0" w:space="0" w:color="auto"/>
              </w:divBdr>
              <w:divsChild>
                <w:div w:id="91050252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726641245">
      <w:bodyDiv w:val="1"/>
      <w:marLeft w:val="0"/>
      <w:marRight w:val="0"/>
      <w:marTop w:val="0"/>
      <w:marBottom w:val="0"/>
      <w:divBdr>
        <w:top w:val="none" w:sz="0" w:space="0" w:color="auto"/>
        <w:left w:val="none" w:sz="0" w:space="0" w:color="auto"/>
        <w:bottom w:val="none" w:sz="0" w:space="0" w:color="auto"/>
        <w:right w:val="none" w:sz="0" w:space="0" w:color="auto"/>
      </w:divBdr>
      <w:divsChild>
        <w:div w:id="147288498">
          <w:marLeft w:val="0"/>
          <w:marRight w:val="0"/>
          <w:marTop w:val="0"/>
          <w:marBottom w:val="0"/>
          <w:divBdr>
            <w:top w:val="none" w:sz="0" w:space="0" w:color="auto"/>
            <w:left w:val="none" w:sz="0" w:space="0" w:color="auto"/>
            <w:bottom w:val="none" w:sz="0" w:space="0" w:color="auto"/>
            <w:right w:val="none" w:sz="0" w:space="0" w:color="auto"/>
          </w:divBdr>
          <w:divsChild>
            <w:div w:id="1634141802">
              <w:marLeft w:val="0"/>
              <w:marRight w:val="0"/>
              <w:marTop w:val="0"/>
              <w:marBottom w:val="0"/>
              <w:divBdr>
                <w:top w:val="none" w:sz="0" w:space="0" w:color="auto"/>
                <w:left w:val="none" w:sz="0" w:space="0" w:color="auto"/>
                <w:bottom w:val="none" w:sz="0" w:space="0" w:color="auto"/>
                <w:right w:val="none" w:sz="0" w:space="0" w:color="auto"/>
              </w:divBdr>
              <w:divsChild>
                <w:div w:id="105003908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741753003">
      <w:bodyDiv w:val="1"/>
      <w:marLeft w:val="0"/>
      <w:marRight w:val="0"/>
      <w:marTop w:val="0"/>
      <w:marBottom w:val="0"/>
      <w:divBdr>
        <w:top w:val="none" w:sz="0" w:space="0" w:color="auto"/>
        <w:left w:val="none" w:sz="0" w:space="0" w:color="auto"/>
        <w:bottom w:val="none" w:sz="0" w:space="0" w:color="auto"/>
        <w:right w:val="none" w:sz="0" w:space="0" w:color="auto"/>
      </w:divBdr>
      <w:divsChild>
        <w:div w:id="1682657125">
          <w:marLeft w:val="0"/>
          <w:marRight w:val="0"/>
          <w:marTop w:val="0"/>
          <w:marBottom w:val="0"/>
          <w:divBdr>
            <w:top w:val="none" w:sz="0" w:space="0" w:color="auto"/>
            <w:left w:val="none" w:sz="0" w:space="0" w:color="auto"/>
            <w:bottom w:val="none" w:sz="0" w:space="0" w:color="auto"/>
            <w:right w:val="none" w:sz="0" w:space="0" w:color="auto"/>
          </w:divBdr>
          <w:divsChild>
            <w:div w:id="1034228767">
              <w:marLeft w:val="0"/>
              <w:marRight w:val="0"/>
              <w:marTop w:val="0"/>
              <w:marBottom w:val="0"/>
              <w:divBdr>
                <w:top w:val="none" w:sz="0" w:space="0" w:color="auto"/>
                <w:left w:val="none" w:sz="0" w:space="0" w:color="auto"/>
                <w:bottom w:val="none" w:sz="0" w:space="0" w:color="auto"/>
                <w:right w:val="none" w:sz="0" w:space="0" w:color="auto"/>
              </w:divBdr>
              <w:divsChild>
                <w:div w:id="151422528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759860682">
      <w:bodyDiv w:val="1"/>
      <w:marLeft w:val="0"/>
      <w:marRight w:val="0"/>
      <w:marTop w:val="0"/>
      <w:marBottom w:val="0"/>
      <w:divBdr>
        <w:top w:val="none" w:sz="0" w:space="0" w:color="auto"/>
        <w:left w:val="none" w:sz="0" w:space="0" w:color="auto"/>
        <w:bottom w:val="none" w:sz="0" w:space="0" w:color="auto"/>
        <w:right w:val="none" w:sz="0" w:space="0" w:color="auto"/>
      </w:divBdr>
      <w:divsChild>
        <w:div w:id="1706371625">
          <w:marLeft w:val="0"/>
          <w:marRight w:val="0"/>
          <w:marTop w:val="0"/>
          <w:marBottom w:val="0"/>
          <w:divBdr>
            <w:top w:val="none" w:sz="0" w:space="0" w:color="auto"/>
            <w:left w:val="none" w:sz="0" w:space="0" w:color="auto"/>
            <w:bottom w:val="none" w:sz="0" w:space="0" w:color="auto"/>
            <w:right w:val="none" w:sz="0" w:space="0" w:color="auto"/>
          </w:divBdr>
          <w:divsChild>
            <w:div w:id="1343818615">
              <w:marLeft w:val="0"/>
              <w:marRight w:val="0"/>
              <w:marTop w:val="0"/>
              <w:marBottom w:val="0"/>
              <w:divBdr>
                <w:top w:val="none" w:sz="0" w:space="0" w:color="auto"/>
                <w:left w:val="none" w:sz="0" w:space="0" w:color="auto"/>
                <w:bottom w:val="none" w:sz="0" w:space="0" w:color="auto"/>
                <w:right w:val="none" w:sz="0" w:space="0" w:color="auto"/>
              </w:divBdr>
              <w:divsChild>
                <w:div w:id="125987291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774739286">
      <w:bodyDiv w:val="1"/>
      <w:marLeft w:val="0"/>
      <w:marRight w:val="0"/>
      <w:marTop w:val="0"/>
      <w:marBottom w:val="0"/>
      <w:divBdr>
        <w:top w:val="none" w:sz="0" w:space="0" w:color="auto"/>
        <w:left w:val="none" w:sz="0" w:space="0" w:color="auto"/>
        <w:bottom w:val="none" w:sz="0" w:space="0" w:color="auto"/>
        <w:right w:val="none" w:sz="0" w:space="0" w:color="auto"/>
      </w:divBdr>
      <w:divsChild>
        <w:div w:id="1907757460">
          <w:marLeft w:val="0"/>
          <w:marRight w:val="0"/>
          <w:marTop w:val="0"/>
          <w:marBottom w:val="0"/>
          <w:divBdr>
            <w:top w:val="none" w:sz="0" w:space="0" w:color="auto"/>
            <w:left w:val="none" w:sz="0" w:space="0" w:color="auto"/>
            <w:bottom w:val="none" w:sz="0" w:space="0" w:color="auto"/>
            <w:right w:val="none" w:sz="0" w:space="0" w:color="auto"/>
          </w:divBdr>
          <w:divsChild>
            <w:div w:id="143473197">
              <w:marLeft w:val="0"/>
              <w:marRight w:val="0"/>
              <w:marTop w:val="0"/>
              <w:marBottom w:val="0"/>
              <w:divBdr>
                <w:top w:val="none" w:sz="0" w:space="0" w:color="auto"/>
                <w:left w:val="none" w:sz="0" w:space="0" w:color="auto"/>
                <w:bottom w:val="none" w:sz="0" w:space="0" w:color="auto"/>
                <w:right w:val="none" w:sz="0" w:space="0" w:color="auto"/>
              </w:divBdr>
              <w:divsChild>
                <w:div w:id="34309665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840728111">
      <w:bodyDiv w:val="1"/>
      <w:marLeft w:val="0"/>
      <w:marRight w:val="0"/>
      <w:marTop w:val="0"/>
      <w:marBottom w:val="0"/>
      <w:divBdr>
        <w:top w:val="none" w:sz="0" w:space="0" w:color="auto"/>
        <w:left w:val="none" w:sz="0" w:space="0" w:color="auto"/>
        <w:bottom w:val="none" w:sz="0" w:space="0" w:color="auto"/>
        <w:right w:val="none" w:sz="0" w:space="0" w:color="auto"/>
      </w:divBdr>
      <w:divsChild>
        <w:div w:id="817921259">
          <w:marLeft w:val="0"/>
          <w:marRight w:val="0"/>
          <w:marTop w:val="0"/>
          <w:marBottom w:val="0"/>
          <w:divBdr>
            <w:top w:val="none" w:sz="0" w:space="0" w:color="auto"/>
            <w:left w:val="none" w:sz="0" w:space="0" w:color="auto"/>
            <w:bottom w:val="none" w:sz="0" w:space="0" w:color="auto"/>
            <w:right w:val="none" w:sz="0" w:space="0" w:color="auto"/>
          </w:divBdr>
          <w:divsChild>
            <w:div w:id="494034795">
              <w:marLeft w:val="0"/>
              <w:marRight w:val="0"/>
              <w:marTop w:val="0"/>
              <w:marBottom w:val="0"/>
              <w:divBdr>
                <w:top w:val="none" w:sz="0" w:space="0" w:color="auto"/>
                <w:left w:val="none" w:sz="0" w:space="0" w:color="auto"/>
                <w:bottom w:val="none" w:sz="0" w:space="0" w:color="auto"/>
                <w:right w:val="none" w:sz="0" w:space="0" w:color="auto"/>
              </w:divBdr>
              <w:divsChild>
                <w:div w:id="42172715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866405831">
      <w:bodyDiv w:val="1"/>
      <w:marLeft w:val="0"/>
      <w:marRight w:val="0"/>
      <w:marTop w:val="0"/>
      <w:marBottom w:val="0"/>
      <w:divBdr>
        <w:top w:val="none" w:sz="0" w:space="0" w:color="auto"/>
        <w:left w:val="none" w:sz="0" w:space="0" w:color="auto"/>
        <w:bottom w:val="none" w:sz="0" w:space="0" w:color="auto"/>
        <w:right w:val="none" w:sz="0" w:space="0" w:color="auto"/>
      </w:divBdr>
      <w:divsChild>
        <w:div w:id="1698039398">
          <w:marLeft w:val="480"/>
          <w:marRight w:val="0"/>
          <w:marTop w:val="0"/>
          <w:marBottom w:val="0"/>
          <w:divBdr>
            <w:top w:val="none" w:sz="0" w:space="0" w:color="auto"/>
            <w:left w:val="none" w:sz="0" w:space="0" w:color="auto"/>
            <w:bottom w:val="none" w:sz="0" w:space="0" w:color="auto"/>
            <w:right w:val="none" w:sz="0" w:space="0" w:color="auto"/>
          </w:divBdr>
          <w:divsChild>
            <w:div w:id="21376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470488">
      <w:bodyDiv w:val="1"/>
      <w:marLeft w:val="0"/>
      <w:marRight w:val="0"/>
      <w:marTop w:val="0"/>
      <w:marBottom w:val="0"/>
      <w:divBdr>
        <w:top w:val="none" w:sz="0" w:space="0" w:color="auto"/>
        <w:left w:val="none" w:sz="0" w:space="0" w:color="auto"/>
        <w:bottom w:val="none" w:sz="0" w:space="0" w:color="auto"/>
        <w:right w:val="none" w:sz="0" w:space="0" w:color="auto"/>
      </w:divBdr>
      <w:divsChild>
        <w:div w:id="1621456327">
          <w:marLeft w:val="0"/>
          <w:marRight w:val="0"/>
          <w:marTop w:val="0"/>
          <w:marBottom w:val="0"/>
          <w:divBdr>
            <w:top w:val="none" w:sz="0" w:space="0" w:color="auto"/>
            <w:left w:val="none" w:sz="0" w:space="0" w:color="auto"/>
            <w:bottom w:val="none" w:sz="0" w:space="0" w:color="auto"/>
            <w:right w:val="none" w:sz="0" w:space="0" w:color="auto"/>
          </w:divBdr>
          <w:divsChild>
            <w:div w:id="567156042">
              <w:marLeft w:val="0"/>
              <w:marRight w:val="0"/>
              <w:marTop w:val="0"/>
              <w:marBottom w:val="0"/>
              <w:divBdr>
                <w:top w:val="none" w:sz="0" w:space="0" w:color="auto"/>
                <w:left w:val="none" w:sz="0" w:space="0" w:color="auto"/>
                <w:bottom w:val="none" w:sz="0" w:space="0" w:color="auto"/>
                <w:right w:val="none" w:sz="0" w:space="0" w:color="auto"/>
              </w:divBdr>
              <w:divsChild>
                <w:div w:id="1924022748">
                  <w:marLeft w:val="360"/>
                  <w:marRight w:val="96"/>
                  <w:marTop w:val="0"/>
                  <w:marBottom w:val="0"/>
                  <w:divBdr>
                    <w:top w:val="none" w:sz="0" w:space="0" w:color="auto"/>
                    <w:left w:val="none" w:sz="0" w:space="0" w:color="auto"/>
                    <w:bottom w:val="none" w:sz="0" w:space="0" w:color="auto"/>
                    <w:right w:val="none" w:sz="0" w:space="0" w:color="auto"/>
                  </w:divBdr>
                </w:div>
              </w:divsChild>
            </w:div>
            <w:div w:id="1005519641">
              <w:marLeft w:val="0"/>
              <w:marRight w:val="0"/>
              <w:marTop w:val="0"/>
              <w:marBottom w:val="0"/>
              <w:divBdr>
                <w:top w:val="none" w:sz="0" w:space="0" w:color="auto"/>
                <w:left w:val="none" w:sz="0" w:space="0" w:color="auto"/>
                <w:bottom w:val="none" w:sz="0" w:space="0" w:color="auto"/>
                <w:right w:val="none" w:sz="0" w:space="0" w:color="auto"/>
              </w:divBdr>
              <w:divsChild>
                <w:div w:id="1033844911">
                  <w:marLeft w:val="360"/>
                  <w:marRight w:val="96"/>
                  <w:marTop w:val="0"/>
                  <w:marBottom w:val="0"/>
                  <w:divBdr>
                    <w:top w:val="none" w:sz="0" w:space="0" w:color="auto"/>
                    <w:left w:val="none" w:sz="0" w:space="0" w:color="auto"/>
                    <w:bottom w:val="none" w:sz="0" w:space="0" w:color="auto"/>
                    <w:right w:val="none" w:sz="0" w:space="0" w:color="auto"/>
                  </w:divBdr>
                </w:div>
              </w:divsChild>
            </w:div>
            <w:div w:id="701710643">
              <w:marLeft w:val="0"/>
              <w:marRight w:val="0"/>
              <w:marTop w:val="0"/>
              <w:marBottom w:val="0"/>
              <w:divBdr>
                <w:top w:val="none" w:sz="0" w:space="0" w:color="auto"/>
                <w:left w:val="none" w:sz="0" w:space="0" w:color="auto"/>
                <w:bottom w:val="none" w:sz="0" w:space="0" w:color="auto"/>
                <w:right w:val="none" w:sz="0" w:space="0" w:color="auto"/>
              </w:divBdr>
              <w:divsChild>
                <w:div w:id="1336608733">
                  <w:marLeft w:val="360"/>
                  <w:marRight w:val="96"/>
                  <w:marTop w:val="0"/>
                  <w:marBottom w:val="0"/>
                  <w:divBdr>
                    <w:top w:val="none" w:sz="0" w:space="0" w:color="auto"/>
                    <w:left w:val="none" w:sz="0" w:space="0" w:color="auto"/>
                    <w:bottom w:val="none" w:sz="0" w:space="0" w:color="auto"/>
                    <w:right w:val="none" w:sz="0" w:space="0" w:color="auto"/>
                  </w:divBdr>
                </w:div>
              </w:divsChild>
            </w:div>
            <w:div w:id="746919583">
              <w:marLeft w:val="0"/>
              <w:marRight w:val="0"/>
              <w:marTop w:val="0"/>
              <w:marBottom w:val="0"/>
              <w:divBdr>
                <w:top w:val="none" w:sz="0" w:space="0" w:color="auto"/>
                <w:left w:val="none" w:sz="0" w:space="0" w:color="auto"/>
                <w:bottom w:val="none" w:sz="0" w:space="0" w:color="auto"/>
                <w:right w:val="none" w:sz="0" w:space="0" w:color="auto"/>
              </w:divBdr>
              <w:divsChild>
                <w:div w:id="156351818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03984424">
      <w:bodyDiv w:val="1"/>
      <w:marLeft w:val="0"/>
      <w:marRight w:val="0"/>
      <w:marTop w:val="0"/>
      <w:marBottom w:val="0"/>
      <w:divBdr>
        <w:top w:val="none" w:sz="0" w:space="0" w:color="auto"/>
        <w:left w:val="none" w:sz="0" w:space="0" w:color="auto"/>
        <w:bottom w:val="none" w:sz="0" w:space="0" w:color="auto"/>
        <w:right w:val="none" w:sz="0" w:space="0" w:color="auto"/>
      </w:divBdr>
      <w:divsChild>
        <w:div w:id="1884561356">
          <w:marLeft w:val="0"/>
          <w:marRight w:val="0"/>
          <w:marTop w:val="0"/>
          <w:marBottom w:val="0"/>
          <w:divBdr>
            <w:top w:val="none" w:sz="0" w:space="0" w:color="auto"/>
            <w:left w:val="none" w:sz="0" w:space="0" w:color="auto"/>
            <w:bottom w:val="none" w:sz="0" w:space="0" w:color="auto"/>
            <w:right w:val="none" w:sz="0" w:space="0" w:color="auto"/>
          </w:divBdr>
          <w:divsChild>
            <w:div w:id="1449201534">
              <w:marLeft w:val="0"/>
              <w:marRight w:val="0"/>
              <w:marTop w:val="0"/>
              <w:marBottom w:val="0"/>
              <w:divBdr>
                <w:top w:val="none" w:sz="0" w:space="0" w:color="auto"/>
                <w:left w:val="none" w:sz="0" w:space="0" w:color="auto"/>
                <w:bottom w:val="none" w:sz="0" w:space="0" w:color="auto"/>
                <w:right w:val="none" w:sz="0" w:space="0" w:color="auto"/>
              </w:divBdr>
              <w:divsChild>
                <w:div w:id="140714608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19050335">
      <w:bodyDiv w:val="1"/>
      <w:marLeft w:val="0"/>
      <w:marRight w:val="0"/>
      <w:marTop w:val="0"/>
      <w:marBottom w:val="0"/>
      <w:divBdr>
        <w:top w:val="none" w:sz="0" w:space="0" w:color="auto"/>
        <w:left w:val="none" w:sz="0" w:space="0" w:color="auto"/>
        <w:bottom w:val="none" w:sz="0" w:space="0" w:color="auto"/>
        <w:right w:val="none" w:sz="0" w:space="0" w:color="auto"/>
      </w:divBdr>
      <w:divsChild>
        <w:div w:id="23291917">
          <w:marLeft w:val="0"/>
          <w:marRight w:val="0"/>
          <w:marTop w:val="0"/>
          <w:marBottom w:val="0"/>
          <w:divBdr>
            <w:top w:val="none" w:sz="0" w:space="0" w:color="auto"/>
            <w:left w:val="none" w:sz="0" w:space="0" w:color="auto"/>
            <w:bottom w:val="none" w:sz="0" w:space="0" w:color="auto"/>
            <w:right w:val="none" w:sz="0" w:space="0" w:color="auto"/>
          </w:divBdr>
          <w:divsChild>
            <w:div w:id="1926112388">
              <w:marLeft w:val="0"/>
              <w:marRight w:val="0"/>
              <w:marTop w:val="0"/>
              <w:marBottom w:val="0"/>
              <w:divBdr>
                <w:top w:val="none" w:sz="0" w:space="0" w:color="auto"/>
                <w:left w:val="none" w:sz="0" w:space="0" w:color="auto"/>
                <w:bottom w:val="none" w:sz="0" w:space="0" w:color="auto"/>
                <w:right w:val="none" w:sz="0" w:space="0" w:color="auto"/>
              </w:divBdr>
              <w:divsChild>
                <w:div w:id="5925278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39866521">
      <w:bodyDiv w:val="1"/>
      <w:marLeft w:val="0"/>
      <w:marRight w:val="0"/>
      <w:marTop w:val="0"/>
      <w:marBottom w:val="0"/>
      <w:divBdr>
        <w:top w:val="none" w:sz="0" w:space="0" w:color="auto"/>
        <w:left w:val="none" w:sz="0" w:space="0" w:color="auto"/>
        <w:bottom w:val="none" w:sz="0" w:space="0" w:color="auto"/>
        <w:right w:val="none" w:sz="0" w:space="0" w:color="auto"/>
      </w:divBdr>
      <w:divsChild>
        <w:div w:id="2063366225">
          <w:marLeft w:val="0"/>
          <w:marRight w:val="0"/>
          <w:marTop w:val="0"/>
          <w:marBottom w:val="0"/>
          <w:divBdr>
            <w:top w:val="none" w:sz="0" w:space="0" w:color="auto"/>
            <w:left w:val="none" w:sz="0" w:space="0" w:color="auto"/>
            <w:bottom w:val="none" w:sz="0" w:space="0" w:color="auto"/>
            <w:right w:val="none" w:sz="0" w:space="0" w:color="auto"/>
          </w:divBdr>
          <w:divsChild>
            <w:div w:id="38751988">
              <w:marLeft w:val="0"/>
              <w:marRight w:val="0"/>
              <w:marTop w:val="0"/>
              <w:marBottom w:val="0"/>
              <w:divBdr>
                <w:top w:val="none" w:sz="0" w:space="0" w:color="auto"/>
                <w:left w:val="none" w:sz="0" w:space="0" w:color="auto"/>
                <w:bottom w:val="none" w:sz="0" w:space="0" w:color="auto"/>
                <w:right w:val="none" w:sz="0" w:space="0" w:color="auto"/>
              </w:divBdr>
              <w:divsChild>
                <w:div w:id="153819689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68050544">
      <w:bodyDiv w:val="1"/>
      <w:marLeft w:val="0"/>
      <w:marRight w:val="0"/>
      <w:marTop w:val="0"/>
      <w:marBottom w:val="0"/>
      <w:divBdr>
        <w:top w:val="none" w:sz="0" w:space="0" w:color="auto"/>
        <w:left w:val="none" w:sz="0" w:space="0" w:color="auto"/>
        <w:bottom w:val="none" w:sz="0" w:space="0" w:color="auto"/>
        <w:right w:val="none" w:sz="0" w:space="0" w:color="auto"/>
      </w:divBdr>
      <w:divsChild>
        <w:div w:id="733159226">
          <w:marLeft w:val="0"/>
          <w:marRight w:val="0"/>
          <w:marTop w:val="0"/>
          <w:marBottom w:val="0"/>
          <w:divBdr>
            <w:top w:val="none" w:sz="0" w:space="0" w:color="auto"/>
            <w:left w:val="none" w:sz="0" w:space="0" w:color="auto"/>
            <w:bottom w:val="none" w:sz="0" w:space="0" w:color="auto"/>
            <w:right w:val="none" w:sz="0" w:space="0" w:color="auto"/>
          </w:divBdr>
          <w:divsChild>
            <w:div w:id="1291978670">
              <w:marLeft w:val="0"/>
              <w:marRight w:val="0"/>
              <w:marTop w:val="0"/>
              <w:marBottom w:val="0"/>
              <w:divBdr>
                <w:top w:val="none" w:sz="0" w:space="0" w:color="auto"/>
                <w:left w:val="none" w:sz="0" w:space="0" w:color="auto"/>
                <w:bottom w:val="none" w:sz="0" w:space="0" w:color="auto"/>
                <w:right w:val="none" w:sz="0" w:space="0" w:color="auto"/>
              </w:divBdr>
              <w:divsChild>
                <w:div w:id="46085377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71590815">
      <w:bodyDiv w:val="1"/>
      <w:marLeft w:val="0"/>
      <w:marRight w:val="0"/>
      <w:marTop w:val="0"/>
      <w:marBottom w:val="0"/>
      <w:divBdr>
        <w:top w:val="none" w:sz="0" w:space="0" w:color="auto"/>
        <w:left w:val="none" w:sz="0" w:space="0" w:color="auto"/>
        <w:bottom w:val="none" w:sz="0" w:space="0" w:color="auto"/>
        <w:right w:val="none" w:sz="0" w:space="0" w:color="auto"/>
      </w:divBdr>
      <w:divsChild>
        <w:div w:id="1863208188">
          <w:marLeft w:val="0"/>
          <w:marRight w:val="0"/>
          <w:marTop w:val="0"/>
          <w:marBottom w:val="0"/>
          <w:divBdr>
            <w:top w:val="none" w:sz="0" w:space="0" w:color="auto"/>
            <w:left w:val="none" w:sz="0" w:space="0" w:color="auto"/>
            <w:bottom w:val="none" w:sz="0" w:space="0" w:color="auto"/>
            <w:right w:val="none" w:sz="0" w:space="0" w:color="auto"/>
          </w:divBdr>
          <w:divsChild>
            <w:div w:id="1739865482">
              <w:marLeft w:val="0"/>
              <w:marRight w:val="0"/>
              <w:marTop w:val="0"/>
              <w:marBottom w:val="0"/>
              <w:divBdr>
                <w:top w:val="none" w:sz="0" w:space="0" w:color="auto"/>
                <w:left w:val="none" w:sz="0" w:space="0" w:color="auto"/>
                <w:bottom w:val="none" w:sz="0" w:space="0" w:color="auto"/>
                <w:right w:val="none" w:sz="0" w:space="0" w:color="auto"/>
              </w:divBdr>
              <w:divsChild>
                <w:div w:id="45016752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79219448">
      <w:bodyDiv w:val="1"/>
      <w:marLeft w:val="0"/>
      <w:marRight w:val="0"/>
      <w:marTop w:val="0"/>
      <w:marBottom w:val="0"/>
      <w:divBdr>
        <w:top w:val="none" w:sz="0" w:space="0" w:color="auto"/>
        <w:left w:val="none" w:sz="0" w:space="0" w:color="auto"/>
        <w:bottom w:val="none" w:sz="0" w:space="0" w:color="auto"/>
        <w:right w:val="none" w:sz="0" w:space="0" w:color="auto"/>
      </w:divBdr>
      <w:divsChild>
        <w:div w:id="750543542">
          <w:marLeft w:val="0"/>
          <w:marRight w:val="0"/>
          <w:marTop w:val="0"/>
          <w:marBottom w:val="0"/>
          <w:divBdr>
            <w:top w:val="none" w:sz="0" w:space="0" w:color="auto"/>
            <w:left w:val="none" w:sz="0" w:space="0" w:color="auto"/>
            <w:bottom w:val="none" w:sz="0" w:space="0" w:color="auto"/>
            <w:right w:val="none" w:sz="0" w:space="0" w:color="auto"/>
          </w:divBdr>
          <w:divsChild>
            <w:div w:id="1441948707">
              <w:marLeft w:val="0"/>
              <w:marRight w:val="0"/>
              <w:marTop w:val="0"/>
              <w:marBottom w:val="0"/>
              <w:divBdr>
                <w:top w:val="none" w:sz="0" w:space="0" w:color="auto"/>
                <w:left w:val="none" w:sz="0" w:space="0" w:color="auto"/>
                <w:bottom w:val="none" w:sz="0" w:space="0" w:color="auto"/>
                <w:right w:val="none" w:sz="0" w:space="0" w:color="auto"/>
              </w:divBdr>
              <w:divsChild>
                <w:div w:id="151742220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86349569">
      <w:bodyDiv w:val="1"/>
      <w:marLeft w:val="0"/>
      <w:marRight w:val="0"/>
      <w:marTop w:val="0"/>
      <w:marBottom w:val="0"/>
      <w:divBdr>
        <w:top w:val="none" w:sz="0" w:space="0" w:color="auto"/>
        <w:left w:val="none" w:sz="0" w:space="0" w:color="auto"/>
        <w:bottom w:val="none" w:sz="0" w:space="0" w:color="auto"/>
        <w:right w:val="none" w:sz="0" w:space="0" w:color="auto"/>
      </w:divBdr>
      <w:divsChild>
        <w:div w:id="1172182551">
          <w:marLeft w:val="0"/>
          <w:marRight w:val="0"/>
          <w:marTop w:val="0"/>
          <w:marBottom w:val="0"/>
          <w:divBdr>
            <w:top w:val="none" w:sz="0" w:space="0" w:color="auto"/>
            <w:left w:val="none" w:sz="0" w:space="0" w:color="auto"/>
            <w:bottom w:val="none" w:sz="0" w:space="0" w:color="auto"/>
            <w:right w:val="none" w:sz="0" w:space="0" w:color="auto"/>
          </w:divBdr>
          <w:divsChild>
            <w:div w:id="607389188">
              <w:marLeft w:val="0"/>
              <w:marRight w:val="0"/>
              <w:marTop w:val="0"/>
              <w:marBottom w:val="0"/>
              <w:divBdr>
                <w:top w:val="none" w:sz="0" w:space="0" w:color="auto"/>
                <w:left w:val="none" w:sz="0" w:space="0" w:color="auto"/>
                <w:bottom w:val="none" w:sz="0" w:space="0" w:color="auto"/>
                <w:right w:val="none" w:sz="0" w:space="0" w:color="auto"/>
              </w:divBdr>
              <w:divsChild>
                <w:div w:id="191426761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04623984">
      <w:bodyDiv w:val="1"/>
      <w:marLeft w:val="0"/>
      <w:marRight w:val="0"/>
      <w:marTop w:val="0"/>
      <w:marBottom w:val="0"/>
      <w:divBdr>
        <w:top w:val="none" w:sz="0" w:space="0" w:color="auto"/>
        <w:left w:val="none" w:sz="0" w:space="0" w:color="auto"/>
        <w:bottom w:val="none" w:sz="0" w:space="0" w:color="auto"/>
        <w:right w:val="none" w:sz="0" w:space="0" w:color="auto"/>
      </w:divBdr>
      <w:divsChild>
        <w:div w:id="146558037">
          <w:marLeft w:val="0"/>
          <w:marRight w:val="0"/>
          <w:marTop w:val="0"/>
          <w:marBottom w:val="0"/>
          <w:divBdr>
            <w:top w:val="none" w:sz="0" w:space="0" w:color="auto"/>
            <w:left w:val="none" w:sz="0" w:space="0" w:color="auto"/>
            <w:bottom w:val="none" w:sz="0" w:space="0" w:color="auto"/>
            <w:right w:val="none" w:sz="0" w:space="0" w:color="auto"/>
          </w:divBdr>
          <w:divsChild>
            <w:div w:id="1550412234">
              <w:marLeft w:val="0"/>
              <w:marRight w:val="0"/>
              <w:marTop w:val="0"/>
              <w:marBottom w:val="0"/>
              <w:divBdr>
                <w:top w:val="none" w:sz="0" w:space="0" w:color="auto"/>
                <w:left w:val="none" w:sz="0" w:space="0" w:color="auto"/>
                <w:bottom w:val="none" w:sz="0" w:space="0" w:color="auto"/>
                <w:right w:val="none" w:sz="0" w:space="0" w:color="auto"/>
              </w:divBdr>
              <w:divsChild>
                <w:div w:id="179983767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12489601">
      <w:bodyDiv w:val="1"/>
      <w:marLeft w:val="0"/>
      <w:marRight w:val="0"/>
      <w:marTop w:val="0"/>
      <w:marBottom w:val="0"/>
      <w:divBdr>
        <w:top w:val="none" w:sz="0" w:space="0" w:color="auto"/>
        <w:left w:val="none" w:sz="0" w:space="0" w:color="auto"/>
        <w:bottom w:val="none" w:sz="0" w:space="0" w:color="auto"/>
        <w:right w:val="none" w:sz="0" w:space="0" w:color="auto"/>
      </w:divBdr>
      <w:divsChild>
        <w:div w:id="744642936">
          <w:marLeft w:val="0"/>
          <w:marRight w:val="0"/>
          <w:marTop w:val="0"/>
          <w:marBottom w:val="0"/>
          <w:divBdr>
            <w:top w:val="none" w:sz="0" w:space="0" w:color="auto"/>
            <w:left w:val="none" w:sz="0" w:space="0" w:color="auto"/>
            <w:bottom w:val="none" w:sz="0" w:space="0" w:color="auto"/>
            <w:right w:val="none" w:sz="0" w:space="0" w:color="auto"/>
          </w:divBdr>
          <w:divsChild>
            <w:div w:id="933784004">
              <w:marLeft w:val="0"/>
              <w:marRight w:val="0"/>
              <w:marTop w:val="0"/>
              <w:marBottom w:val="0"/>
              <w:divBdr>
                <w:top w:val="none" w:sz="0" w:space="0" w:color="auto"/>
                <w:left w:val="none" w:sz="0" w:space="0" w:color="auto"/>
                <w:bottom w:val="none" w:sz="0" w:space="0" w:color="auto"/>
                <w:right w:val="none" w:sz="0" w:space="0" w:color="auto"/>
              </w:divBdr>
              <w:divsChild>
                <w:div w:id="23902076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16951624">
      <w:bodyDiv w:val="1"/>
      <w:marLeft w:val="0"/>
      <w:marRight w:val="0"/>
      <w:marTop w:val="0"/>
      <w:marBottom w:val="0"/>
      <w:divBdr>
        <w:top w:val="none" w:sz="0" w:space="0" w:color="auto"/>
        <w:left w:val="none" w:sz="0" w:space="0" w:color="auto"/>
        <w:bottom w:val="none" w:sz="0" w:space="0" w:color="auto"/>
        <w:right w:val="none" w:sz="0" w:space="0" w:color="auto"/>
      </w:divBdr>
      <w:divsChild>
        <w:div w:id="1165589876">
          <w:marLeft w:val="0"/>
          <w:marRight w:val="0"/>
          <w:marTop w:val="0"/>
          <w:marBottom w:val="0"/>
          <w:divBdr>
            <w:top w:val="none" w:sz="0" w:space="0" w:color="auto"/>
            <w:left w:val="none" w:sz="0" w:space="0" w:color="auto"/>
            <w:bottom w:val="none" w:sz="0" w:space="0" w:color="auto"/>
            <w:right w:val="none" w:sz="0" w:space="0" w:color="auto"/>
          </w:divBdr>
          <w:divsChild>
            <w:div w:id="2070107601">
              <w:marLeft w:val="0"/>
              <w:marRight w:val="0"/>
              <w:marTop w:val="0"/>
              <w:marBottom w:val="0"/>
              <w:divBdr>
                <w:top w:val="none" w:sz="0" w:space="0" w:color="auto"/>
                <w:left w:val="none" w:sz="0" w:space="0" w:color="auto"/>
                <w:bottom w:val="none" w:sz="0" w:space="0" w:color="auto"/>
                <w:right w:val="none" w:sz="0" w:space="0" w:color="auto"/>
              </w:divBdr>
              <w:divsChild>
                <w:div w:id="11136250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23706747">
      <w:bodyDiv w:val="1"/>
      <w:marLeft w:val="0"/>
      <w:marRight w:val="0"/>
      <w:marTop w:val="0"/>
      <w:marBottom w:val="0"/>
      <w:divBdr>
        <w:top w:val="none" w:sz="0" w:space="0" w:color="auto"/>
        <w:left w:val="none" w:sz="0" w:space="0" w:color="auto"/>
        <w:bottom w:val="none" w:sz="0" w:space="0" w:color="auto"/>
        <w:right w:val="none" w:sz="0" w:space="0" w:color="auto"/>
      </w:divBdr>
      <w:divsChild>
        <w:div w:id="1863516370">
          <w:marLeft w:val="0"/>
          <w:marRight w:val="0"/>
          <w:marTop w:val="0"/>
          <w:marBottom w:val="0"/>
          <w:divBdr>
            <w:top w:val="none" w:sz="0" w:space="0" w:color="auto"/>
            <w:left w:val="none" w:sz="0" w:space="0" w:color="auto"/>
            <w:bottom w:val="none" w:sz="0" w:space="0" w:color="auto"/>
            <w:right w:val="none" w:sz="0" w:space="0" w:color="auto"/>
          </w:divBdr>
          <w:divsChild>
            <w:div w:id="1572765301">
              <w:marLeft w:val="0"/>
              <w:marRight w:val="0"/>
              <w:marTop w:val="0"/>
              <w:marBottom w:val="0"/>
              <w:divBdr>
                <w:top w:val="none" w:sz="0" w:space="0" w:color="auto"/>
                <w:left w:val="none" w:sz="0" w:space="0" w:color="auto"/>
                <w:bottom w:val="none" w:sz="0" w:space="0" w:color="auto"/>
                <w:right w:val="none" w:sz="0" w:space="0" w:color="auto"/>
              </w:divBdr>
              <w:divsChild>
                <w:div w:id="156206168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42971547">
      <w:bodyDiv w:val="1"/>
      <w:marLeft w:val="0"/>
      <w:marRight w:val="0"/>
      <w:marTop w:val="0"/>
      <w:marBottom w:val="0"/>
      <w:divBdr>
        <w:top w:val="none" w:sz="0" w:space="0" w:color="auto"/>
        <w:left w:val="none" w:sz="0" w:space="0" w:color="auto"/>
        <w:bottom w:val="none" w:sz="0" w:space="0" w:color="auto"/>
        <w:right w:val="none" w:sz="0" w:space="0" w:color="auto"/>
      </w:divBdr>
      <w:divsChild>
        <w:div w:id="477579335">
          <w:marLeft w:val="0"/>
          <w:marRight w:val="0"/>
          <w:marTop w:val="0"/>
          <w:marBottom w:val="0"/>
          <w:divBdr>
            <w:top w:val="none" w:sz="0" w:space="0" w:color="auto"/>
            <w:left w:val="none" w:sz="0" w:space="0" w:color="auto"/>
            <w:bottom w:val="none" w:sz="0" w:space="0" w:color="auto"/>
            <w:right w:val="none" w:sz="0" w:space="0" w:color="auto"/>
          </w:divBdr>
          <w:divsChild>
            <w:div w:id="754980943">
              <w:marLeft w:val="0"/>
              <w:marRight w:val="0"/>
              <w:marTop w:val="0"/>
              <w:marBottom w:val="0"/>
              <w:divBdr>
                <w:top w:val="none" w:sz="0" w:space="0" w:color="auto"/>
                <w:left w:val="none" w:sz="0" w:space="0" w:color="auto"/>
                <w:bottom w:val="none" w:sz="0" w:space="0" w:color="auto"/>
                <w:right w:val="none" w:sz="0" w:space="0" w:color="auto"/>
              </w:divBdr>
              <w:divsChild>
                <w:div w:id="157300393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45935415">
      <w:bodyDiv w:val="1"/>
      <w:marLeft w:val="0"/>
      <w:marRight w:val="0"/>
      <w:marTop w:val="0"/>
      <w:marBottom w:val="0"/>
      <w:divBdr>
        <w:top w:val="none" w:sz="0" w:space="0" w:color="auto"/>
        <w:left w:val="none" w:sz="0" w:space="0" w:color="auto"/>
        <w:bottom w:val="none" w:sz="0" w:space="0" w:color="auto"/>
        <w:right w:val="none" w:sz="0" w:space="0" w:color="auto"/>
      </w:divBdr>
      <w:divsChild>
        <w:div w:id="1284969733">
          <w:marLeft w:val="0"/>
          <w:marRight w:val="0"/>
          <w:marTop w:val="0"/>
          <w:marBottom w:val="0"/>
          <w:divBdr>
            <w:top w:val="none" w:sz="0" w:space="0" w:color="auto"/>
            <w:left w:val="none" w:sz="0" w:space="0" w:color="auto"/>
            <w:bottom w:val="none" w:sz="0" w:space="0" w:color="auto"/>
            <w:right w:val="none" w:sz="0" w:space="0" w:color="auto"/>
          </w:divBdr>
          <w:divsChild>
            <w:div w:id="922760081">
              <w:marLeft w:val="0"/>
              <w:marRight w:val="0"/>
              <w:marTop w:val="0"/>
              <w:marBottom w:val="0"/>
              <w:divBdr>
                <w:top w:val="none" w:sz="0" w:space="0" w:color="auto"/>
                <w:left w:val="none" w:sz="0" w:space="0" w:color="auto"/>
                <w:bottom w:val="none" w:sz="0" w:space="0" w:color="auto"/>
                <w:right w:val="none" w:sz="0" w:space="0" w:color="auto"/>
              </w:divBdr>
              <w:divsChild>
                <w:div w:id="146638736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60280641">
      <w:bodyDiv w:val="1"/>
      <w:marLeft w:val="0"/>
      <w:marRight w:val="0"/>
      <w:marTop w:val="0"/>
      <w:marBottom w:val="0"/>
      <w:divBdr>
        <w:top w:val="none" w:sz="0" w:space="0" w:color="auto"/>
        <w:left w:val="none" w:sz="0" w:space="0" w:color="auto"/>
        <w:bottom w:val="none" w:sz="0" w:space="0" w:color="auto"/>
        <w:right w:val="none" w:sz="0" w:space="0" w:color="auto"/>
      </w:divBdr>
      <w:divsChild>
        <w:div w:id="1811288255">
          <w:marLeft w:val="0"/>
          <w:marRight w:val="0"/>
          <w:marTop w:val="0"/>
          <w:marBottom w:val="0"/>
          <w:divBdr>
            <w:top w:val="none" w:sz="0" w:space="0" w:color="auto"/>
            <w:left w:val="none" w:sz="0" w:space="0" w:color="auto"/>
            <w:bottom w:val="none" w:sz="0" w:space="0" w:color="auto"/>
            <w:right w:val="none" w:sz="0" w:space="0" w:color="auto"/>
          </w:divBdr>
          <w:divsChild>
            <w:div w:id="1635675426">
              <w:marLeft w:val="0"/>
              <w:marRight w:val="0"/>
              <w:marTop w:val="0"/>
              <w:marBottom w:val="0"/>
              <w:divBdr>
                <w:top w:val="none" w:sz="0" w:space="0" w:color="auto"/>
                <w:left w:val="none" w:sz="0" w:space="0" w:color="auto"/>
                <w:bottom w:val="none" w:sz="0" w:space="0" w:color="auto"/>
                <w:right w:val="none" w:sz="0" w:space="0" w:color="auto"/>
              </w:divBdr>
              <w:divsChild>
                <w:div w:id="90626052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64716805">
      <w:bodyDiv w:val="1"/>
      <w:marLeft w:val="0"/>
      <w:marRight w:val="0"/>
      <w:marTop w:val="0"/>
      <w:marBottom w:val="0"/>
      <w:divBdr>
        <w:top w:val="none" w:sz="0" w:space="0" w:color="auto"/>
        <w:left w:val="none" w:sz="0" w:space="0" w:color="auto"/>
        <w:bottom w:val="none" w:sz="0" w:space="0" w:color="auto"/>
        <w:right w:val="none" w:sz="0" w:space="0" w:color="auto"/>
      </w:divBdr>
      <w:divsChild>
        <w:div w:id="1642149461">
          <w:marLeft w:val="0"/>
          <w:marRight w:val="0"/>
          <w:marTop w:val="0"/>
          <w:marBottom w:val="0"/>
          <w:divBdr>
            <w:top w:val="none" w:sz="0" w:space="0" w:color="auto"/>
            <w:left w:val="none" w:sz="0" w:space="0" w:color="auto"/>
            <w:bottom w:val="none" w:sz="0" w:space="0" w:color="auto"/>
            <w:right w:val="none" w:sz="0" w:space="0" w:color="auto"/>
          </w:divBdr>
          <w:divsChild>
            <w:div w:id="1804617175">
              <w:marLeft w:val="0"/>
              <w:marRight w:val="0"/>
              <w:marTop w:val="0"/>
              <w:marBottom w:val="0"/>
              <w:divBdr>
                <w:top w:val="none" w:sz="0" w:space="0" w:color="auto"/>
                <w:left w:val="none" w:sz="0" w:space="0" w:color="auto"/>
                <w:bottom w:val="none" w:sz="0" w:space="0" w:color="auto"/>
                <w:right w:val="none" w:sz="0" w:space="0" w:color="auto"/>
              </w:divBdr>
              <w:divsChild>
                <w:div w:id="3277372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71492519">
      <w:bodyDiv w:val="1"/>
      <w:marLeft w:val="0"/>
      <w:marRight w:val="0"/>
      <w:marTop w:val="0"/>
      <w:marBottom w:val="0"/>
      <w:divBdr>
        <w:top w:val="none" w:sz="0" w:space="0" w:color="auto"/>
        <w:left w:val="none" w:sz="0" w:space="0" w:color="auto"/>
        <w:bottom w:val="none" w:sz="0" w:space="0" w:color="auto"/>
        <w:right w:val="none" w:sz="0" w:space="0" w:color="auto"/>
      </w:divBdr>
      <w:divsChild>
        <w:div w:id="392897245">
          <w:marLeft w:val="0"/>
          <w:marRight w:val="0"/>
          <w:marTop w:val="0"/>
          <w:marBottom w:val="0"/>
          <w:divBdr>
            <w:top w:val="none" w:sz="0" w:space="0" w:color="auto"/>
            <w:left w:val="none" w:sz="0" w:space="0" w:color="auto"/>
            <w:bottom w:val="none" w:sz="0" w:space="0" w:color="auto"/>
            <w:right w:val="none" w:sz="0" w:space="0" w:color="auto"/>
          </w:divBdr>
          <w:divsChild>
            <w:div w:id="1002929071">
              <w:marLeft w:val="0"/>
              <w:marRight w:val="0"/>
              <w:marTop w:val="0"/>
              <w:marBottom w:val="0"/>
              <w:divBdr>
                <w:top w:val="none" w:sz="0" w:space="0" w:color="auto"/>
                <w:left w:val="none" w:sz="0" w:space="0" w:color="auto"/>
                <w:bottom w:val="none" w:sz="0" w:space="0" w:color="auto"/>
                <w:right w:val="none" w:sz="0" w:space="0" w:color="auto"/>
              </w:divBdr>
              <w:divsChild>
                <w:div w:id="60064993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73575425">
      <w:bodyDiv w:val="1"/>
      <w:marLeft w:val="0"/>
      <w:marRight w:val="0"/>
      <w:marTop w:val="0"/>
      <w:marBottom w:val="0"/>
      <w:divBdr>
        <w:top w:val="none" w:sz="0" w:space="0" w:color="auto"/>
        <w:left w:val="none" w:sz="0" w:space="0" w:color="auto"/>
        <w:bottom w:val="none" w:sz="0" w:space="0" w:color="auto"/>
        <w:right w:val="none" w:sz="0" w:space="0" w:color="auto"/>
      </w:divBdr>
      <w:divsChild>
        <w:div w:id="1525048133">
          <w:marLeft w:val="0"/>
          <w:marRight w:val="0"/>
          <w:marTop w:val="0"/>
          <w:marBottom w:val="0"/>
          <w:divBdr>
            <w:top w:val="none" w:sz="0" w:space="0" w:color="auto"/>
            <w:left w:val="none" w:sz="0" w:space="0" w:color="auto"/>
            <w:bottom w:val="none" w:sz="0" w:space="0" w:color="auto"/>
            <w:right w:val="none" w:sz="0" w:space="0" w:color="auto"/>
          </w:divBdr>
          <w:divsChild>
            <w:div w:id="951353112">
              <w:marLeft w:val="0"/>
              <w:marRight w:val="0"/>
              <w:marTop w:val="0"/>
              <w:marBottom w:val="0"/>
              <w:divBdr>
                <w:top w:val="none" w:sz="0" w:space="0" w:color="auto"/>
                <w:left w:val="none" w:sz="0" w:space="0" w:color="auto"/>
                <w:bottom w:val="none" w:sz="0" w:space="0" w:color="auto"/>
                <w:right w:val="none" w:sz="0" w:space="0" w:color="auto"/>
              </w:divBdr>
              <w:divsChild>
                <w:div w:id="154686549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85569075">
      <w:bodyDiv w:val="1"/>
      <w:marLeft w:val="0"/>
      <w:marRight w:val="0"/>
      <w:marTop w:val="0"/>
      <w:marBottom w:val="0"/>
      <w:divBdr>
        <w:top w:val="none" w:sz="0" w:space="0" w:color="auto"/>
        <w:left w:val="none" w:sz="0" w:space="0" w:color="auto"/>
        <w:bottom w:val="none" w:sz="0" w:space="0" w:color="auto"/>
        <w:right w:val="none" w:sz="0" w:space="0" w:color="auto"/>
      </w:divBdr>
      <w:divsChild>
        <w:div w:id="1134443784">
          <w:marLeft w:val="0"/>
          <w:marRight w:val="0"/>
          <w:marTop w:val="0"/>
          <w:marBottom w:val="0"/>
          <w:divBdr>
            <w:top w:val="none" w:sz="0" w:space="0" w:color="auto"/>
            <w:left w:val="none" w:sz="0" w:space="0" w:color="auto"/>
            <w:bottom w:val="none" w:sz="0" w:space="0" w:color="auto"/>
            <w:right w:val="none" w:sz="0" w:space="0" w:color="auto"/>
          </w:divBdr>
          <w:divsChild>
            <w:div w:id="959069734">
              <w:marLeft w:val="0"/>
              <w:marRight w:val="0"/>
              <w:marTop w:val="0"/>
              <w:marBottom w:val="0"/>
              <w:divBdr>
                <w:top w:val="none" w:sz="0" w:space="0" w:color="auto"/>
                <w:left w:val="none" w:sz="0" w:space="0" w:color="auto"/>
                <w:bottom w:val="none" w:sz="0" w:space="0" w:color="auto"/>
                <w:right w:val="none" w:sz="0" w:space="0" w:color="auto"/>
              </w:divBdr>
              <w:divsChild>
                <w:div w:id="44002684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93890961">
      <w:bodyDiv w:val="1"/>
      <w:marLeft w:val="0"/>
      <w:marRight w:val="0"/>
      <w:marTop w:val="0"/>
      <w:marBottom w:val="0"/>
      <w:divBdr>
        <w:top w:val="none" w:sz="0" w:space="0" w:color="auto"/>
        <w:left w:val="none" w:sz="0" w:space="0" w:color="auto"/>
        <w:bottom w:val="none" w:sz="0" w:space="0" w:color="auto"/>
        <w:right w:val="none" w:sz="0" w:space="0" w:color="auto"/>
      </w:divBdr>
      <w:divsChild>
        <w:div w:id="962004939">
          <w:marLeft w:val="0"/>
          <w:marRight w:val="0"/>
          <w:marTop w:val="0"/>
          <w:marBottom w:val="0"/>
          <w:divBdr>
            <w:top w:val="none" w:sz="0" w:space="0" w:color="auto"/>
            <w:left w:val="none" w:sz="0" w:space="0" w:color="auto"/>
            <w:bottom w:val="none" w:sz="0" w:space="0" w:color="auto"/>
            <w:right w:val="none" w:sz="0" w:space="0" w:color="auto"/>
          </w:divBdr>
          <w:divsChild>
            <w:div w:id="1996955021">
              <w:marLeft w:val="0"/>
              <w:marRight w:val="0"/>
              <w:marTop w:val="0"/>
              <w:marBottom w:val="0"/>
              <w:divBdr>
                <w:top w:val="none" w:sz="0" w:space="0" w:color="auto"/>
                <w:left w:val="none" w:sz="0" w:space="0" w:color="auto"/>
                <w:bottom w:val="none" w:sz="0" w:space="0" w:color="auto"/>
                <w:right w:val="none" w:sz="0" w:space="0" w:color="auto"/>
              </w:divBdr>
              <w:divsChild>
                <w:div w:id="58523734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96320765">
      <w:bodyDiv w:val="1"/>
      <w:marLeft w:val="0"/>
      <w:marRight w:val="0"/>
      <w:marTop w:val="0"/>
      <w:marBottom w:val="0"/>
      <w:divBdr>
        <w:top w:val="none" w:sz="0" w:space="0" w:color="auto"/>
        <w:left w:val="none" w:sz="0" w:space="0" w:color="auto"/>
        <w:bottom w:val="none" w:sz="0" w:space="0" w:color="auto"/>
        <w:right w:val="none" w:sz="0" w:space="0" w:color="auto"/>
      </w:divBdr>
      <w:divsChild>
        <w:div w:id="83231861">
          <w:marLeft w:val="0"/>
          <w:marRight w:val="0"/>
          <w:marTop w:val="0"/>
          <w:marBottom w:val="0"/>
          <w:divBdr>
            <w:top w:val="none" w:sz="0" w:space="0" w:color="auto"/>
            <w:left w:val="none" w:sz="0" w:space="0" w:color="auto"/>
            <w:bottom w:val="none" w:sz="0" w:space="0" w:color="auto"/>
            <w:right w:val="none" w:sz="0" w:space="0" w:color="auto"/>
          </w:divBdr>
          <w:divsChild>
            <w:div w:id="1598247188">
              <w:marLeft w:val="0"/>
              <w:marRight w:val="0"/>
              <w:marTop w:val="0"/>
              <w:marBottom w:val="0"/>
              <w:divBdr>
                <w:top w:val="none" w:sz="0" w:space="0" w:color="auto"/>
                <w:left w:val="none" w:sz="0" w:space="0" w:color="auto"/>
                <w:bottom w:val="none" w:sz="0" w:space="0" w:color="auto"/>
                <w:right w:val="none" w:sz="0" w:space="0" w:color="auto"/>
              </w:divBdr>
              <w:divsChild>
                <w:div w:id="163887777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104296628">
      <w:bodyDiv w:val="1"/>
      <w:marLeft w:val="0"/>
      <w:marRight w:val="0"/>
      <w:marTop w:val="0"/>
      <w:marBottom w:val="0"/>
      <w:divBdr>
        <w:top w:val="none" w:sz="0" w:space="0" w:color="auto"/>
        <w:left w:val="none" w:sz="0" w:space="0" w:color="auto"/>
        <w:bottom w:val="none" w:sz="0" w:space="0" w:color="auto"/>
        <w:right w:val="none" w:sz="0" w:space="0" w:color="auto"/>
      </w:divBdr>
      <w:divsChild>
        <w:div w:id="2028553517">
          <w:marLeft w:val="0"/>
          <w:marRight w:val="0"/>
          <w:marTop w:val="0"/>
          <w:marBottom w:val="0"/>
          <w:divBdr>
            <w:top w:val="none" w:sz="0" w:space="0" w:color="auto"/>
            <w:left w:val="none" w:sz="0" w:space="0" w:color="auto"/>
            <w:bottom w:val="none" w:sz="0" w:space="0" w:color="auto"/>
            <w:right w:val="none" w:sz="0" w:space="0" w:color="auto"/>
          </w:divBdr>
          <w:divsChild>
            <w:div w:id="545920582">
              <w:marLeft w:val="0"/>
              <w:marRight w:val="0"/>
              <w:marTop w:val="0"/>
              <w:marBottom w:val="0"/>
              <w:divBdr>
                <w:top w:val="none" w:sz="0" w:space="0" w:color="auto"/>
                <w:left w:val="none" w:sz="0" w:space="0" w:color="auto"/>
                <w:bottom w:val="none" w:sz="0" w:space="0" w:color="auto"/>
                <w:right w:val="none" w:sz="0" w:space="0" w:color="auto"/>
              </w:divBdr>
              <w:divsChild>
                <w:div w:id="42107469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128352247">
      <w:bodyDiv w:val="1"/>
      <w:marLeft w:val="0"/>
      <w:marRight w:val="0"/>
      <w:marTop w:val="0"/>
      <w:marBottom w:val="0"/>
      <w:divBdr>
        <w:top w:val="none" w:sz="0" w:space="0" w:color="auto"/>
        <w:left w:val="none" w:sz="0" w:space="0" w:color="auto"/>
        <w:bottom w:val="none" w:sz="0" w:space="0" w:color="auto"/>
        <w:right w:val="none" w:sz="0" w:space="0" w:color="auto"/>
      </w:divBdr>
      <w:divsChild>
        <w:div w:id="187108836">
          <w:marLeft w:val="0"/>
          <w:marRight w:val="0"/>
          <w:marTop w:val="0"/>
          <w:marBottom w:val="0"/>
          <w:divBdr>
            <w:top w:val="none" w:sz="0" w:space="0" w:color="auto"/>
            <w:left w:val="none" w:sz="0" w:space="0" w:color="auto"/>
            <w:bottom w:val="none" w:sz="0" w:space="0" w:color="auto"/>
            <w:right w:val="none" w:sz="0" w:space="0" w:color="auto"/>
          </w:divBdr>
          <w:divsChild>
            <w:div w:id="1872109791">
              <w:marLeft w:val="0"/>
              <w:marRight w:val="0"/>
              <w:marTop w:val="0"/>
              <w:marBottom w:val="0"/>
              <w:divBdr>
                <w:top w:val="none" w:sz="0" w:space="0" w:color="auto"/>
                <w:left w:val="none" w:sz="0" w:space="0" w:color="auto"/>
                <w:bottom w:val="none" w:sz="0" w:space="0" w:color="auto"/>
                <w:right w:val="none" w:sz="0" w:space="0" w:color="auto"/>
              </w:divBdr>
              <w:divsChild>
                <w:div w:id="157983093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07/978-1-4471-7475-2" TargetMode="External"/><Relationship Id="rId21" Type="http://schemas.openxmlformats.org/officeDocument/2006/relationships/hyperlink" Target="https://doi.org/10.1177/026565908700300308" TargetMode="External"/><Relationship Id="rId42" Type="http://schemas.openxmlformats.org/officeDocument/2006/relationships/hyperlink" Target="https://coevolving.com/blogs/index.php/archive/how-do-systems-changes-become-natural-practice/" TargetMode="External"/><Relationship Id="rId63" Type="http://schemas.openxmlformats.org/officeDocument/2006/relationships/hyperlink" Target="https://doi.org/10.1057/s41599-020-0390-y" TargetMode="External"/><Relationship Id="rId84" Type="http://schemas.openxmlformats.org/officeDocument/2006/relationships/hyperlink" Target="https://thesystemsthinker.com/integrating-systems-thinking-and-design-thinking/" TargetMode="External"/><Relationship Id="rId16" Type="http://schemas.openxmlformats.org/officeDocument/2006/relationships/image" Target="media/image9.tif"/><Relationship Id="rId107" Type="http://schemas.openxmlformats.org/officeDocument/2006/relationships/hyperlink" Target="https://wiki.c2.com/?UsefulUsableUsed" TargetMode="External"/><Relationship Id="rId11" Type="http://schemas.openxmlformats.org/officeDocument/2006/relationships/image" Target="media/image4.tif"/><Relationship Id="rId32" Type="http://schemas.openxmlformats.org/officeDocument/2006/relationships/hyperlink" Target="https://doi.org/10.1177/0038026118825233" TargetMode="External"/><Relationship Id="rId37" Type="http://schemas.openxmlformats.org/officeDocument/2006/relationships/hyperlink" Target="https://www.yorku.ca/weimag/CURRENTISSUE/images/WEIMAG_100_101.pdf" TargetMode="External"/><Relationship Id="rId53" Type="http://schemas.openxmlformats.org/officeDocument/2006/relationships/hyperlink" Target="https://doi.org/10.1037/0033-295X.101.2.336" TargetMode="External"/><Relationship Id="rId58" Type="http://schemas.openxmlformats.org/officeDocument/2006/relationships/hyperlink" Target="https://doi.org/10.1017/CBO9781316145180.007" TargetMode="External"/><Relationship Id="rId74" Type="http://schemas.openxmlformats.org/officeDocument/2006/relationships/hyperlink" Target="https://www.un.org/en/about-us/universal-declaration-of-human-rights" TargetMode="External"/><Relationship Id="rId79" Type="http://schemas.openxmlformats.org/officeDocument/2006/relationships/hyperlink" Target="https://doi.org/10.1097/00003086-200005000-00005" TargetMode="External"/><Relationship Id="rId102" Type="http://schemas.openxmlformats.org/officeDocument/2006/relationships/hyperlink" Target="https://doi.org/10.4324/9780203818336" TargetMode="External"/><Relationship Id="rId123" Type="http://schemas.openxmlformats.org/officeDocument/2006/relationships/hyperlink" Target="http://www.eclipse.org/epf/general/OpenUP.pdf" TargetMode="External"/><Relationship Id="rId128" Type="http://schemas.openxmlformats.org/officeDocument/2006/relationships/hyperlink" Target="https://www.jstor.org/stable/4165424" TargetMode="External"/><Relationship Id="rId5" Type="http://schemas.openxmlformats.org/officeDocument/2006/relationships/webSettings" Target="webSettings.xml"/><Relationship Id="rId90" Type="http://schemas.openxmlformats.org/officeDocument/2006/relationships/hyperlink" Target="https://doi.org/10.1002/jhbs.10112" TargetMode="External"/><Relationship Id="rId95" Type="http://schemas.openxmlformats.org/officeDocument/2006/relationships/hyperlink" Target="https://doi.org/10.1186/s12916-014-0265-4" TargetMode="External"/><Relationship Id="rId22" Type="http://schemas.openxmlformats.org/officeDocument/2006/relationships/hyperlink" Target="https://doi.org/10.1177/014272378700701905" TargetMode="External"/><Relationship Id="rId27" Type="http://schemas.openxmlformats.org/officeDocument/2006/relationships/hyperlink" Target="https://www.nytimes.com/2021/02/02/opinion/ezra-klein-podcast-zeynep-tufecki.html" TargetMode="External"/><Relationship Id="rId43" Type="http://schemas.openxmlformats.org/officeDocument/2006/relationships/hyperlink" Target="https://coevolving.com/blogs/index.php/archive/reordering-our-priorities-through-systems-changes-learning-rsd9-2020-10-14/" TargetMode="External"/><Relationship Id="rId48" Type="http://schemas.openxmlformats.org/officeDocument/2006/relationships/hyperlink" Target="https://systemschanges.com/online/presentations/20220304_cfc" TargetMode="External"/><Relationship Id="rId64" Type="http://schemas.openxmlformats.org/officeDocument/2006/relationships/hyperlink" Target="https://doi.org/10.1007/BF02169161" TargetMode="External"/><Relationship Id="rId69" Type="http://schemas.openxmlformats.org/officeDocument/2006/relationships/hyperlink" Target="https://doi.org/10.1515/9780824843144" TargetMode="External"/><Relationship Id="rId113" Type="http://schemas.openxmlformats.org/officeDocument/2006/relationships/hyperlink" Target="http://coevolving.com/commons/201501-from-environmental-structure-to-service-systems-thinking" TargetMode="External"/><Relationship Id="rId118" Type="http://schemas.openxmlformats.org/officeDocument/2006/relationships/hyperlink" Target="https://doi.org/10.1007/978-1-4471-7351-9" TargetMode="External"/><Relationship Id="rId134" Type="http://schemas.openxmlformats.org/officeDocument/2006/relationships/fontTable" Target="fontTable.xml"/><Relationship Id="rId80" Type="http://schemas.openxmlformats.org/officeDocument/2006/relationships/hyperlink" Target="https://www.russellsage.org/publications/history-public-health-new-york-city-1866%E2%80%931966" TargetMode="External"/><Relationship Id="rId85" Type="http://schemas.openxmlformats.org/officeDocument/2006/relationships/hyperlink" Target="https://doi.org/10.1056/NEJMp048092" TargetMode="External"/><Relationship Id="rId12" Type="http://schemas.openxmlformats.org/officeDocument/2006/relationships/image" Target="media/image5.tif"/><Relationship Id="rId17" Type="http://schemas.openxmlformats.org/officeDocument/2006/relationships/hyperlink" Target="https://openlearning.cc" TargetMode="External"/><Relationship Id="rId33" Type="http://schemas.openxmlformats.org/officeDocument/2006/relationships/hyperlink" Target="https://doi.org/10.1016/0001-6918(63)90053-2" TargetMode="External"/><Relationship Id="rId38" Type="http://schemas.openxmlformats.org/officeDocument/2006/relationships/hyperlink" Target="http://openresearch.ocadu.ca/id/eprint/3235/" TargetMode="External"/><Relationship Id="rId59" Type="http://schemas.openxmlformats.org/officeDocument/2006/relationships/hyperlink" Target="https://doi.org/10.1108/09696470710825088" TargetMode="External"/><Relationship Id="rId103" Type="http://schemas.openxmlformats.org/officeDocument/2006/relationships/hyperlink" Target="https://doi.org/10.4324/9781315727240" TargetMode="External"/><Relationship Id="rId108" Type="http://schemas.openxmlformats.org/officeDocument/2006/relationships/hyperlink" Target="https://doi.org/10.1177/0018726702055002185" TargetMode="External"/><Relationship Id="rId124" Type="http://schemas.openxmlformats.org/officeDocument/2006/relationships/hyperlink" Target="https://eclipse.org/epf/general/EPFComposerOverviewPart1.pdf" TargetMode="External"/><Relationship Id="rId129" Type="http://schemas.openxmlformats.org/officeDocument/2006/relationships/hyperlink" Target="https://doi.org/10.1111/rec3.12047" TargetMode="External"/><Relationship Id="rId54" Type="http://schemas.openxmlformats.org/officeDocument/2006/relationships/hyperlink" Target="http://doi.org/10.1007/978-3-319-08956-0_19-1" TargetMode="External"/><Relationship Id="rId70" Type="http://schemas.openxmlformats.org/officeDocument/2006/relationships/hyperlink" Target="https://doi.org/10.1007/978-3-319-95741-8_4" TargetMode="External"/><Relationship Id="rId75" Type="http://schemas.openxmlformats.org/officeDocument/2006/relationships/hyperlink" Target="https://www.un.org/en/un-coronavirus-communications-team/we-are-all-together-human-rights-and-covid-19-response-and" TargetMode="External"/><Relationship Id="rId91" Type="http://schemas.openxmlformats.org/officeDocument/2006/relationships/hyperlink" Target="https://doi.org/10.5465/AMR.2007.24351883" TargetMode="External"/><Relationship Id="rId96" Type="http://schemas.openxmlformats.org/officeDocument/2006/relationships/hyperlink" Target="https://doi.org/10.21428/7f2e5f08"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oi.org/10.1023/A:1010052305354" TargetMode="External"/><Relationship Id="rId28" Type="http://schemas.openxmlformats.org/officeDocument/2006/relationships/hyperlink" Target="https://www.wbur.org/onpoint/2021/02/25/zeynep-systems-thinking-to-make-sense-of-the-world-from-pandemics-to-politics" TargetMode="External"/><Relationship Id="rId49" Type="http://schemas.openxmlformats.org/officeDocument/2006/relationships/hyperlink" Target="https://doi.org/10.1134/S1067413615030029" TargetMode="External"/><Relationship Id="rId114" Type="http://schemas.openxmlformats.org/officeDocument/2006/relationships/hyperlink" Target="https://wiki.st-on.org/2019-01-14" TargetMode="External"/><Relationship Id="rId119" Type="http://schemas.openxmlformats.org/officeDocument/2006/relationships/hyperlink" Target="https://doi.org/10.1177/0306312714531325" TargetMode="External"/><Relationship Id="rId44" Type="http://schemas.openxmlformats.org/officeDocument/2006/relationships/hyperlink" Target="https://wiki.st-on.org/2020-10-19" TargetMode="External"/><Relationship Id="rId60" Type="http://schemas.openxmlformats.org/officeDocument/2006/relationships/hyperlink" Target="https://doi.org/10.1177/0018726715577707" TargetMode="External"/><Relationship Id="rId65" Type="http://schemas.openxmlformats.org/officeDocument/2006/relationships/hyperlink" Target="https://doi.org/10.2307/40401068" TargetMode="External"/><Relationship Id="rId81" Type="http://schemas.openxmlformats.org/officeDocument/2006/relationships/hyperlink" Target="https://www.russellsage.org/publications/history-public-health-new-york-city-1625%E2%80%931866" TargetMode="External"/><Relationship Id="rId86" Type="http://schemas.openxmlformats.org/officeDocument/2006/relationships/hyperlink" Target="http://dx.doi.org/10.1007/978-1-4939-3295-5" TargetMode="External"/><Relationship Id="rId130" Type="http://schemas.openxmlformats.org/officeDocument/2006/relationships/header" Target="header1.xml"/><Relationship Id="rId135" Type="http://schemas.openxmlformats.org/officeDocument/2006/relationships/theme" Target="theme/theme1.xml"/><Relationship Id="rId13" Type="http://schemas.openxmlformats.org/officeDocument/2006/relationships/image" Target="media/image6.tif"/><Relationship Id="rId18" Type="http://schemas.openxmlformats.org/officeDocument/2006/relationships/hyperlink" Target="https://diglife.com" TargetMode="External"/><Relationship Id="rId39" Type="http://schemas.openxmlformats.org/officeDocument/2006/relationships/hyperlink" Target="https://coevolving.com/blogs/index.php/archive/are-systems-changes-different-from-system-change/" TargetMode="External"/><Relationship Id="rId109" Type="http://schemas.openxmlformats.org/officeDocument/2006/relationships/hyperlink" Target="https://doi.org/10.1007/BF01059855" TargetMode="External"/><Relationship Id="rId34" Type="http://schemas.openxmlformats.org/officeDocument/2006/relationships/hyperlink" Target="https://doi.org/10.1007/978-1-84996-133-2_2" TargetMode="External"/><Relationship Id="rId50" Type="http://schemas.openxmlformats.org/officeDocument/2006/relationships/hyperlink" Target="http://doi.org/10.1007/978-1-4684-8488-5_4" TargetMode="External"/><Relationship Id="rId55" Type="http://schemas.openxmlformats.org/officeDocument/2006/relationships/hyperlink" Target="https://doi.org/10.1146/annurev-anthro-081309-145920" TargetMode="External"/><Relationship Id="rId76" Type="http://schemas.openxmlformats.org/officeDocument/2006/relationships/hyperlink" Target="https://quoteinvestigator.com/2014/05/09/urgent/" TargetMode="External"/><Relationship Id="rId97" Type="http://schemas.openxmlformats.org/officeDocument/2006/relationships/hyperlink" Target="https://doi.org/10.1145/1125944.1125978" TargetMode="External"/><Relationship Id="rId104" Type="http://schemas.openxmlformats.org/officeDocument/2006/relationships/hyperlink" Target="https://doi.org/10.4135/9781526492739.n1" TargetMode="External"/><Relationship Id="rId120" Type="http://schemas.openxmlformats.org/officeDocument/2006/relationships/hyperlink" Target="https://doi.org/10.1086/698315" TargetMode="External"/><Relationship Id="rId125" Type="http://schemas.openxmlformats.org/officeDocument/2006/relationships/hyperlink" Target="https://doi.org/10.5555/2725669.2725707" TargetMode="External"/><Relationship Id="rId7" Type="http://schemas.openxmlformats.org/officeDocument/2006/relationships/endnotes" Target="endnotes.xml"/><Relationship Id="rId71" Type="http://schemas.openxmlformats.org/officeDocument/2006/relationships/hyperlink" Target="https://doi.org/j.ecocom.2017.05.004" TargetMode="External"/><Relationship Id="rId92" Type="http://schemas.openxmlformats.org/officeDocument/2006/relationships/hyperlink" Target="https://doi.org/10.1001/archpsyc.1960.03590110001001" TargetMode="External"/><Relationship Id="rId2" Type="http://schemas.openxmlformats.org/officeDocument/2006/relationships/numbering" Target="numbering.xml"/><Relationship Id="rId29" Type="http://schemas.openxmlformats.org/officeDocument/2006/relationships/hyperlink" Target="https://doi.org/10.1002/sres.2741" TargetMode="External"/><Relationship Id="rId24" Type="http://schemas.openxmlformats.org/officeDocument/2006/relationships/hyperlink" Target="https://doi.org/10.1177/0270467604264992" TargetMode="External"/><Relationship Id="rId40" Type="http://schemas.openxmlformats.org/officeDocument/2006/relationships/hyperlink" Target="https://coevolving.com/blogs/index.php/archive/why-intervene-in-systems-changes/" TargetMode="External"/><Relationship Id="rId45" Type="http://schemas.openxmlformats.org/officeDocument/2006/relationships/hyperlink" Target="https://coevolving.com/blogs/index.php/archive/learning-with-humility-gcd-20201022/" TargetMode="External"/><Relationship Id="rId66" Type="http://schemas.openxmlformats.org/officeDocument/2006/relationships/hyperlink" Target="https://doi.org/10.5840/enviroethics200325317" TargetMode="External"/><Relationship Id="rId87" Type="http://schemas.openxmlformats.org/officeDocument/2006/relationships/hyperlink" Target="http://systemspedia.bcsss.org/?title=homeostasis" TargetMode="External"/><Relationship Id="rId110" Type="http://schemas.openxmlformats.org/officeDocument/2006/relationships/hyperlink" Target="https://ieeexplore.ieee.org/document/841000" TargetMode="External"/><Relationship Id="rId115" Type="http://schemas.openxmlformats.org/officeDocument/2006/relationships/hyperlink" Target="http://coevolving.com/commons/201107-systems-thinking-creative-sustainability" TargetMode="External"/><Relationship Id="rId131" Type="http://schemas.openxmlformats.org/officeDocument/2006/relationships/header" Target="header2.xml"/><Relationship Id="rId61" Type="http://schemas.openxmlformats.org/officeDocument/2006/relationships/hyperlink" Target="https://doi.org/10.1108/S0733-558X(2011)0000032012" TargetMode="External"/><Relationship Id="rId82" Type="http://schemas.openxmlformats.org/officeDocument/2006/relationships/hyperlink" Target="https://doi.org/10.1007/BF01405730" TargetMode="External"/><Relationship Id="rId19" Type="http://schemas.openxmlformats.org/officeDocument/2006/relationships/hyperlink" Target="https://doi.org/10.1002/sres.2229" TargetMode="External"/><Relationship Id="rId14" Type="http://schemas.openxmlformats.org/officeDocument/2006/relationships/image" Target="media/image7.tif"/><Relationship Id="rId30" Type="http://schemas.openxmlformats.org/officeDocument/2006/relationships/hyperlink" Target="https://doi.org/10.1177/105649269431004" TargetMode="External"/><Relationship Id="rId35" Type="http://schemas.openxmlformats.org/officeDocument/2006/relationships/hyperlink" Target="https://wiki.st-on.org/2019-01-14" TargetMode="External"/><Relationship Id="rId56" Type="http://schemas.openxmlformats.org/officeDocument/2006/relationships/hyperlink" Target="http://davidhawk.com/wp-content/uploads/2018/09/Ackoff-Birthday-Conference.pdf" TargetMode="External"/><Relationship Id="rId77" Type="http://schemas.openxmlformats.org/officeDocument/2006/relationships/hyperlink" Target="https://coevolving.com/blogs/index.php/archive/causal-texture-contextural-contextualism/" TargetMode="External"/><Relationship Id="rId100" Type="http://schemas.openxmlformats.org/officeDocument/2006/relationships/hyperlink" Target="https://doi.org/10.4324/9780203818336" TargetMode="External"/><Relationship Id="rId105" Type="http://schemas.openxmlformats.org/officeDocument/2006/relationships/hyperlink" Target="https://doi.org/10.4135/9781526492739.n8" TargetMode="External"/><Relationship Id="rId126" Type="http://schemas.openxmlformats.org/officeDocument/2006/relationships/hyperlink" Target="http://www.wired.com/wiredenterprise/2012/07/wiki-inventor/" TargetMode="External"/><Relationship Id="rId8" Type="http://schemas.openxmlformats.org/officeDocument/2006/relationships/image" Target="media/image1.png"/><Relationship Id="rId51" Type="http://schemas.openxmlformats.org/officeDocument/2006/relationships/hyperlink" Target="https://doi.org/10.1111/1467-9655.12541" TargetMode="External"/><Relationship Id="rId72" Type="http://schemas.openxmlformats.org/officeDocument/2006/relationships/hyperlink" Target="https://doi.org/10.1016/0895-7177(94)90188-0" TargetMode="External"/><Relationship Id="rId93" Type="http://schemas.openxmlformats.org/officeDocument/2006/relationships/hyperlink" Target="https://doi.org/10.1080/00332747.1971.11023653" TargetMode="External"/><Relationship Id="rId98" Type="http://schemas.openxmlformats.org/officeDocument/2006/relationships/hyperlink" Target="https://doi.org/10.1108/09593849810246156" TargetMode="External"/><Relationship Id="rId121" Type="http://schemas.openxmlformats.org/officeDocument/2006/relationships/hyperlink" Target="https://doi.org/10.1147/sj.321.0040" TargetMode="External"/><Relationship Id="rId3" Type="http://schemas.openxmlformats.org/officeDocument/2006/relationships/styles" Target="styles.xml"/><Relationship Id="rId25" Type="http://schemas.openxmlformats.org/officeDocument/2006/relationships/hyperlink" Target="https://doi.org/10.4324/9780415249126-G001-1" TargetMode="External"/><Relationship Id="rId46" Type="http://schemas.openxmlformats.org/officeDocument/2006/relationships/hyperlink" Target="https://coevolving.com/blogs/index.php/archive/reordering-our-priorities-through-systems-changes-learning-rsd9-2020-10-14/" TargetMode="External"/><Relationship Id="rId67" Type="http://schemas.openxmlformats.org/officeDocument/2006/relationships/hyperlink" Target="https://www.vox.com/2018/7/7/17538448/transcript-business-management-expert-author-tom-peters-excellence-recode-decode" TargetMode="External"/><Relationship Id="rId116" Type="http://schemas.openxmlformats.org/officeDocument/2006/relationships/hyperlink" Target="https://constructivist.info/11/1/042.dyer" TargetMode="External"/><Relationship Id="rId20" Type="http://schemas.openxmlformats.org/officeDocument/2006/relationships/hyperlink" Target="http://www.eclac.org/publicaciones/xml/8/12288/lcl1864i.pdf" TargetMode="External"/><Relationship Id="rId41" Type="http://schemas.openxmlformats.org/officeDocument/2006/relationships/hyperlink" Target="https://coevolving.com/blogs/index.php/archive/whom-when-where-do-systems-changes-situate/" TargetMode="External"/><Relationship Id="rId62" Type="http://schemas.openxmlformats.org/officeDocument/2006/relationships/hyperlink" Target="http://doi.org/10.4324/9780203466025" TargetMode="External"/><Relationship Id="rId83" Type="http://schemas.openxmlformats.org/officeDocument/2006/relationships/hyperlink" Target="https://doi.org/10.4324/9781315237473" TargetMode="External"/><Relationship Id="rId88" Type="http://schemas.openxmlformats.org/officeDocument/2006/relationships/hyperlink" Target="http://systemspedia.bcsss.org/?title=adaptive+behavior" TargetMode="External"/><Relationship Id="rId111" Type="http://schemas.openxmlformats.org/officeDocument/2006/relationships/hyperlink" Target="https://ingbrief.wordpress.com/2016/10/02/some-clarity-on-entailment-in-robert-rosens-thinking/" TargetMode="External"/><Relationship Id="rId132" Type="http://schemas.openxmlformats.org/officeDocument/2006/relationships/header" Target="header3.xml"/><Relationship Id="rId15" Type="http://schemas.openxmlformats.org/officeDocument/2006/relationships/image" Target="media/image8.tif"/><Relationship Id="rId36" Type="http://schemas.openxmlformats.org/officeDocument/2006/relationships/hyperlink" Target="https://wiki.st-on.org/2019-02-11" TargetMode="External"/><Relationship Id="rId57" Type="http://schemas.openxmlformats.org/officeDocument/2006/relationships/hyperlink" Target="https://plato.stanford.edu/archives/sum2021/entries/heraclitus/" TargetMode="External"/><Relationship Id="rId106" Type="http://schemas.openxmlformats.org/officeDocument/2006/relationships/hyperlink" Target="https://www.purplsoc.org/the-books/" TargetMode="External"/><Relationship Id="rId127" Type="http://schemas.openxmlformats.org/officeDocument/2006/relationships/hyperlink" Target="https://wiki.st-on.org/2022-05-09" TargetMode="External"/><Relationship Id="rId10" Type="http://schemas.openxmlformats.org/officeDocument/2006/relationships/image" Target="media/image3.tif"/><Relationship Id="rId31" Type="http://schemas.openxmlformats.org/officeDocument/2006/relationships/hyperlink" Target="https://doi.org/10.1037/h0075220" TargetMode="External"/><Relationship Id="rId52" Type="http://schemas.openxmlformats.org/officeDocument/2006/relationships/hyperlink" Target="https://doi.org/10.2307/1418521" TargetMode="External"/><Relationship Id="rId73" Type="http://schemas.openxmlformats.org/officeDocument/2006/relationships/hyperlink" Target="https://doi.org/10.1007/978-3-319-91554-8_53" TargetMode="External"/><Relationship Id="rId78" Type="http://schemas.openxmlformats.org/officeDocument/2006/relationships/hyperlink" Target="https://doi.org/10.1155/2015/132645" TargetMode="External"/><Relationship Id="rId94" Type="http://schemas.openxmlformats.org/officeDocument/2006/relationships/hyperlink" Target="https://www.ingentaconnect.com/content/imp/chk/2005/00000012/f0020001/art00002" TargetMode="External"/><Relationship Id="rId99" Type="http://schemas.openxmlformats.org/officeDocument/2006/relationships/hyperlink" Target="http://coevolving.com/commons/2008_Systemist_v30_n2_p154_Ing_Offerings-Language-Action" TargetMode="External"/><Relationship Id="rId101" Type="http://schemas.openxmlformats.org/officeDocument/2006/relationships/hyperlink" Target="https://doi.org/10.4324/9780203961155" TargetMode="External"/><Relationship Id="rId122" Type="http://schemas.openxmlformats.org/officeDocument/2006/relationships/hyperlink" Target="https://doi.org/10.1145/504729.504731" TargetMode="External"/><Relationship Id="rId4" Type="http://schemas.openxmlformats.org/officeDocument/2006/relationships/settings" Target="settings.xml"/><Relationship Id="rId9" Type="http://schemas.openxmlformats.org/officeDocument/2006/relationships/image" Target="media/image2.tif"/><Relationship Id="rId26" Type="http://schemas.openxmlformats.org/officeDocument/2006/relationships/hyperlink" Target="https://www.forumforthefuture.org/systems-change-field-building-convening" TargetMode="External"/><Relationship Id="rId47" Type="http://schemas.openxmlformats.org/officeDocument/2006/relationships/hyperlink" Target="https://coevolving.com/blogs/index.php/archive/progress-on-systems-changes-learning/" TargetMode="External"/><Relationship Id="rId68" Type="http://schemas.openxmlformats.org/officeDocument/2006/relationships/hyperlink" Target="https://thetyee.ca/Books/2006/06/06/ActivistsLearn/" TargetMode="External"/><Relationship Id="rId89" Type="http://schemas.openxmlformats.org/officeDocument/2006/relationships/hyperlink" Target="https://doi.org/10.4324/9781315125640" TargetMode="External"/><Relationship Id="rId112" Type="http://schemas.openxmlformats.org/officeDocument/2006/relationships/hyperlink" Target="https://coevolving.com/blogs/index.php/archive/christopher-alexander-horst-rittel-c-west-churchman/" TargetMode="External"/><Relationship Id="rId133"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hryarhabibi\Downloads\applsci-template%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29B34-7C9E-4B7B-BC91-03213BD00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applsci-template (1)</Template>
  <TotalTime>1</TotalTime>
  <Pages>36</Pages>
  <Words>22482</Words>
  <Characters>128153</Characters>
  <Application>Microsoft Office Word</Application>
  <DocSecurity>0</DocSecurity>
  <Lines>1067</Lines>
  <Paragraphs>300</Paragraphs>
  <ScaleCrop>false</ScaleCrop>
  <HeadingPairs>
    <vt:vector size="2" baseType="variant">
      <vt:variant>
        <vt:lpstr>Title</vt:lpstr>
      </vt:variant>
      <vt:variant>
        <vt:i4>1</vt:i4>
      </vt:variant>
    </vt:vector>
  </HeadingPairs>
  <TitlesOfParts>
    <vt:vector size="1" baseType="lpstr">
      <vt:lpstr>Systems Changes Learning: Recasting and reifying rhythmic shifts for doing, alongside thinking and making</vt:lpstr>
    </vt:vector>
  </TitlesOfParts>
  <Company/>
  <LinksUpToDate>false</LinksUpToDate>
  <CharactersWithSpaces>150335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Systems Changes Learning: Recasting and reifying rhythmic shifts for doing, alongside thinking and making</dc:title>
  <dc:subject/>
  <dc:creator>David Ing</dc:creator>
  <cp:keywords>systems thinking; systems change; polyrhythmia; ecological epistemology; yinyang; propensity; Chinese medicine; post-colonial science; action learning</cp:keywords>
  <dc:description>The Journal of Sustainable Smart Behavior</dc:description>
  <cp:lastModifiedBy>Ing David</cp:lastModifiedBy>
  <cp:revision>2</cp:revision>
  <cp:lastPrinted>2022-06-05T20:01:00Z</cp:lastPrinted>
  <dcterms:created xsi:type="dcterms:W3CDTF">2022-06-24T14:20:00Z</dcterms:created>
  <dcterms:modified xsi:type="dcterms:W3CDTF">2022-06-24T14:20:00Z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zotero-version="6.0.7"&gt;&lt;session id="8jL1U4vs"/&gt;&lt;style id="http://www.zotero.org/styles/applied-sciences" hasBibliography="1" bibliographyStyleHasBeenSet="0"/&gt;&lt;prefs&gt;&lt;pref name="fieldType" value="Bookmark"/&gt;&lt;/prefs&gt;&lt;/data&gt;</vt:lpwstr>
  </property>
  <property fmtid="{D5CDD505-2E9C-101B-9397-08002B2CF9AE}" pid="3" name="ZOTERO_BREF_ieLsJQo7hyDt_1">
    <vt:lpwstr>ZOTERO_ITEM CSL_CITATION {"citationID":"5agpHpoO","properties":{"formattedCitation":"[1]","plainCitation":"[1]","noteIndex":0},"citationItems":[{"id":2321,"uris":["http://zotero.org/users/10578/items/WCVB9M52"],"uri":["http://zotero.org/users/10578/items/</vt:lpwstr>
  </property>
  <property fmtid="{D5CDD505-2E9C-101B-9397-08002B2CF9AE}" pid="4" name="ZOTERO_BREF_ieLsJQo7hyDt_2">
    <vt:lpwstr>WCVB9M52"],"itemData":{"id":2321,"type":"article-journal","container-title":"Systems Research and Behavioral Science","DOI":"10.1002/sres.2229","issue":"5","page":"527-547","title":"Rethinking Systems Thinking:  Learning and Coevolving with the World","vo</vt:lpwstr>
  </property>
  <property fmtid="{D5CDD505-2E9C-101B-9397-08002B2CF9AE}" pid="5" name="ZOTERO_BREF_ieLsJQo7hyDt_3">
    <vt:lpwstr>lume":"30","author":[{"family":"Ing","given":"David"}],"issued":{"date-parts":[["2013"]]}}}],"schema":"https://github.com/citation-style-language/schema/raw/master/csl-citation.json"}</vt:lpwstr>
  </property>
  <property fmtid="{D5CDD505-2E9C-101B-9397-08002B2CF9AE}" pid="6" name="ZOTERO_BREF_tI7Z4GPXQijq_1">
    <vt:lpwstr>ZOTERO_ITEM CSL_CITATION {"citationID":"376TQule","properties":{"formattedCitation":"[1]","plainCitation":"[1]","noteIndex":0},"citationItems":[{"id":2321,"uris":["http://zotero.org/users/10578/items/WCVB9M52"],"itemData":{"id":2321,"type":"article-journa</vt:lpwstr>
  </property>
  <property fmtid="{D5CDD505-2E9C-101B-9397-08002B2CF9AE}" pid="7" name="ZOTERO_BREF_tI7Z4GPXQijq_2">
    <vt:lpwstr>l","container-title":"Systems Research and Behavioral Science","DOI":"10.1002/sres.2229","issue":"5","page":"527-547","title":"Rethinking Systems Thinking: Learning and Coevolving with the World","volume":"30","author":[{"family":"Ing","given":"David"}],"</vt:lpwstr>
  </property>
  <property fmtid="{D5CDD505-2E9C-101B-9397-08002B2CF9AE}" pid="8" name="ZOTERO_BREF_tI7Z4GPXQijq_3">
    <vt:lpwstr>issued":{"date-parts":[["2013"]]}}}],"schema":"https://github.com/citation-style-language/schema/raw/master/csl-citation.json"}</vt:lpwstr>
  </property>
</Properties>
</file>